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31E0" w:rsidRPr="00261C55" w:rsidRDefault="00B313A8" w:rsidP="002D31E0">
      <w:pPr>
        <w:tabs>
          <w:tab w:val="left" w:pos="1080"/>
        </w:tabs>
        <w:rPr>
          <w:sz w:val="6"/>
          <w:szCs w:val="6"/>
        </w:rPr>
      </w:pPr>
      <w:bookmarkStart w:id="0" w:name="_GoBack"/>
      <w:bookmarkEnd w:id="0"/>
      <w:r w:rsidRPr="007770F6">
        <w:rPr>
          <w:noProof/>
        </w:rPr>
        <w:drawing>
          <wp:anchor distT="0" distB="0" distL="114300" distR="114300" simplePos="0" relativeHeight="251693056" behindDoc="1" locked="0" layoutInCell="1" allowOverlap="1" wp14:anchorId="5E933EE2" wp14:editId="51E04B34">
            <wp:simplePos x="0" y="0"/>
            <wp:positionH relativeFrom="column">
              <wp:posOffset>-892810</wp:posOffset>
            </wp:positionH>
            <wp:positionV relativeFrom="paragraph">
              <wp:posOffset>-890905</wp:posOffset>
            </wp:positionV>
            <wp:extent cx="2505710" cy="1370965"/>
            <wp:effectExtent l="0" t="0" r="8890" b="635"/>
            <wp:wrapNone/>
            <wp:docPr id="323" name="Grafik 323" descr="\\kt\shares\kthomes\UAmstutz\Eigene Bilder\SORS\P10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kt\shares\kthomes\UAmstutz\Eigene Bilder\SORS\P101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40" b="18149"/>
                    <a:stretch/>
                  </pic:blipFill>
                  <pic:spPr bwMode="auto">
                    <a:xfrm>
                      <a:off x="0" y="0"/>
                      <a:ext cx="2505710" cy="137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3B37">
        <w:rPr>
          <w:b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margin">
                  <wp:posOffset>408940</wp:posOffset>
                </wp:positionH>
                <wp:positionV relativeFrom="margin">
                  <wp:posOffset>1282065</wp:posOffset>
                </wp:positionV>
                <wp:extent cx="6108065" cy="4705350"/>
                <wp:effectExtent l="0" t="0" r="0" b="0"/>
                <wp:wrapThrough wrapText="bothSides">
                  <wp:wrapPolygon edited="0">
                    <wp:start x="135" y="0"/>
                    <wp:lineTo x="135" y="21513"/>
                    <wp:lineTo x="21355" y="21513"/>
                    <wp:lineTo x="21355" y="0"/>
                    <wp:lineTo x="135" y="0"/>
                  </wp:wrapPolygon>
                </wp:wrapThrough>
                <wp:docPr id="337" name="Textfeld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8065" cy="4705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934AB" w:rsidRPr="008D0FEC" w:rsidRDefault="005934AB" w:rsidP="001042A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 Black" w:hAnsi="Arial Black"/>
                                <w:sz w:val="64"/>
                                <w:szCs w:val="64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5934AB" w:rsidRPr="00F3108A" w:rsidRDefault="005934AB" w:rsidP="001042A0">
                            <w:pPr>
                              <w:autoSpaceDE w:val="0"/>
                              <w:autoSpaceDN w:val="0"/>
                              <w:adjustRightInd w:val="0"/>
                              <w:spacing w:line="240" w:lineRule="atLeast"/>
                              <w:jc w:val="right"/>
                              <w:rPr>
                                <w:rFonts w:ascii="Arial Black" w:hAnsi="Arial Black"/>
                                <w:color w:val="FFFFFF" w:themeColor="background1"/>
                                <w:sz w:val="72"/>
                                <w:szCs w:val="48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3108A">
                              <w:rPr>
                                <w:rFonts w:ascii="Arial Black" w:hAnsi="Arial Black"/>
                                <w:color w:val="FFFFFF" w:themeColor="background1"/>
                                <w:sz w:val="72"/>
                                <w:szCs w:val="48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SORS - Schulen Luzern</w:t>
                            </w:r>
                          </w:p>
                          <w:p w:rsidR="005934AB" w:rsidRPr="00F3108A" w:rsidRDefault="005934AB" w:rsidP="001042A0">
                            <w:pPr>
                              <w:autoSpaceDE w:val="0"/>
                              <w:autoSpaceDN w:val="0"/>
                              <w:adjustRightInd w:val="0"/>
                              <w:spacing w:line="240" w:lineRule="atLeast"/>
                              <w:jc w:val="right"/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3108A"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Sozialraumorientierte Schulen Luzern</w:t>
                            </w:r>
                          </w:p>
                          <w:p w:rsidR="005934AB" w:rsidRPr="00F3108A" w:rsidRDefault="005934AB" w:rsidP="001042A0">
                            <w:pPr>
                              <w:autoSpaceDE w:val="0"/>
                              <w:autoSpaceDN w:val="0"/>
                              <w:adjustRightInd w:val="0"/>
                              <w:spacing w:before="120" w:after="120"/>
                              <w:jc w:val="right"/>
                              <w:rPr>
                                <w:rFonts w:ascii="Arial Black" w:hAnsi="Arial Black"/>
                                <w:color w:val="FFFFFF" w:themeColor="background1"/>
                                <w:sz w:val="28"/>
                                <w:szCs w:val="48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3108A">
                              <w:rPr>
                                <w:rFonts w:ascii="Arial Black" w:hAnsi="Arial Black"/>
                                <w:color w:val="FFFFFF" w:themeColor="background1"/>
                                <w:sz w:val="28"/>
                                <w:szCs w:val="48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Bildungsnetzwerke im Dorf und Quartier</w:t>
                            </w:r>
                          </w:p>
                          <w:p w:rsidR="005934AB" w:rsidRPr="00F3108A" w:rsidRDefault="005934AB" w:rsidP="001042A0">
                            <w:pPr>
                              <w:autoSpaceDE w:val="0"/>
                              <w:autoSpaceDN w:val="0"/>
                              <w:adjustRightInd w:val="0"/>
                              <w:spacing w:before="240" w:after="120"/>
                              <w:jc w:val="right"/>
                              <w:rPr>
                                <w:rFonts w:ascii="Arial Black" w:hAnsi="Arial Black"/>
                                <w:color w:val="FF0909"/>
                                <w:sz w:val="32"/>
                                <w:szCs w:val="48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3108A">
                              <w:rPr>
                                <w:rFonts w:ascii="Arial Black" w:hAnsi="Arial Black"/>
                                <w:color w:val="FF0909"/>
                                <w:sz w:val="32"/>
                                <w:szCs w:val="48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:rsidR="005934AB" w:rsidRPr="005F5F97" w:rsidRDefault="005934AB" w:rsidP="001042A0">
                            <w:pPr>
                              <w:autoSpaceDE w:val="0"/>
                              <w:autoSpaceDN w:val="0"/>
                              <w:adjustRightInd w:val="0"/>
                              <w:jc w:val="right"/>
                              <w:rPr>
                                <w:rFonts w:ascii="Futura ND Kanton Luzern Bold" w:hAnsi="Futura ND Kanton Luzern Bold"/>
                                <w:color w:val="FF0909"/>
                                <w:sz w:val="56"/>
                                <w:szCs w:val="48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3108A">
                              <w:rPr>
                                <w:rFonts w:ascii="Arial Black" w:hAnsi="Arial Black"/>
                                <w:color w:val="FF0909"/>
                                <w:sz w:val="56"/>
                                <w:szCs w:val="48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FFFFFF" w:themeColor="background1"/>
                                <w:sz w:val="56"/>
                                <w:szCs w:val="48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Checkliste/ Konzeptr</w:t>
                            </w:r>
                            <w:r w:rsidR="00E74584">
                              <w:rPr>
                                <w:rFonts w:ascii="Arial Black" w:hAnsi="Arial Black"/>
                                <w:color w:val="FFFFFF" w:themeColor="background1"/>
                                <w:sz w:val="56"/>
                                <w:szCs w:val="48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>
                              <w:rPr>
                                <w:rFonts w:ascii="Arial Black" w:hAnsi="Arial Black"/>
                                <w:color w:val="FFFFFF" w:themeColor="background1"/>
                                <w:sz w:val="56"/>
                                <w:szCs w:val="48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ster</w:t>
                            </w:r>
                          </w:p>
                          <w:p w:rsidR="005934AB" w:rsidRPr="005F5F97" w:rsidRDefault="005934AB" w:rsidP="001042A0">
                            <w:pPr>
                              <w:jc w:val="right"/>
                              <w:rPr>
                                <w:rFonts w:ascii="Times New Roman" w:hAnsi="Times New Roman"/>
                                <w:i/>
                                <w:color w:val="002060"/>
                                <w:sz w:val="32"/>
                                <w:szCs w:val="48"/>
                              </w:rPr>
                            </w:pPr>
                          </w:p>
                          <w:p w:rsidR="005934AB" w:rsidRPr="005F5F97" w:rsidRDefault="005934AB" w:rsidP="001042A0">
                            <w:pPr>
                              <w:jc w:val="right"/>
                              <w:rPr>
                                <w:rFonts w:ascii="Times New Roman" w:hAnsi="Times New Roman"/>
                                <w:i/>
                                <w:color w:val="00206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color w:val="002060"/>
                                <w:sz w:val="48"/>
                                <w:szCs w:val="48"/>
                              </w:rPr>
                              <w:t>Umsetzungshilfe B</w:t>
                            </w:r>
                          </w:p>
                          <w:p w:rsidR="005934AB" w:rsidRPr="00AD2006" w:rsidRDefault="005934AB" w:rsidP="001042A0">
                            <w:pPr>
                              <w:jc w:val="right"/>
                              <w:rPr>
                                <w:rFonts w:ascii="Times New Roman" w:hAnsi="Times New Roman"/>
                                <w:i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color w:val="002060"/>
                                <w:sz w:val="40"/>
                                <w:szCs w:val="40"/>
                              </w:rPr>
                              <w:t>für Behörden, Schulleitungen</w:t>
                            </w:r>
                            <w:r w:rsidRPr="005F5F97">
                              <w:rPr>
                                <w:rFonts w:ascii="Times New Roman" w:hAnsi="Times New Roman"/>
                                <w:i/>
                                <w:color w:val="002060"/>
                                <w:sz w:val="40"/>
                                <w:szCs w:val="40"/>
                              </w:rPr>
                              <w:t xml:space="preserve"> und 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002060"/>
                                <w:sz w:val="40"/>
                                <w:szCs w:val="40"/>
                              </w:rPr>
                              <w:t xml:space="preserve">Leitung </w:t>
                            </w:r>
                            <w:r w:rsidRPr="005F5F97">
                              <w:rPr>
                                <w:rFonts w:ascii="Times New Roman" w:hAnsi="Times New Roman"/>
                                <w:i/>
                                <w:color w:val="002060"/>
                                <w:sz w:val="40"/>
                                <w:szCs w:val="40"/>
                              </w:rPr>
                              <w:t>Betreuende Tagesstruktur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5934AB" w:rsidRDefault="005934AB" w:rsidP="001042A0"/>
                          <w:p w:rsidR="005934AB" w:rsidRDefault="005934AB" w:rsidP="001042A0"/>
                          <w:p w:rsidR="005934AB" w:rsidRPr="00B06553" w:rsidRDefault="005934AB" w:rsidP="001042A0"/>
                          <w:p w:rsidR="005934AB" w:rsidRPr="00B06553" w:rsidRDefault="005934AB" w:rsidP="001042A0"/>
                          <w:p w:rsidR="005934AB" w:rsidRDefault="005934AB" w:rsidP="001042A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337" o:spid="_x0000_s1026" type="#_x0000_t202" style="position:absolute;margin-left:32.2pt;margin-top:100.95pt;width:480.95pt;height:370.5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" filled="f" stroked="f">
                <v:textbox>
                  <w:txbxContent>
                    <w:p w:rsidR="005934AB" w:rsidRPr="008D0FEC" w:rsidRDefault="005934AB" w:rsidP="001042A0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 Black" w:hAnsi="Arial Black"/>
                          <w:sz w:val="64"/>
                          <w:szCs w:val="64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  <w:p w:rsidR="005934AB" w:rsidRPr="00F3108A" w:rsidRDefault="005934AB" w:rsidP="001042A0">
                      <w:pPr>
                        <w:autoSpaceDE w:val="0"/>
                        <w:autoSpaceDN w:val="0"/>
                        <w:adjustRightInd w:val="0"/>
                        <w:spacing w:line="240" w:lineRule="atLeast"/>
                        <w:jc w:val="right"/>
                        <w:rPr>
                          <w:rFonts w:ascii="Arial Black" w:hAnsi="Arial Black"/>
                          <w:color w:val="FFFFFF" w:themeColor="background1"/>
                          <w:sz w:val="72"/>
                          <w:szCs w:val="48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3108A">
                        <w:rPr>
                          <w:rFonts w:ascii="Arial Black" w:hAnsi="Arial Black"/>
                          <w:color w:val="FFFFFF" w:themeColor="background1"/>
                          <w:sz w:val="72"/>
                          <w:szCs w:val="48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SORS - Schulen Luzern</w:t>
                      </w:r>
                    </w:p>
                    <w:p w:rsidR="005934AB" w:rsidRPr="00F3108A" w:rsidRDefault="005934AB" w:rsidP="001042A0">
                      <w:pPr>
                        <w:autoSpaceDE w:val="0"/>
                        <w:autoSpaceDN w:val="0"/>
                        <w:adjustRightInd w:val="0"/>
                        <w:spacing w:line="240" w:lineRule="atLeast"/>
                        <w:jc w:val="right"/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3108A"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Sozialraumorientierte Schulen Luzern</w:t>
                      </w:r>
                    </w:p>
                    <w:p w:rsidR="005934AB" w:rsidRPr="00F3108A" w:rsidRDefault="005934AB" w:rsidP="001042A0">
                      <w:pPr>
                        <w:autoSpaceDE w:val="0"/>
                        <w:autoSpaceDN w:val="0"/>
                        <w:adjustRightInd w:val="0"/>
                        <w:spacing w:before="120" w:after="120"/>
                        <w:jc w:val="right"/>
                        <w:rPr>
                          <w:rFonts w:ascii="Arial Black" w:hAnsi="Arial Black"/>
                          <w:color w:val="FFFFFF" w:themeColor="background1"/>
                          <w:sz w:val="28"/>
                          <w:szCs w:val="48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3108A">
                        <w:rPr>
                          <w:rFonts w:ascii="Arial Black" w:hAnsi="Arial Black"/>
                          <w:color w:val="FFFFFF" w:themeColor="background1"/>
                          <w:sz w:val="28"/>
                          <w:szCs w:val="48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Bildungsnetzwerke im Dorf und Quartier</w:t>
                      </w:r>
                    </w:p>
                    <w:p w:rsidR="005934AB" w:rsidRPr="00F3108A" w:rsidRDefault="005934AB" w:rsidP="001042A0">
                      <w:pPr>
                        <w:autoSpaceDE w:val="0"/>
                        <w:autoSpaceDN w:val="0"/>
                        <w:adjustRightInd w:val="0"/>
                        <w:spacing w:before="240" w:after="120"/>
                        <w:jc w:val="right"/>
                        <w:rPr>
                          <w:rFonts w:ascii="Arial Black" w:hAnsi="Arial Black"/>
                          <w:color w:val="FF0909"/>
                          <w:sz w:val="32"/>
                          <w:szCs w:val="48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3108A">
                        <w:rPr>
                          <w:rFonts w:ascii="Arial Black" w:hAnsi="Arial Black"/>
                          <w:color w:val="FF0909"/>
                          <w:sz w:val="32"/>
                          <w:szCs w:val="48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:rsidR="005934AB" w:rsidRPr="005F5F97" w:rsidRDefault="005934AB" w:rsidP="001042A0">
                      <w:pPr>
                        <w:autoSpaceDE w:val="0"/>
                        <w:autoSpaceDN w:val="0"/>
                        <w:adjustRightInd w:val="0"/>
                        <w:jc w:val="right"/>
                        <w:rPr>
                          <w:rFonts w:ascii="Futura ND Kanton Luzern Bold" w:hAnsi="Futura ND Kanton Luzern Bold"/>
                          <w:color w:val="FF0909"/>
                          <w:sz w:val="56"/>
                          <w:szCs w:val="48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3108A">
                        <w:rPr>
                          <w:rFonts w:ascii="Arial Black" w:hAnsi="Arial Black"/>
                          <w:color w:val="FF0909"/>
                          <w:sz w:val="56"/>
                          <w:szCs w:val="48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FFFFFF" w:themeColor="background1"/>
                          <w:sz w:val="56"/>
                          <w:szCs w:val="48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Checkliste/ Konzeptr</w:t>
                      </w:r>
                      <w:r w:rsidR="00E74584">
                        <w:rPr>
                          <w:rFonts w:ascii="Arial Black" w:hAnsi="Arial Black"/>
                          <w:color w:val="FFFFFF" w:themeColor="background1"/>
                          <w:sz w:val="56"/>
                          <w:szCs w:val="48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a</w:t>
                      </w:r>
                      <w:r>
                        <w:rPr>
                          <w:rFonts w:ascii="Arial Black" w:hAnsi="Arial Black"/>
                          <w:color w:val="FFFFFF" w:themeColor="background1"/>
                          <w:sz w:val="56"/>
                          <w:szCs w:val="48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ster</w:t>
                      </w:r>
                    </w:p>
                    <w:p w:rsidR="005934AB" w:rsidRPr="005F5F97" w:rsidRDefault="005934AB" w:rsidP="001042A0">
                      <w:pPr>
                        <w:jc w:val="right"/>
                        <w:rPr>
                          <w:rFonts w:ascii="Times New Roman" w:hAnsi="Times New Roman"/>
                          <w:i/>
                          <w:color w:val="002060"/>
                          <w:sz w:val="32"/>
                          <w:szCs w:val="48"/>
                        </w:rPr>
                      </w:pPr>
                    </w:p>
                    <w:p w:rsidR="005934AB" w:rsidRPr="005F5F97" w:rsidRDefault="005934AB" w:rsidP="001042A0">
                      <w:pPr>
                        <w:jc w:val="right"/>
                        <w:rPr>
                          <w:rFonts w:ascii="Times New Roman" w:hAnsi="Times New Roman"/>
                          <w:i/>
                          <w:color w:val="002060"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color w:val="002060"/>
                          <w:sz w:val="48"/>
                          <w:szCs w:val="48"/>
                        </w:rPr>
                        <w:t>Umsetzungshilfe B</w:t>
                      </w:r>
                    </w:p>
                    <w:p w:rsidR="005934AB" w:rsidRPr="00AD2006" w:rsidRDefault="005934AB" w:rsidP="001042A0">
                      <w:pPr>
                        <w:jc w:val="right"/>
                        <w:rPr>
                          <w:rFonts w:ascii="Times New Roman" w:hAnsi="Times New Roman"/>
                          <w:i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i/>
                          <w:color w:val="002060"/>
                          <w:sz w:val="40"/>
                          <w:szCs w:val="40"/>
                        </w:rPr>
                        <w:t>für Behörden, Schulleitungen</w:t>
                      </w:r>
                      <w:r w:rsidRPr="005F5F97">
                        <w:rPr>
                          <w:rFonts w:ascii="Times New Roman" w:hAnsi="Times New Roman"/>
                          <w:i/>
                          <w:color w:val="002060"/>
                          <w:sz w:val="40"/>
                          <w:szCs w:val="40"/>
                        </w:rPr>
                        <w:t xml:space="preserve"> und </w:t>
                      </w:r>
                      <w:r>
                        <w:rPr>
                          <w:rFonts w:ascii="Times New Roman" w:hAnsi="Times New Roman"/>
                          <w:i/>
                          <w:color w:val="002060"/>
                          <w:sz w:val="40"/>
                          <w:szCs w:val="40"/>
                        </w:rPr>
                        <w:t xml:space="preserve">Leitung </w:t>
                      </w:r>
                      <w:r w:rsidRPr="005F5F97">
                        <w:rPr>
                          <w:rFonts w:ascii="Times New Roman" w:hAnsi="Times New Roman"/>
                          <w:i/>
                          <w:color w:val="002060"/>
                          <w:sz w:val="40"/>
                          <w:szCs w:val="40"/>
                        </w:rPr>
                        <w:t>Betreuende Tagesstruktur</w:t>
                      </w:r>
                      <w:r>
                        <w:rPr>
                          <w:rFonts w:ascii="Times New Roman" w:hAnsi="Times New Roman"/>
                          <w:i/>
                          <w:sz w:val="40"/>
                          <w:szCs w:val="40"/>
                        </w:rPr>
                        <w:t xml:space="preserve"> </w:t>
                      </w:r>
                    </w:p>
                    <w:p w:rsidR="005934AB" w:rsidRDefault="005934AB" w:rsidP="001042A0"/>
                    <w:p w:rsidR="005934AB" w:rsidRDefault="005934AB" w:rsidP="001042A0"/>
                    <w:p w:rsidR="005934AB" w:rsidRPr="00B06553" w:rsidRDefault="005934AB" w:rsidP="001042A0"/>
                    <w:p w:rsidR="005934AB" w:rsidRPr="00B06553" w:rsidRDefault="005934AB" w:rsidP="001042A0"/>
                    <w:p w:rsidR="005934AB" w:rsidRDefault="005934AB" w:rsidP="001042A0"/>
                  </w:txbxContent>
                </v:textbox>
                <w10:wrap type="through" anchorx="margin" anchory="margin"/>
              </v:shape>
            </w:pict>
          </mc:Fallback>
        </mc:AlternateContent>
      </w:r>
      <w:r w:rsidR="00E75C85">
        <w:rPr>
          <w:b/>
          <w:noProof/>
          <w:sz w:val="19"/>
          <w:szCs w:val="19"/>
        </w:rPr>
        <w:drawing>
          <wp:anchor distT="0" distB="0" distL="114300" distR="114300" simplePos="0" relativeHeight="251685888" behindDoc="1" locked="0" layoutInCell="1" allowOverlap="1" wp14:anchorId="4537B2C9" wp14:editId="04D2A988">
            <wp:simplePos x="0" y="0"/>
            <wp:positionH relativeFrom="column">
              <wp:posOffset>4103370</wp:posOffset>
            </wp:positionH>
            <wp:positionV relativeFrom="paragraph">
              <wp:posOffset>3213735</wp:posOffset>
            </wp:positionV>
            <wp:extent cx="2543175" cy="1367155"/>
            <wp:effectExtent l="0" t="0" r="9525" b="4445"/>
            <wp:wrapNone/>
            <wp:docPr id="339" name="Grafik 339" descr="C:\Users\UAmstutz\AppData\Local\Microsoft\Windows\INetCache\Content.Word\KI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Amstutz\AppData\Local\Microsoft\Windows\INetCache\Content.Word\KI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47" b="3646"/>
                    <a:stretch/>
                  </pic:blipFill>
                  <pic:spPr bwMode="auto">
                    <a:xfrm>
                      <a:off x="0" y="0"/>
                      <a:ext cx="2543175" cy="136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2A0">
        <w:rPr>
          <w:b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7E1CDE5" wp14:editId="3CA4A082">
                <wp:simplePos x="0" y="0"/>
                <wp:positionH relativeFrom="column">
                  <wp:posOffset>1126078</wp:posOffset>
                </wp:positionH>
                <wp:positionV relativeFrom="paragraph">
                  <wp:posOffset>4058748</wp:posOffset>
                </wp:positionV>
                <wp:extent cx="323850" cy="323850"/>
                <wp:effectExtent l="0" t="0" r="19050" b="19050"/>
                <wp:wrapNone/>
                <wp:docPr id="346" name="Flussdiagramm: Verbinder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23850"/>
                        </a:xfrm>
                        <a:prstGeom prst="flowChartConnector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EA6548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ussdiagramm: Verbinder 346" o:spid="_x0000_s1026" type="#_x0000_t120" style="position:absolute;margin-left:88.65pt;margin-top:319.6pt;width:25.5pt;height:25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" fillcolor="white [3212]" strokecolor="white [3212]" strokeweight="2pt"/>
            </w:pict>
          </mc:Fallback>
        </mc:AlternateContent>
      </w:r>
      <w:r w:rsidR="001042A0" w:rsidRPr="00F3142C">
        <w:rPr>
          <w:b/>
          <w:noProof/>
          <w:sz w:val="19"/>
          <w:szCs w:val="19"/>
        </w:rPr>
        <w:drawing>
          <wp:anchor distT="0" distB="0" distL="114300" distR="114300" simplePos="0" relativeHeight="251714560" behindDoc="1" locked="0" layoutInCell="1" allowOverlap="1" wp14:anchorId="1C33FBC8" wp14:editId="114EDEF5">
            <wp:simplePos x="0" y="0"/>
            <wp:positionH relativeFrom="column">
              <wp:posOffset>-890905</wp:posOffset>
            </wp:positionH>
            <wp:positionV relativeFrom="paragraph">
              <wp:posOffset>3145790</wp:posOffset>
            </wp:positionV>
            <wp:extent cx="2505075" cy="1434465"/>
            <wp:effectExtent l="0" t="0" r="9525" b="0"/>
            <wp:wrapNone/>
            <wp:docPr id="318" name="Grafik 318" descr="\\kt\shares\kthomes\UAmstutz\Eigene Bilder\SORS-Film\Lesewel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6" descr="\\kt\shares\kthomes\UAmstutz\Eigene Bilder\SORS-Film\Lesewel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77" b="17041"/>
                    <a:stretch/>
                  </pic:blipFill>
                  <pic:spPr bwMode="auto">
                    <a:xfrm>
                      <a:off x="0" y="0"/>
                      <a:ext cx="2505075" cy="143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2A0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0BE7816" wp14:editId="4611A7E1">
                <wp:simplePos x="0" y="0"/>
                <wp:positionH relativeFrom="column">
                  <wp:posOffset>3034047</wp:posOffset>
                </wp:positionH>
                <wp:positionV relativeFrom="paragraph">
                  <wp:posOffset>-618490</wp:posOffset>
                </wp:positionV>
                <wp:extent cx="3502660" cy="432435"/>
                <wp:effectExtent l="0" t="0" r="0" b="5715"/>
                <wp:wrapNone/>
                <wp:docPr id="341" name="Textfeld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2660" cy="432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934AB" w:rsidRPr="00F65FE8" w:rsidRDefault="005934AB" w:rsidP="002D31E0">
                            <w:pPr>
                              <w:jc w:val="right"/>
                              <w:rPr>
                                <w:rFonts w:ascii="Futura ND Kanton Luzern Bold" w:hAnsi="Futura ND Kanton Luzern Bold"/>
                                <w:color w:val="FFFFFF" w:themeColor="background1"/>
                                <w:sz w:val="28"/>
                                <w:szCs w:val="48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65FE8">
                              <w:rPr>
                                <w:rFonts w:ascii="Futura ND Kanton Luzern Bold" w:hAnsi="Futura ND Kanton Luzern Bold"/>
                                <w:color w:val="FFFFFF" w:themeColor="background1"/>
                                <w:sz w:val="28"/>
                                <w:szCs w:val="48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Schule im Sozialraum entwickeln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E7816" id="Textfeld 341" o:spid="_x0000_s1027" type="#_x0000_t202" style="position:absolute;margin-left:238.9pt;margin-top:-48.7pt;width:275.8pt;height:34.05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" filled="f" stroked="f" strokeweight=".5pt">
                <v:textbox>
                  <w:txbxContent>
                    <w:p w:rsidR="005934AB" w:rsidRPr="00F65FE8" w:rsidRDefault="005934AB" w:rsidP="002D31E0">
                      <w:pPr>
                        <w:jc w:val="right"/>
                        <w:rPr>
                          <w:rFonts w:ascii="Futura ND Kanton Luzern Bold" w:hAnsi="Futura ND Kanton Luzern Bold"/>
                          <w:color w:val="FFFFFF" w:themeColor="background1"/>
                          <w:sz w:val="28"/>
                          <w:szCs w:val="48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65FE8">
                        <w:rPr>
                          <w:rFonts w:ascii="Futura ND Kanton Luzern Bold" w:hAnsi="Futura ND Kanton Luzern Bold"/>
                          <w:color w:val="FFFFFF" w:themeColor="background1"/>
                          <w:sz w:val="28"/>
                          <w:szCs w:val="48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Schule im Sozialraum entwickeln</w:t>
                      </w:r>
                    </w:p>
                  </w:txbxContent>
                </v:textbox>
              </v:shape>
            </w:pict>
          </mc:Fallback>
        </mc:AlternateContent>
      </w:r>
      <w:r w:rsidR="006E604D" w:rsidRPr="00870A00">
        <w:rPr>
          <w:noProof/>
        </w:rPr>
        <w:drawing>
          <wp:anchor distT="0" distB="0" distL="114300" distR="114300" simplePos="0" relativeHeight="251707392" behindDoc="1" locked="0" layoutInCell="1" allowOverlap="1" wp14:anchorId="4B6DB20D" wp14:editId="4A546B2C">
            <wp:simplePos x="0" y="0"/>
            <wp:positionH relativeFrom="column">
              <wp:posOffset>1624330</wp:posOffset>
            </wp:positionH>
            <wp:positionV relativeFrom="paragraph">
              <wp:posOffset>-900430</wp:posOffset>
            </wp:positionV>
            <wp:extent cx="2533015" cy="1367155"/>
            <wp:effectExtent l="0" t="0" r="635" b="4445"/>
            <wp:wrapNone/>
            <wp:docPr id="331" name="Grafik 331" descr="\\kt\shares\kthomes\UAmstutz\Eigene Bilder\SORS\BAllone_kott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kt\shares\kthomes\UAmstutz\Eigene Bilder\SORS\BAllone_kotte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" t="15947" r="12164" b="18454"/>
                    <a:stretch/>
                  </pic:blipFill>
                  <pic:spPr bwMode="auto">
                    <a:xfrm>
                      <a:off x="0" y="0"/>
                      <a:ext cx="2533015" cy="136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604D" w:rsidRPr="00870A00">
        <w:rPr>
          <w:noProof/>
        </w:rPr>
        <w:drawing>
          <wp:anchor distT="0" distB="0" distL="114300" distR="114300" simplePos="0" relativeHeight="251659263" behindDoc="0" locked="0" layoutInCell="1" allowOverlap="1" wp14:anchorId="7EA7377F" wp14:editId="7008F121">
            <wp:simplePos x="0" y="0"/>
            <wp:positionH relativeFrom="column">
              <wp:posOffset>4147820</wp:posOffset>
            </wp:positionH>
            <wp:positionV relativeFrom="paragraph">
              <wp:posOffset>461646</wp:posOffset>
            </wp:positionV>
            <wp:extent cx="2527300" cy="1360170"/>
            <wp:effectExtent l="0" t="0" r="6350" b="0"/>
            <wp:wrapNone/>
            <wp:docPr id="334" name="Grafik 334" descr="C:\Users\UAmstutz\AppData\Local\Microsoft\Windows\INetCache\Content.Word\DA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 descr="C:\Users\UAmstutz\AppData\Local\Microsoft\Windows\INetCache\Content.Word\DAZ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11" r="25474" b="13653"/>
                    <a:stretch/>
                  </pic:blipFill>
                  <pic:spPr bwMode="auto">
                    <a:xfrm>
                      <a:off x="0" y="0"/>
                      <a:ext cx="2527300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604D" w:rsidRPr="00371A8A"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990600" cy="7000708"/>
            <wp:effectExtent l="0" t="0" r="0" b="0"/>
            <wp:wrapSquare wrapText="bothSides"/>
            <wp:docPr id="315" name="Grafik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70007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5B1D" w:rsidRPr="004A2C70">
        <w:rPr>
          <w:b/>
          <w:noProof/>
          <w:sz w:val="19"/>
          <w:szCs w:val="19"/>
        </w:rPr>
        <w:drawing>
          <wp:anchor distT="0" distB="0" distL="114300" distR="114300" simplePos="0" relativeHeight="251683840" behindDoc="1" locked="0" layoutInCell="1" allowOverlap="1" wp14:anchorId="2E622BF2" wp14:editId="073CA827">
            <wp:simplePos x="0" y="0"/>
            <wp:positionH relativeFrom="column">
              <wp:posOffset>1595120</wp:posOffset>
            </wp:positionH>
            <wp:positionV relativeFrom="paragraph">
              <wp:posOffset>3138170</wp:posOffset>
            </wp:positionV>
            <wp:extent cx="2622550" cy="1437640"/>
            <wp:effectExtent l="0" t="0" r="6350" b="0"/>
            <wp:wrapNone/>
            <wp:docPr id="319" name="Grafik 319" descr="\\kt\shares\kthomes\UAmstutz\Eigene Bilder\SORS-Film\Aikido-Kid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 descr="\\kt\shares\kthomes\UAmstutz\Eigene Bilder\SORS-Film\Aikido-Kids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799" b="29515"/>
                    <a:stretch/>
                  </pic:blipFill>
                  <pic:spPr bwMode="auto">
                    <a:xfrm>
                      <a:off x="0" y="0"/>
                      <a:ext cx="2622550" cy="143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5B1D">
        <w:rPr>
          <w:rFonts w:cs="Arial"/>
          <w:noProof/>
          <w:sz w:val="19"/>
          <w:szCs w:val="19"/>
        </w:rPr>
        <w:drawing>
          <wp:anchor distT="0" distB="0" distL="114300" distR="114300" simplePos="0" relativeHeight="251699200" behindDoc="1" locked="0" layoutInCell="1" allowOverlap="1" wp14:anchorId="7A1D0B51" wp14:editId="47480B66">
            <wp:simplePos x="0" y="0"/>
            <wp:positionH relativeFrom="column">
              <wp:posOffset>1595120</wp:posOffset>
            </wp:positionH>
            <wp:positionV relativeFrom="paragraph">
              <wp:posOffset>1918971</wp:posOffset>
            </wp:positionV>
            <wp:extent cx="2504326" cy="1231900"/>
            <wp:effectExtent l="0" t="0" r="0" b="6350"/>
            <wp:wrapNone/>
            <wp:docPr id="340" name="Grafik 340" descr="C:\Users\UAmstutz\AppData\Local\Microsoft\Windows\INetCache\Content.Word\Betreuung-esss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 descr="C:\Users\UAmstutz\AppData\Local\Microsoft\Windows\INetCache\Content.Word\Betreuung-essse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05"/>
                    <a:stretch/>
                  </pic:blipFill>
                  <pic:spPr bwMode="auto">
                    <a:xfrm>
                      <a:off x="0" y="0"/>
                      <a:ext cx="2511631" cy="123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5B1D" w:rsidRPr="00870A00">
        <w:rPr>
          <w:noProof/>
        </w:rPr>
        <w:drawing>
          <wp:anchor distT="0" distB="0" distL="114300" distR="114300" simplePos="0" relativeHeight="251704320" behindDoc="1" locked="0" layoutInCell="1" allowOverlap="1" wp14:anchorId="420B49FF" wp14:editId="46229FF7">
            <wp:simplePos x="0" y="0"/>
            <wp:positionH relativeFrom="column">
              <wp:posOffset>4123055</wp:posOffset>
            </wp:positionH>
            <wp:positionV relativeFrom="paragraph">
              <wp:posOffset>3117215</wp:posOffset>
            </wp:positionV>
            <wp:extent cx="2543175" cy="1367155"/>
            <wp:effectExtent l="0" t="0" r="9525" b="4445"/>
            <wp:wrapNone/>
            <wp:docPr id="328" name="Grafik 328" descr="C:\Users\UAmstutz\AppData\Local\Microsoft\Windows\INetCache\Content.Word\KI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Amstutz\AppData\Local\Microsoft\Windows\INetCache\Content.Word\KI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47" b="3646"/>
                    <a:stretch/>
                  </pic:blipFill>
                  <pic:spPr bwMode="auto">
                    <a:xfrm>
                      <a:off x="0" y="0"/>
                      <a:ext cx="2543175" cy="136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07F6" w:rsidRPr="00870A00">
        <w:rPr>
          <w:noProof/>
        </w:rPr>
        <w:drawing>
          <wp:anchor distT="0" distB="0" distL="114300" distR="114300" simplePos="0" relativeHeight="251711488" behindDoc="1" locked="0" layoutInCell="1" allowOverlap="1" wp14:anchorId="7871E3D3" wp14:editId="443E02E6">
            <wp:simplePos x="0" y="0"/>
            <wp:positionH relativeFrom="column">
              <wp:posOffset>1601470</wp:posOffset>
            </wp:positionH>
            <wp:positionV relativeFrom="paragraph">
              <wp:posOffset>1823720</wp:posOffset>
            </wp:positionV>
            <wp:extent cx="2524125" cy="1304925"/>
            <wp:effectExtent l="0" t="0" r="9525" b="9525"/>
            <wp:wrapNone/>
            <wp:docPr id="335" name="Grafik 335" descr="C:\Users\UAmstutz\AppData\Local\Microsoft\Windows\INetCache\Content.Word\Betreuung-esss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 descr="C:\Users\UAmstutz\AppData\Local\Microsoft\Windows\INetCache\Content.Word\Betreuung-essse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05"/>
                    <a:stretch/>
                  </pic:blipFill>
                  <pic:spPr bwMode="auto">
                    <a:xfrm>
                      <a:off x="0" y="0"/>
                      <a:ext cx="252412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07F6" w:rsidRPr="00870A00">
        <w:rPr>
          <w:noProof/>
        </w:rPr>
        <w:drawing>
          <wp:anchor distT="0" distB="0" distL="114300" distR="114300" simplePos="0" relativeHeight="251712512" behindDoc="1" locked="0" layoutInCell="1" allowOverlap="1" wp14:anchorId="5A8A7E3A" wp14:editId="0E19515D">
            <wp:simplePos x="0" y="0"/>
            <wp:positionH relativeFrom="column">
              <wp:posOffset>-896620</wp:posOffset>
            </wp:positionH>
            <wp:positionV relativeFrom="paragraph">
              <wp:posOffset>1828165</wp:posOffset>
            </wp:positionV>
            <wp:extent cx="2505710" cy="1308100"/>
            <wp:effectExtent l="0" t="0" r="8890" b="6350"/>
            <wp:wrapNone/>
            <wp:docPr id="336" name="Grafik 336" descr="C:\Users\UAmstutz\AppData\Local\Microsoft\Windows\INetCache\Content.Word\Frauentref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 descr="C:\Users\UAmstutz\AppData\Local\Microsoft\Windows\INetCache\Content.Word\Frauentreff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7" r="11801" b="10396"/>
                    <a:stretch/>
                  </pic:blipFill>
                  <pic:spPr bwMode="auto">
                    <a:xfrm>
                      <a:off x="0" y="0"/>
                      <a:ext cx="2505710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0A00" w:rsidRPr="00870A00">
        <w:rPr>
          <w:noProof/>
        </w:rPr>
        <w:drawing>
          <wp:anchor distT="0" distB="0" distL="114300" distR="114300" simplePos="0" relativeHeight="251709440" behindDoc="1" locked="0" layoutInCell="1" allowOverlap="1" wp14:anchorId="5DC7BE89" wp14:editId="52E584FB">
            <wp:simplePos x="0" y="0"/>
            <wp:positionH relativeFrom="column">
              <wp:posOffset>-883920</wp:posOffset>
            </wp:positionH>
            <wp:positionV relativeFrom="paragraph">
              <wp:posOffset>464820</wp:posOffset>
            </wp:positionV>
            <wp:extent cx="2506345" cy="1367790"/>
            <wp:effectExtent l="0" t="0" r="8255" b="3810"/>
            <wp:wrapNone/>
            <wp:docPr id="333" name="Grafik 333" descr="\\kt\shares\kthomes\UAmstutz\Eigene Bilder\SORS\P101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kt\shares\kthomes\UAmstutz\Eigene Bilder\SORS\P1010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75" b="19786"/>
                    <a:stretch/>
                  </pic:blipFill>
                  <pic:spPr bwMode="auto">
                    <a:xfrm>
                      <a:off x="0" y="0"/>
                      <a:ext cx="2506345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0A00" w:rsidRPr="00870A00">
        <w:rPr>
          <w:noProof/>
        </w:rPr>
        <w:drawing>
          <wp:anchor distT="0" distB="0" distL="114300" distR="114300" simplePos="0" relativeHeight="251706368" behindDoc="1" locked="0" layoutInCell="1" allowOverlap="1" wp14:anchorId="5BFE85ED" wp14:editId="4E64B6A7">
            <wp:simplePos x="0" y="0"/>
            <wp:positionH relativeFrom="column">
              <wp:posOffset>4123055</wp:posOffset>
            </wp:positionH>
            <wp:positionV relativeFrom="paragraph">
              <wp:posOffset>1802765</wp:posOffset>
            </wp:positionV>
            <wp:extent cx="2555875" cy="1320165"/>
            <wp:effectExtent l="0" t="0" r="0" b="0"/>
            <wp:wrapNone/>
            <wp:docPr id="330" name="Grafik 330" descr="Schulhof Weidenbogenbau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" descr="Schulhof Weidenbogenbau 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r:link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66"/>
                    <a:stretch/>
                  </pic:blipFill>
                  <pic:spPr bwMode="auto">
                    <a:xfrm>
                      <a:off x="0" y="0"/>
                      <a:ext cx="2555875" cy="132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0A00" w:rsidRPr="00870A00">
        <w:rPr>
          <w:noProof/>
        </w:rPr>
        <w:drawing>
          <wp:anchor distT="0" distB="0" distL="114300" distR="114300" simplePos="0" relativeHeight="251705344" behindDoc="1" locked="0" layoutInCell="1" allowOverlap="1" wp14:anchorId="25DEE45C" wp14:editId="72EB535E">
            <wp:simplePos x="0" y="0"/>
            <wp:positionH relativeFrom="column">
              <wp:posOffset>4148455</wp:posOffset>
            </wp:positionH>
            <wp:positionV relativeFrom="paragraph">
              <wp:posOffset>-908685</wp:posOffset>
            </wp:positionV>
            <wp:extent cx="2519045" cy="1390650"/>
            <wp:effectExtent l="0" t="0" r="0" b="0"/>
            <wp:wrapNone/>
            <wp:docPr id="329" name="Grafik 329" descr="\\kt\shares\KTHOMES\UAmstutz\Eigene Bilder\SORS-Film\Vernetzung im SORs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kt\shares\KTHOMES\UAmstutz\Eigene Bilder\SORS-Film\Vernetzung im SORs (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5" t="7734" r="8730"/>
                    <a:stretch/>
                  </pic:blipFill>
                  <pic:spPr bwMode="auto">
                    <a:xfrm>
                      <a:off x="0" y="0"/>
                      <a:ext cx="251904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0A00" w:rsidRPr="00870A00">
        <w:rPr>
          <w:noProof/>
        </w:rPr>
        <w:drawing>
          <wp:anchor distT="0" distB="0" distL="114300" distR="114300" simplePos="0" relativeHeight="251703296" behindDoc="1" locked="0" layoutInCell="1" allowOverlap="1" wp14:anchorId="3095FCF4" wp14:editId="0515FAE8">
            <wp:simplePos x="0" y="0"/>
            <wp:positionH relativeFrom="column">
              <wp:posOffset>1617345</wp:posOffset>
            </wp:positionH>
            <wp:positionV relativeFrom="paragraph">
              <wp:posOffset>465455</wp:posOffset>
            </wp:positionV>
            <wp:extent cx="2541270" cy="1360170"/>
            <wp:effectExtent l="0" t="0" r="0" b="0"/>
            <wp:wrapNone/>
            <wp:docPr id="327" name="Grafik 327" descr="\\kt\shares\kthomes\UAmstutz\Eigene Bilder\SORS\BaBeL-Strings Orches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kt\shares\kthomes\UAmstutz\Eigene Bilder\SORS\BaBeL-Strings Orchest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3" r="20419" b="36697"/>
                    <a:stretch/>
                  </pic:blipFill>
                  <pic:spPr bwMode="auto">
                    <a:xfrm>
                      <a:off x="0" y="0"/>
                      <a:ext cx="2541270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420C"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1849120</wp:posOffset>
                </wp:positionH>
                <wp:positionV relativeFrom="paragraph">
                  <wp:posOffset>9175115</wp:posOffset>
                </wp:positionV>
                <wp:extent cx="4763770" cy="464185"/>
                <wp:effectExtent l="0" t="0" r="1905" b="4445"/>
                <wp:wrapNone/>
                <wp:docPr id="30" name="Zeichenbereich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3770" cy="464185"/>
                          <a:chOff x="0" y="0"/>
                          <a:chExt cx="47637" cy="4641"/>
                        </a:xfrm>
                      </wpg:grpSpPr>
                      <wps:wsp>
                        <wps:cNvPr id="31" name="AutoShape 2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0" y="0"/>
                            <a:ext cx="47637" cy="46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2" name="Group 154"/>
                        <wpg:cNvGrpSpPr>
                          <a:grpSpLocks/>
                        </wpg:cNvGrpSpPr>
                        <wpg:grpSpPr bwMode="auto">
                          <a:xfrm>
                            <a:off x="635" y="140"/>
                            <a:ext cx="13265" cy="4001"/>
                            <a:chOff x="100" y="46"/>
                            <a:chExt cx="2089" cy="630"/>
                          </a:xfrm>
                        </wpg:grpSpPr>
                        <wps:wsp>
                          <wps:cNvPr id="34" name="Freeform 155"/>
                          <wps:cNvSpPr>
                            <a:spLocks noEditPoints="1"/>
                          </wps:cNvSpPr>
                          <wps:spPr bwMode="auto">
                            <a:xfrm>
                              <a:off x="860" y="211"/>
                              <a:ext cx="139" cy="159"/>
                            </a:xfrm>
                            <a:custGeom>
                              <a:avLst/>
                              <a:gdLst>
                                <a:gd name="T0" fmla="*/ 177 w 417"/>
                                <a:gd name="T1" fmla="*/ 476 h 476"/>
                                <a:gd name="T2" fmla="*/ 214 w 417"/>
                                <a:gd name="T3" fmla="*/ 474 h 476"/>
                                <a:gd name="T4" fmla="*/ 252 w 417"/>
                                <a:gd name="T5" fmla="*/ 465 h 476"/>
                                <a:gd name="T6" fmla="*/ 286 w 417"/>
                                <a:gd name="T7" fmla="*/ 451 h 476"/>
                                <a:gd name="T8" fmla="*/ 318 w 417"/>
                                <a:gd name="T9" fmla="*/ 431 h 476"/>
                                <a:gd name="T10" fmla="*/ 346 w 417"/>
                                <a:gd name="T11" fmla="*/ 408 h 476"/>
                                <a:gd name="T12" fmla="*/ 370 w 417"/>
                                <a:gd name="T13" fmla="*/ 381 h 476"/>
                                <a:gd name="T14" fmla="*/ 391 w 417"/>
                                <a:gd name="T15" fmla="*/ 348 h 476"/>
                                <a:gd name="T16" fmla="*/ 405 w 417"/>
                                <a:gd name="T17" fmla="*/ 315 h 476"/>
                                <a:gd name="T18" fmla="*/ 415 w 417"/>
                                <a:gd name="T19" fmla="*/ 278 h 476"/>
                                <a:gd name="T20" fmla="*/ 417 w 417"/>
                                <a:gd name="T21" fmla="*/ 239 h 476"/>
                                <a:gd name="T22" fmla="*/ 415 w 417"/>
                                <a:gd name="T23" fmla="*/ 199 h 476"/>
                                <a:gd name="T24" fmla="*/ 405 w 417"/>
                                <a:gd name="T25" fmla="*/ 161 h 476"/>
                                <a:gd name="T26" fmla="*/ 391 w 417"/>
                                <a:gd name="T27" fmla="*/ 128 h 476"/>
                                <a:gd name="T28" fmla="*/ 371 w 417"/>
                                <a:gd name="T29" fmla="*/ 97 h 476"/>
                                <a:gd name="T30" fmla="*/ 346 w 417"/>
                                <a:gd name="T31" fmla="*/ 69 h 476"/>
                                <a:gd name="T32" fmla="*/ 318 w 417"/>
                                <a:gd name="T33" fmla="*/ 45 h 476"/>
                                <a:gd name="T34" fmla="*/ 287 w 417"/>
                                <a:gd name="T35" fmla="*/ 27 h 476"/>
                                <a:gd name="T36" fmla="*/ 252 w 417"/>
                                <a:gd name="T37" fmla="*/ 11 h 476"/>
                                <a:gd name="T38" fmla="*/ 214 w 417"/>
                                <a:gd name="T39" fmla="*/ 3 h 476"/>
                                <a:gd name="T40" fmla="*/ 177 w 417"/>
                                <a:gd name="T41" fmla="*/ 0 h 476"/>
                                <a:gd name="T42" fmla="*/ 0 w 417"/>
                                <a:gd name="T43" fmla="*/ 476 h 476"/>
                                <a:gd name="T44" fmla="*/ 153 w 417"/>
                                <a:gd name="T45" fmla="*/ 105 h 476"/>
                                <a:gd name="T46" fmla="*/ 182 w 417"/>
                                <a:gd name="T47" fmla="*/ 107 h 476"/>
                                <a:gd name="T48" fmla="*/ 209 w 417"/>
                                <a:gd name="T49" fmla="*/ 114 h 476"/>
                                <a:gd name="T50" fmla="*/ 231 w 417"/>
                                <a:gd name="T51" fmla="*/ 125 h 476"/>
                                <a:gd name="T52" fmla="*/ 251 w 417"/>
                                <a:gd name="T53" fmla="*/ 139 h 476"/>
                                <a:gd name="T54" fmla="*/ 268 w 417"/>
                                <a:gd name="T55" fmla="*/ 159 h 476"/>
                                <a:gd name="T56" fmla="*/ 279 w 417"/>
                                <a:gd name="T57" fmla="*/ 181 h 476"/>
                                <a:gd name="T58" fmla="*/ 286 w 417"/>
                                <a:gd name="T59" fmla="*/ 208 h 476"/>
                                <a:gd name="T60" fmla="*/ 289 w 417"/>
                                <a:gd name="T61" fmla="*/ 239 h 476"/>
                                <a:gd name="T62" fmla="*/ 286 w 417"/>
                                <a:gd name="T63" fmla="*/ 271 h 476"/>
                                <a:gd name="T64" fmla="*/ 277 w 417"/>
                                <a:gd name="T65" fmla="*/ 298 h 476"/>
                                <a:gd name="T66" fmla="*/ 265 w 417"/>
                                <a:gd name="T67" fmla="*/ 322 h 476"/>
                                <a:gd name="T68" fmla="*/ 248 w 417"/>
                                <a:gd name="T69" fmla="*/ 340 h 476"/>
                                <a:gd name="T70" fmla="*/ 228 w 417"/>
                                <a:gd name="T71" fmla="*/ 354 h 476"/>
                                <a:gd name="T72" fmla="*/ 205 w 417"/>
                                <a:gd name="T73" fmla="*/ 364 h 476"/>
                                <a:gd name="T74" fmla="*/ 179 w 417"/>
                                <a:gd name="T75" fmla="*/ 370 h 476"/>
                                <a:gd name="T76" fmla="*/ 153 w 417"/>
                                <a:gd name="T77" fmla="*/ 372 h 476"/>
                                <a:gd name="T78" fmla="*/ 125 w 417"/>
                                <a:gd name="T79" fmla="*/ 105 h 476"/>
                                <a:gd name="T80" fmla="*/ 0 w 417"/>
                                <a:gd name="T81" fmla="*/ 0 h 476"/>
                                <a:gd name="T82" fmla="*/ 417 w 417"/>
                                <a:gd name="T83" fmla="*/ 476 h 47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T80" t="T81" r="T82" b="T83"/>
                              <a:pathLst>
                                <a:path w="417" h="476">
                                  <a:moveTo>
                                    <a:pt x="0" y="476"/>
                                  </a:moveTo>
                                  <a:lnTo>
                                    <a:pt x="177" y="476"/>
                                  </a:lnTo>
                                  <a:lnTo>
                                    <a:pt x="196" y="476"/>
                                  </a:lnTo>
                                  <a:lnTo>
                                    <a:pt x="214" y="474"/>
                                  </a:lnTo>
                                  <a:lnTo>
                                    <a:pt x="234" y="471"/>
                                  </a:lnTo>
                                  <a:lnTo>
                                    <a:pt x="252" y="465"/>
                                  </a:lnTo>
                                  <a:lnTo>
                                    <a:pt x="269" y="458"/>
                                  </a:lnTo>
                                  <a:lnTo>
                                    <a:pt x="286" y="451"/>
                                  </a:lnTo>
                                  <a:lnTo>
                                    <a:pt x="303" y="441"/>
                                  </a:lnTo>
                                  <a:lnTo>
                                    <a:pt x="318" y="431"/>
                                  </a:lnTo>
                                  <a:lnTo>
                                    <a:pt x="332" y="420"/>
                                  </a:lnTo>
                                  <a:lnTo>
                                    <a:pt x="346" y="408"/>
                                  </a:lnTo>
                                  <a:lnTo>
                                    <a:pt x="359" y="395"/>
                                  </a:lnTo>
                                  <a:lnTo>
                                    <a:pt x="370" y="381"/>
                                  </a:lnTo>
                                  <a:lnTo>
                                    <a:pt x="381" y="365"/>
                                  </a:lnTo>
                                  <a:lnTo>
                                    <a:pt x="391" y="348"/>
                                  </a:lnTo>
                                  <a:lnTo>
                                    <a:pt x="398" y="332"/>
                                  </a:lnTo>
                                  <a:lnTo>
                                    <a:pt x="405" y="315"/>
                                  </a:lnTo>
                                  <a:lnTo>
                                    <a:pt x="410" y="296"/>
                                  </a:lnTo>
                                  <a:lnTo>
                                    <a:pt x="415" y="278"/>
                                  </a:lnTo>
                                  <a:lnTo>
                                    <a:pt x="416" y="258"/>
                                  </a:lnTo>
                                  <a:lnTo>
                                    <a:pt x="417" y="239"/>
                                  </a:lnTo>
                                  <a:lnTo>
                                    <a:pt x="417" y="218"/>
                                  </a:lnTo>
                                  <a:lnTo>
                                    <a:pt x="415" y="199"/>
                                  </a:lnTo>
                                  <a:lnTo>
                                    <a:pt x="410" y="180"/>
                                  </a:lnTo>
                                  <a:lnTo>
                                    <a:pt x="405" y="161"/>
                                  </a:lnTo>
                                  <a:lnTo>
                                    <a:pt x="398" y="145"/>
                                  </a:lnTo>
                                  <a:lnTo>
                                    <a:pt x="391" y="128"/>
                                  </a:lnTo>
                                  <a:lnTo>
                                    <a:pt x="381" y="111"/>
                                  </a:lnTo>
                                  <a:lnTo>
                                    <a:pt x="371" y="97"/>
                                  </a:lnTo>
                                  <a:lnTo>
                                    <a:pt x="359" y="81"/>
                                  </a:lnTo>
                                  <a:lnTo>
                                    <a:pt x="346" y="69"/>
                                  </a:lnTo>
                                  <a:lnTo>
                                    <a:pt x="333" y="56"/>
                                  </a:lnTo>
                                  <a:lnTo>
                                    <a:pt x="318" y="45"/>
                                  </a:lnTo>
                                  <a:lnTo>
                                    <a:pt x="303" y="35"/>
                                  </a:lnTo>
                                  <a:lnTo>
                                    <a:pt x="287" y="27"/>
                                  </a:lnTo>
                                  <a:lnTo>
                                    <a:pt x="270" y="18"/>
                                  </a:lnTo>
                                  <a:lnTo>
                                    <a:pt x="252" y="11"/>
                                  </a:lnTo>
                                  <a:lnTo>
                                    <a:pt x="234" y="7"/>
                                  </a:lnTo>
                                  <a:lnTo>
                                    <a:pt x="214" y="3"/>
                                  </a:lnTo>
                                  <a:lnTo>
                                    <a:pt x="196" y="0"/>
                                  </a:lnTo>
                                  <a:lnTo>
                                    <a:pt x="1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76"/>
                                  </a:lnTo>
                                  <a:close/>
                                  <a:moveTo>
                                    <a:pt x="125" y="105"/>
                                  </a:moveTo>
                                  <a:lnTo>
                                    <a:pt x="153" y="105"/>
                                  </a:lnTo>
                                  <a:lnTo>
                                    <a:pt x="168" y="105"/>
                                  </a:lnTo>
                                  <a:lnTo>
                                    <a:pt x="182" y="107"/>
                                  </a:lnTo>
                                  <a:lnTo>
                                    <a:pt x="195" y="109"/>
                                  </a:lnTo>
                                  <a:lnTo>
                                    <a:pt x="209" y="114"/>
                                  </a:lnTo>
                                  <a:lnTo>
                                    <a:pt x="220" y="118"/>
                                  </a:lnTo>
                                  <a:lnTo>
                                    <a:pt x="231" y="125"/>
                                  </a:lnTo>
                                  <a:lnTo>
                                    <a:pt x="241" y="132"/>
                                  </a:lnTo>
                                  <a:lnTo>
                                    <a:pt x="251" y="139"/>
                                  </a:lnTo>
                                  <a:lnTo>
                                    <a:pt x="259" y="149"/>
                                  </a:lnTo>
                                  <a:lnTo>
                                    <a:pt x="268" y="159"/>
                                  </a:lnTo>
                                  <a:lnTo>
                                    <a:pt x="273" y="170"/>
                                  </a:lnTo>
                                  <a:lnTo>
                                    <a:pt x="279" y="181"/>
                                  </a:lnTo>
                                  <a:lnTo>
                                    <a:pt x="283" y="194"/>
                                  </a:lnTo>
                                  <a:lnTo>
                                    <a:pt x="286" y="208"/>
                                  </a:lnTo>
                                  <a:lnTo>
                                    <a:pt x="289" y="223"/>
                                  </a:lnTo>
                                  <a:lnTo>
                                    <a:pt x="289" y="239"/>
                                  </a:lnTo>
                                  <a:lnTo>
                                    <a:pt x="289" y="256"/>
                                  </a:lnTo>
                                  <a:lnTo>
                                    <a:pt x="286" y="271"/>
                                  </a:lnTo>
                                  <a:lnTo>
                                    <a:pt x="283" y="285"/>
                                  </a:lnTo>
                                  <a:lnTo>
                                    <a:pt x="277" y="298"/>
                                  </a:lnTo>
                                  <a:lnTo>
                                    <a:pt x="272" y="311"/>
                                  </a:lnTo>
                                  <a:lnTo>
                                    <a:pt x="265" y="322"/>
                                  </a:lnTo>
                                  <a:lnTo>
                                    <a:pt x="258" y="332"/>
                                  </a:lnTo>
                                  <a:lnTo>
                                    <a:pt x="248" y="340"/>
                                  </a:lnTo>
                                  <a:lnTo>
                                    <a:pt x="238" y="347"/>
                                  </a:lnTo>
                                  <a:lnTo>
                                    <a:pt x="228" y="354"/>
                                  </a:lnTo>
                                  <a:lnTo>
                                    <a:pt x="217" y="360"/>
                                  </a:lnTo>
                                  <a:lnTo>
                                    <a:pt x="205" y="364"/>
                                  </a:lnTo>
                                  <a:lnTo>
                                    <a:pt x="192" y="368"/>
                                  </a:lnTo>
                                  <a:lnTo>
                                    <a:pt x="179" y="370"/>
                                  </a:lnTo>
                                  <a:lnTo>
                                    <a:pt x="165" y="371"/>
                                  </a:lnTo>
                                  <a:lnTo>
                                    <a:pt x="153" y="372"/>
                                  </a:lnTo>
                                  <a:lnTo>
                                    <a:pt x="125" y="372"/>
                                  </a:lnTo>
                                  <a:lnTo>
                                    <a:pt x="125" y="1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156"/>
                          <wps:cNvSpPr>
                            <a:spLocks noEditPoints="1"/>
                          </wps:cNvSpPr>
                          <wps:spPr bwMode="auto">
                            <a:xfrm>
                              <a:off x="1015" y="199"/>
                              <a:ext cx="43" cy="171"/>
                            </a:xfrm>
                            <a:custGeom>
                              <a:avLst/>
                              <a:gdLst>
                                <a:gd name="T0" fmla="*/ 122 w 129"/>
                                <a:gd name="T1" fmla="*/ 189 h 513"/>
                                <a:gd name="T2" fmla="*/ 7 w 129"/>
                                <a:gd name="T3" fmla="*/ 189 h 513"/>
                                <a:gd name="T4" fmla="*/ 7 w 129"/>
                                <a:gd name="T5" fmla="*/ 513 h 513"/>
                                <a:gd name="T6" fmla="*/ 122 w 129"/>
                                <a:gd name="T7" fmla="*/ 513 h 513"/>
                                <a:gd name="T8" fmla="*/ 122 w 129"/>
                                <a:gd name="T9" fmla="*/ 189 h 513"/>
                                <a:gd name="T10" fmla="*/ 64 w 129"/>
                                <a:gd name="T11" fmla="*/ 0 h 513"/>
                                <a:gd name="T12" fmla="*/ 56 w 129"/>
                                <a:gd name="T13" fmla="*/ 0 h 513"/>
                                <a:gd name="T14" fmla="*/ 47 w 129"/>
                                <a:gd name="T15" fmla="*/ 2 h 513"/>
                                <a:gd name="T16" fmla="*/ 39 w 129"/>
                                <a:gd name="T17" fmla="*/ 4 h 513"/>
                                <a:gd name="T18" fmla="*/ 32 w 129"/>
                                <a:gd name="T19" fmla="*/ 9 h 513"/>
                                <a:gd name="T20" fmla="*/ 25 w 129"/>
                                <a:gd name="T21" fmla="*/ 13 h 513"/>
                                <a:gd name="T22" fmla="*/ 19 w 129"/>
                                <a:gd name="T23" fmla="*/ 19 h 513"/>
                                <a:gd name="T24" fmla="*/ 14 w 129"/>
                                <a:gd name="T25" fmla="*/ 26 h 513"/>
                                <a:gd name="T26" fmla="*/ 10 w 129"/>
                                <a:gd name="T27" fmla="*/ 33 h 513"/>
                                <a:gd name="T28" fmla="*/ 6 w 129"/>
                                <a:gd name="T29" fmla="*/ 40 h 513"/>
                                <a:gd name="T30" fmla="*/ 3 w 129"/>
                                <a:gd name="T31" fmla="*/ 48 h 513"/>
                                <a:gd name="T32" fmla="*/ 1 w 129"/>
                                <a:gd name="T33" fmla="*/ 57 h 513"/>
                                <a:gd name="T34" fmla="*/ 0 w 129"/>
                                <a:gd name="T35" fmla="*/ 65 h 513"/>
                                <a:gd name="T36" fmla="*/ 1 w 129"/>
                                <a:gd name="T37" fmla="*/ 73 h 513"/>
                                <a:gd name="T38" fmla="*/ 3 w 129"/>
                                <a:gd name="T39" fmla="*/ 82 h 513"/>
                                <a:gd name="T40" fmla="*/ 6 w 129"/>
                                <a:gd name="T41" fmla="*/ 90 h 513"/>
                                <a:gd name="T42" fmla="*/ 10 w 129"/>
                                <a:gd name="T43" fmla="*/ 97 h 513"/>
                                <a:gd name="T44" fmla="*/ 14 w 129"/>
                                <a:gd name="T45" fmla="*/ 104 h 513"/>
                                <a:gd name="T46" fmla="*/ 19 w 129"/>
                                <a:gd name="T47" fmla="*/ 110 h 513"/>
                                <a:gd name="T48" fmla="*/ 25 w 129"/>
                                <a:gd name="T49" fmla="*/ 116 h 513"/>
                                <a:gd name="T50" fmla="*/ 32 w 129"/>
                                <a:gd name="T51" fmla="*/ 120 h 513"/>
                                <a:gd name="T52" fmla="*/ 39 w 129"/>
                                <a:gd name="T53" fmla="*/ 124 h 513"/>
                                <a:gd name="T54" fmla="*/ 47 w 129"/>
                                <a:gd name="T55" fmla="*/ 127 h 513"/>
                                <a:gd name="T56" fmla="*/ 56 w 129"/>
                                <a:gd name="T57" fmla="*/ 128 h 513"/>
                                <a:gd name="T58" fmla="*/ 64 w 129"/>
                                <a:gd name="T59" fmla="*/ 130 h 513"/>
                                <a:gd name="T60" fmla="*/ 73 w 129"/>
                                <a:gd name="T61" fmla="*/ 128 h 513"/>
                                <a:gd name="T62" fmla="*/ 81 w 129"/>
                                <a:gd name="T63" fmla="*/ 127 h 513"/>
                                <a:gd name="T64" fmla="*/ 89 w 129"/>
                                <a:gd name="T65" fmla="*/ 124 h 513"/>
                                <a:gd name="T66" fmla="*/ 96 w 129"/>
                                <a:gd name="T67" fmla="*/ 120 h 513"/>
                                <a:gd name="T68" fmla="*/ 103 w 129"/>
                                <a:gd name="T69" fmla="*/ 116 h 513"/>
                                <a:gd name="T70" fmla="*/ 110 w 129"/>
                                <a:gd name="T71" fmla="*/ 110 h 513"/>
                                <a:gd name="T72" fmla="*/ 116 w 129"/>
                                <a:gd name="T73" fmla="*/ 104 h 513"/>
                                <a:gd name="T74" fmla="*/ 120 w 129"/>
                                <a:gd name="T75" fmla="*/ 97 h 513"/>
                                <a:gd name="T76" fmla="*/ 124 w 129"/>
                                <a:gd name="T77" fmla="*/ 90 h 513"/>
                                <a:gd name="T78" fmla="*/ 127 w 129"/>
                                <a:gd name="T79" fmla="*/ 82 h 513"/>
                                <a:gd name="T80" fmla="*/ 129 w 129"/>
                                <a:gd name="T81" fmla="*/ 73 h 513"/>
                                <a:gd name="T82" fmla="*/ 129 w 129"/>
                                <a:gd name="T83" fmla="*/ 65 h 513"/>
                                <a:gd name="T84" fmla="*/ 129 w 129"/>
                                <a:gd name="T85" fmla="*/ 57 h 513"/>
                                <a:gd name="T86" fmla="*/ 127 w 129"/>
                                <a:gd name="T87" fmla="*/ 48 h 513"/>
                                <a:gd name="T88" fmla="*/ 124 w 129"/>
                                <a:gd name="T89" fmla="*/ 40 h 513"/>
                                <a:gd name="T90" fmla="*/ 120 w 129"/>
                                <a:gd name="T91" fmla="*/ 33 h 513"/>
                                <a:gd name="T92" fmla="*/ 116 w 129"/>
                                <a:gd name="T93" fmla="*/ 26 h 513"/>
                                <a:gd name="T94" fmla="*/ 110 w 129"/>
                                <a:gd name="T95" fmla="*/ 19 h 513"/>
                                <a:gd name="T96" fmla="*/ 103 w 129"/>
                                <a:gd name="T97" fmla="*/ 13 h 513"/>
                                <a:gd name="T98" fmla="*/ 96 w 129"/>
                                <a:gd name="T99" fmla="*/ 9 h 513"/>
                                <a:gd name="T100" fmla="*/ 89 w 129"/>
                                <a:gd name="T101" fmla="*/ 4 h 513"/>
                                <a:gd name="T102" fmla="*/ 81 w 129"/>
                                <a:gd name="T103" fmla="*/ 2 h 513"/>
                                <a:gd name="T104" fmla="*/ 73 w 129"/>
                                <a:gd name="T105" fmla="*/ 0 h 513"/>
                                <a:gd name="T106" fmla="*/ 64 w 129"/>
                                <a:gd name="T107" fmla="*/ 0 h 513"/>
                                <a:gd name="T108" fmla="*/ 0 w 129"/>
                                <a:gd name="T109" fmla="*/ 0 h 513"/>
                                <a:gd name="T110" fmla="*/ 129 w 129"/>
                                <a:gd name="T111" fmla="*/ 513 h 5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</a:cxnLst>
                              <a:rect l="T108" t="T109" r="T110" b="T111"/>
                              <a:pathLst>
                                <a:path w="129" h="513">
                                  <a:moveTo>
                                    <a:pt x="122" y="189"/>
                                  </a:moveTo>
                                  <a:lnTo>
                                    <a:pt x="7" y="189"/>
                                  </a:lnTo>
                                  <a:lnTo>
                                    <a:pt x="7" y="513"/>
                                  </a:lnTo>
                                  <a:lnTo>
                                    <a:pt x="122" y="513"/>
                                  </a:lnTo>
                                  <a:lnTo>
                                    <a:pt x="122" y="189"/>
                                  </a:lnTo>
                                  <a:close/>
                                  <a:moveTo>
                                    <a:pt x="64" y="0"/>
                                  </a:moveTo>
                                  <a:lnTo>
                                    <a:pt x="56" y="0"/>
                                  </a:lnTo>
                                  <a:lnTo>
                                    <a:pt x="47" y="2"/>
                                  </a:lnTo>
                                  <a:lnTo>
                                    <a:pt x="39" y="4"/>
                                  </a:lnTo>
                                  <a:lnTo>
                                    <a:pt x="32" y="9"/>
                                  </a:lnTo>
                                  <a:lnTo>
                                    <a:pt x="25" y="13"/>
                                  </a:lnTo>
                                  <a:lnTo>
                                    <a:pt x="19" y="19"/>
                                  </a:lnTo>
                                  <a:lnTo>
                                    <a:pt x="14" y="26"/>
                                  </a:lnTo>
                                  <a:lnTo>
                                    <a:pt x="10" y="33"/>
                                  </a:lnTo>
                                  <a:lnTo>
                                    <a:pt x="6" y="40"/>
                                  </a:lnTo>
                                  <a:lnTo>
                                    <a:pt x="3" y="48"/>
                                  </a:lnTo>
                                  <a:lnTo>
                                    <a:pt x="1" y="57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1" y="73"/>
                                  </a:lnTo>
                                  <a:lnTo>
                                    <a:pt x="3" y="82"/>
                                  </a:lnTo>
                                  <a:lnTo>
                                    <a:pt x="6" y="90"/>
                                  </a:lnTo>
                                  <a:lnTo>
                                    <a:pt x="10" y="97"/>
                                  </a:lnTo>
                                  <a:lnTo>
                                    <a:pt x="14" y="104"/>
                                  </a:lnTo>
                                  <a:lnTo>
                                    <a:pt x="19" y="110"/>
                                  </a:lnTo>
                                  <a:lnTo>
                                    <a:pt x="25" y="116"/>
                                  </a:lnTo>
                                  <a:lnTo>
                                    <a:pt x="32" y="120"/>
                                  </a:lnTo>
                                  <a:lnTo>
                                    <a:pt x="39" y="124"/>
                                  </a:lnTo>
                                  <a:lnTo>
                                    <a:pt x="47" y="127"/>
                                  </a:lnTo>
                                  <a:lnTo>
                                    <a:pt x="56" y="128"/>
                                  </a:lnTo>
                                  <a:lnTo>
                                    <a:pt x="64" y="130"/>
                                  </a:lnTo>
                                  <a:lnTo>
                                    <a:pt x="73" y="128"/>
                                  </a:lnTo>
                                  <a:lnTo>
                                    <a:pt x="81" y="127"/>
                                  </a:lnTo>
                                  <a:lnTo>
                                    <a:pt x="89" y="124"/>
                                  </a:lnTo>
                                  <a:lnTo>
                                    <a:pt x="96" y="120"/>
                                  </a:lnTo>
                                  <a:lnTo>
                                    <a:pt x="103" y="116"/>
                                  </a:lnTo>
                                  <a:lnTo>
                                    <a:pt x="110" y="110"/>
                                  </a:lnTo>
                                  <a:lnTo>
                                    <a:pt x="116" y="104"/>
                                  </a:lnTo>
                                  <a:lnTo>
                                    <a:pt x="120" y="97"/>
                                  </a:lnTo>
                                  <a:lnTo>
                                    <a:pt x="124" y="90"/>
                                  </a:lnTo>
                                  <a:lnTo>
                                    <a:pt x="127" y="82"/>
                                  </a:lnTo>
                                  <a:lnTo>
                                    <a:pt x="129" y="73"/>
                                  </a:lnTo>
                                  <a:lnTo>
                                    <a:pt x="129" y="65"/>
                                  </a:lnTo>
                                  <a:lnTo>
                                    <a:pt x="129" y="57"/>
                                  </a:lnTo>
                                  <a:lnTo>
                                    <a:pt x="127" y="48"/>
                                  </a:lnTo>
                                  <a:lnTo>
                                    <a:pt x="124" y="40"/>
                                  </a:lnTo>
                                  <a:lnTo>
                                    <a:pt x="120" y="33"/>
                                  </a:lnTo>
                                  <a:lnTo>
                                    <a:pt x="116" y="26"/>
                                  </a:lnTo>
                                  <a:lnTo>
                                    <a:pt x="110" y="19"/>
                                  </a:lnTo>
                                  <a:lnTo>
                                    <a:pt x="103" y="13"/>
                                  </a:lnTo>
                                  <a:lnTo>
                                    <a:pt x="96" y="9"/>
                                  </a:lnTo>
                                  <a:lnTo>
                                    <a:pt x="89" y="4"/>
                                  </a:lnTo>
                                  <a:lnTo>
                                    <a:pt x="81" y="2"/>
                                  </a:lnTo>
                                  <a:lnTo>
                                    <a:pt x="73" y="0"/>
                                  </a:lnTo>
                                  <a:lnTo>
                                    <a:pt x="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157"/>
                          <wps:cNvSpPr>
                            <a:spLocks noEditPoints="1"/>
                          </wps:cNvSpPr>
                          <wps:spPr bwMode="auto">
                            <a:xfrm>
                              <a:off x="1073" y="259"/>
                              <a:ext cx="119" cy="115"/>
                            </a:xfrm>
                            <a:custGeom>
                              <a:avLst/>
                              <a:gdLst>
                                <a:gd name="T0" fmla="*/ 119 w 357"/>
                                <a:gd name="T1" fmla="*/ 118 h 346"/>
                                <a:gd name="T2" fmla="*/ 126 w 357"/>
                                <a:gd name="T3" fmla="*/ 104 h 346"/>
                                <a:gd name="T4" fmla="*/ 136 w 357"/>
                                <a:gd name="T5" fmla="*/ 91 h 346"/>
                                <a:gd name="T6" fmla="*/ 147 w 357"/>
                                <a:gd name="T7" fmla="*/ 83 h 346"/>
                                <a:gd name="T8" fmla="*/ 161 w 357"/>
                                <a:gd name="T9" fmla="*/ 77 h 346"/>
                                <a:gd name="T10" fmla="*/ 177 w 357"/>
                                <a:gd name="T11" fmla="*/ 74 h 346"/>
                                <a:gd name="T12" fmla="*/ 194 w 357"/>
                                <a:gd name="T13" fmla="*/ 74 h 346"/>
                                <a:gd name="T14" fmla="*/ 208 w 357"/>
                                <a:gd name="T15" fmla="*/ 77 h 346"/>
                                <a:gd name="T16" fmla="*/ 222 w 357"/>
                                <a:gd name="T17" fmla="*/ 84 h 346"/>
                                <a:gd name="T18" fmla="*/ 233 w 357"/>
                                <a:gd name="T19" fmla="*/ 93 h 346"/>
                                <a:gd name="T20" fmla="*/ 242 w 357"/>
                                <a:gd name="T21" fmla="*/ 104 h 346"/>
                                <a:gd name="T22" fmla="*/ 248 w 357"/>
                                <a:gd name="T23" fmla="*/ 118 h 346"/>
                                <a:gd name="T24" fmla="*/ 117 w 357"/>
                                <a:gd name="T25" fmla="*/ 125 h 346"/>
                                <a:gd name="T26" fmla="*/ 356 w 357"/>
                                <a:gd name="T27" fmla="*/ 153 h 346"/>
                                <a:gd name="T28" fmla="*/ 349 w 357"/>
                                <a:gd name="T29" fmla="*/ 116 h 346"/>
                                <a:gd name="T30" fmla="*/ 340 w 357"/>
                                <a:gd name="T31" fmla="*/ 94 h 346"/>
                                <a:gd name="T32" fmla="*/ 331 w 357"/>
                                <a:gd name="T33" fmla="*/ 74 h 346"/>
                                <a:gd name="T34" fmla="*/ 318 w 357"/>
                                <a:gd name="T35" fmla="*/ 56 h 346"/>
                                <a:gd name="T36" fmla="*/ 303 w 357"/>
                                <a:gd name="T37" fmla="*/ 41 h 346"/>
                                <a:gd name="T38" fmla="*/ 284 w 357"/>
                                <a:gd name="T39" fmla="*/ 28 h 346"/>
                                <a:gd name="T40" fmla="*/ 265 w 357"/>
                                <a:gd name="T41" fmla="*/ 17 h 346"/>
                                <a:gd name="T42" fmla="*/ 244 w 357"/>
                                <a:gd name="T43" fmla="*/ 8 h 346"/>
                                <a:gd name="T44" fmla="*/ 219 w 357"/>
                                <a:gd name="T45" fmla="*/ 3 h 346"/>
                                <a:gd name="T46" fmla="*/ 194 w 357"/>
                                <a:gd name="T47" fmla="*/ 0 h 346"/>
                                <a:gd name="T48" fmla="*/ 160 w 357"/>
                                <a:gd name="T49" fmla="*/ 0 h 346"/>
                                <a:gd name="T50" fmla="*/ 124 w 357"/>
                                <a:gd name="T51" fmla="*/ 7 h 346"/>
                                <a:gd name="T52" fmla="*/ 91 w 357"/>
                                <a:gd name="T53" fmla="*/ 18 h 346"/>
                                <a:gd name="T54" fmla="*/ 63 w 357"/>
                                <a:gd name="T55" fmla="*/ 35 h 346"/>
                                <a:gd name="T56" fmla="*/ 40 w 357"/>
                                <a:gd name="T57" fmla="*/ 57 h 346"/>
                                <a:gd name="T58" fmla="*/ 21 w 357"/>
                                <a:gd name="T59" fmla="*/ 84 h 346"/>
                                <a:gd name="T60" fmla="*/ 7 w 357"/>
                                <a:gd name="T61" fmla="*/ 116 h 346"/>
                                <a:gd name="T62" fmla="*/ 2 w 357"/>
                                <a:gd name="T63" fmla="*/ 153 h 346"/>
                                <a:gd name="T64" fmla="*/ 2 w 357"/>
                                <a:gd name="T65" fmla="*/ 194 h 346"/>
                                <a:gd name="T66" fmla="*/ 9 w 357"/>
                                <a:gd name="T67" fmla="*/ 230 h 346"/>
                                <a:gd name="T68" fmla="*/ 23 w 357"/>
                                <a:gd name="T69" fmla="*/ 263 h 346"/>
                                <a:gd name="T70" fmla="*/ 42 w 357"/>
                                <a:gd name="T71" fmla="*/ 289 h 346"/>
                                <a:gd name="T72" fmla="*/ 68 w 357"/>
                                <a:gd name="T73" fmla="*/ 312 h 346"/>
                                <a:gd name="T74" fmla="*/ 97 w 357"/>
                                <a:gd name="T75" fmla="*/ 329 h 346"/>
                                <a:gd name="T76" fmla="*/ 131 w 357"/>
                                <a:gd name="T77" fmla="*/ 339 h 346"/>
                                <a:gd name="T78" fmla="*/ 168 w 357"/>
                                <a:gd name="T79" fmla="*/ 346 h 346"/>
                                <a:gd name="T80" fmla="*/ 202 w 357"/>
                                <a:gd name="T81" fmla="*/ 346 h 346"/>
                                <a:gd name="T82" fmla="*/ 229 w 357"/>
                                <a:gd name="T83" fmla="*/ 341 h 346"/>
                                <a:gd name="T84" fmla="*/ 255 w 357"/>
                                <a:gd name="T85" fmla="*/ 336 h 346"/>
                                <a:gd name="T86" fmla="*/ 280 w 357"/>
                                <a:gd name="T87" fmla="*/ 325 h 346"/>
                                <a:gd name="T88" fmla="*/ 301 w 357"/>
                                <a:gd name="T89" fmla="*/ 310 h 346"/>
                                <a:gd name="T90" fmla="*/ 321 w 357"/>
                                <a:gd name="T91" fmla="*/ 294 h 346"/>
                                <a:gd name="T92" fmla="*/ 336 w 357"/>
                                <a:gd name="T93" fmla="*/ 273 h 346"/>
                                <a:gd name="T94" fmla="*/ 349 w 357"/>
                                <a:gd name="T95" fmla="*/ 249 h 346"/>
                                <a:gd name="T96" fmla="*/ 242 w 357"/>
                                <a:gd name="T97" fmla="*/ 235 h 346"/>
                                <a:gd name="T98" fmla="*/ 231 w 357"/>
                                <a:gd name="T99" fmla="*/ 249 h 346"/>
                                <a:gd name="T100" fmla="*/ 219 w 357"/>
                                <a:gd name="T101" fmla="*/ 257 h 346"/>
                                <a:gd name="T102" fmla="*/ 205 w 357"/>
                                <a:gd name="T103" fmla="*/ 263 h 346"/>
                                <a:gd name="T104" fmla="*/ 187 w 357"/>
                                <a:gd name="T105" fmla="*/ 264 h 346"/>
                                <a:gd name="T106" fmla="*/ 156 w 357"/>
                                <a:gd name="T107" fmla="*/ 260 h 346"/>
                                <a:gd name="T108" fmla="*/ 143 w 357"/>
                                <a:gd name="T109" fmla="*/ 254 h 346"/>
                                <a:gd name="T110" fmla="*/ 133 w 357"/>
                                <a:gd name="T111" fmla="*/ 246 h 346"/>
                                <a:gd name="T112" fmla="*/ 125 w 357"/>
                                <a:gd name="T113" fmla="*/ 235 h 346"/>
                                <a:gd name="T114" fmla="*/ 119 w 357"/>
                                <a:gd name="T115" fmla="*/ 223 h 346"/>
                                <a:gd name="T116" fmla="*/ 115 w 357"/>
                                <a:gd name="T117" fmla="*/ 192 h 346"/>
                                <a:gd name="T118" fmla="*/ 357 w 357"/>
                                <a:gd name="T119" fmla="*/ 180 h 346"/>
                                <a:gd name="T120" fmla="*/ 0 w 357"/>
                                <a:gd name="T121" fmla="*/ 0 h 346"/>
                                <a:gd name="T122" fmla="*/ 357 w 357"/>
                                <a:gd name="T123" fmla="*/ 346 h 3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</a:cxnLst>
                              <a:rect l="T120" t="T121" r="T122" b="T123"/>
                              <a:pathLst>
                                <a:path w="357" h="346">
                                  <a:moveTo>
                                    <a:pt x="117" y="125"/>
                                  </a:moveTo>
                                  <a:lnTo>
                                    <a:pt x="119" y="118"/>
                                  </a:lnTo>
                                  <a:lnTo>
                                    <a:pt x="122" y="109"/>
                                  </a:lnTo>
                                  <a:lnTo>
                                    <a:pt x="126" y="104"/>
                                  </a:lnTo>
                                  <a:lnTo>
                                    <a:pt x="131" y="97"/>
                                  </a:lnTo>
                                  <a:lnTo>
                                    <a:pt x="136" y="91"/>
                                  </a:lnTo>
                                  <a:lnTo>
                                    <a:pt x="142" y="87"/>
                                  </a:lnTo>
                                  <a:lnTo>
                                    <a:pt x="147" y="83"/>
                                  </a:lnTo>
                                  <a:lnTo>
                                    <a:pt x="154" y="80"/>
                                  </a:lnTo>
                                  <a:lnTo>
                                    <a:pt x="161" y="77"/>
                                  </a:lnTo>
                                  <a:lnTo>
                                    <a:pt x="170" y="76"/>
                                  </a:lnTo>
                                  <a:lnTo>
                                    <a:pt x="177" y="74"/>
                                  </a:lnTo>
                                  <a:lnTo>
                                    <a:pt x="185" y="74"/>
                                  </a:lnTo>
                                  <a:lnTo>
                                    <a:pt x="194" y="74"/>
                                  </a:lnTo>
                                  <a:lnTo>
                                    <a:pt x="201" y="76"/>
                                  </a:lnTo>
                                  <a:lnTo>
                                    <a:pt x="208" y="77"/>
                                  </a:lnTo>
                                  <a:lnTo>
                                    <a:pt x="215" y="80"/>
                                  </a:lnTo>
                                  <a:lnTo>
                                    <a:pt x="222" y="84"/>
                                  </a:lnTo>
                                  <a:lnTo>
                                    <a:pt x="227" y="88"/>
                                  </a:lnTo>
                                  <a:lnTo>
                                    <a:pt x="233" y="93"/>
                                  </a:lnTo>
                                  <a:lnTo>
                                    <a:pt x="238" y="98"/>
                                  </a:lnTo>
                                  <a:lnTo>
                                    <a:pt x="242" y="104"/>
                                  </a:lnTo>
                                  <a:lnTo>
                                    <a:pt x="245" y="111"/>
                                  </a:lnTo>
                                  <a:lnTo>
                                    <a:pt x="248" y="118"/>
                                  </a:lnTo>
                                  <a:lnTo>
                                    <a:pt x="249" y="125"/>
                                  </a:lnTo>
                                  <a:lnTo>
                                    <a:pt x="117" y="125"/>
                                  </a:lnTo>
                                  <a:close/>
                                  <a:moveTo>
                                    <a:pt x="357" y="180"/>
                                  </a:moveTo>
                                  <a:lnTo>
                                    <a:pt x="356" y="153"/>
                                  </a:lnTo>
                                  <a:lnTo>
                                    <a:pt x="352" y="128"/>
                                  </a:lnTo>
                                  <a:lnTo>
                                    <a:pt x="349" y="116"/>
                                  </a:lnTo>
                                  <a:lnTo>
                                    <a:pt x="345" y="105"/>
                                  </a:lnTo>
                                  <a:lnTo>
                                    <a:pt x="340" y="94"/>
                                  </a:lnTo>
                                  <a:lnTo>
                                    <a:pt x="336" y="84"/>
                                  </a:lnTo>
                                  <a:lnTo>
                                    <a:pt x="331" y="74"/>
                                  </a:lnTo>
                                  <a:lnTo>
                                    <a:pt x="324" y="64"/>
                                  </a:lnTo>
                                  <a:lnTo>
                                    <a:pt x="318" y="56"/>
                                  </a:lnTo>
                                  <a:lnTo>
                                    <a:pt x="310" y="48"/>
                                  </a:lnTo>
                                  <a:lnTo>
                                    <a:pt x="303" y="41"/>
                                  </a:lnTo>
                                  <a:lnTo>
                                    <a:pt x="294" y="34"/>
                                  </a:lnTo>
                                  <a:lnTo>
                                    <a:pt x="284" y="28"/>
                                  </a:lnTo>
                                  <a:lnTo>
                                    <a:pt x="275" y="22"/>
                                  </a:lnTo>
                                  <a:lnTo>
                                    <a:pt x="265" y="17"/>
                                  </a:lnTo>
                                  <a:lnTo>
                                    <a:pt x="255" y="12"/>
                                  </a:lnTo>
                                  <a:lnTo>
                                    <a:pt x="244" y="8"/>
                                  </a:lnTo>
                                  <a:lnTo>
                                    <a:pt x="231" y="5"/>
                                  </a:lnTo>
                                  <a:lnTo>
                                    <a:pt x="219" y="3"/>
                                  </a:lnTo>
                                  <a:lnTo>
                                    <a:pt x="206" y="1"/>
                                  </a:lnTo>
                                  <a:lnTo>
                                    <a:pt x="194" y="0"/>
                                  </a:lnTo>
                                  <a:lnTo>
                                    <a:pt x="180" y="0"/>
                                  </a:lnTo>
                                  <a:lnTo>
                                    <a:pt x="160" y="0"/>
                                  </a:lnTo>
                                  <a:lnTo>
                                    <a:pt x="142" y="3"/>
                                  </a:lnTo>
                                  <a:lnTo>
                                    <a:pt x="124" y="7"/>
                                  </a:lnTo>
                                  <a:lnTo>
                                    <a:pt x="107" y="11"/>
                                  </a:lnTo>
                                  <a:lnTo>
                                    <a:pt x="91" y="18"/>
                                  </a:lnTo>
                                  <a:lnTo>
                                    <a:pt x="77" y="25"/>
                                  </a:lnTo>
                                  <a:lnTo>
                                    <a:pt x="63" y="35"/>
                                  </a:lnTo>
                                  <a:lnTo>
                                    <a:pt x="51" y="46"/>
                                  </a:lnTo>
                                  <a:lnTo>
                                    <a:pt x="40" y="57"/>
                                  </a:lnTo>
                                  <a:lnTo>
                                    <a:pt x="30" y="70"/>
                                  </a:lnTo>
                                  <a:lnTo>
                                    <a:pt x="21" y="84"/>
                                  </a:lnTo>
                                  <a:lnTo>
                                    <a:pt x="14" y="100"/>
                                  </a:lnTo>
                                  <a:lnTo>
                                    <a:pt x="7" y="116"/>
                                  </a:lnTo>
                                  <a:lnTo>
                                    <a:pt x="5" y="135"/>
                                  </a:lnTo>
                                  <a:lnTo>
                                    <a:pt x="2" y="153"/>
                                  </a:lnTo>
                                  <a:lnTo>
                                    <a:pt x="0" y="173"/>
                                  </a:lnTo>
                                  <a:lnTo>
                                    <a:pt x="2" y="194"/>
                                  </a:lnTo>
                                  <a:lnTo>
                                    <a:pt x="5" y="212"/>
                                  </a:lnTo>
                                  <a:lnTo>
                                    <a:pt x="9" y="230"/>
                                  </a:lnTo>
                                  <a:lnTo>
                                    <a:pt x="14" y="247"/>
                                  </a:lnTo>
                                  <a:lnTo>
                                    <a:pt x="23" y="263"/>
                                  </a:lnTo>
                                  <a:lnTo>
                                    <a:pt x="31" y="277"/>
                                  </a:lnTo>
                                  <a:lnTo>
                                    <a:pt x="42" y="289"/>
                                  </a:lnTo>
                                  <a:lnTo>
                                    <a:pt x="54" y="301"/>
                                  </a:lnTo>
                                  <a:lnTo>
                                    <a:pt x="68" y="312"/>
                                  </a:lnTo>
                                  <a:lnTo>
                                    <a:pt x="82" y="320"/>
                                  </a:lnTo>
                                  <a:lnTo>
                                    <a:pt x="97" y="329"/>
                                  </a:lnTo>
                                  <a:lnTo>
                                    <a:pt x="114" y="334"/>
                                  </a:lnTo>
                                  <a:lnTo>
                                    <a:pt x="131" y="339"/>
                                  </a:lnTo>
                                  <a:lnTo>
                                    <a:pt x="149" y="343"/>
                                  </a:lnTo>
                                  <a:lnTo>
                                    <a:pt x="168" y="346"/>
                                  </a:lnTo>
                                  <a:lnTo>
                                    <a:pt x="188" y="346"/>
                                  </a:lnTo>
                                  <a:lnTo>
                                    <a:pt x="202" y="346"/>
                                  </a:lnTo>
                                  <a:lnTo>
                                    <a:pt x="216" y="344"/>
                                  </a:lnTo>
                                  <a:lnTo>
                                    <a:pt x="229" y="341"/>
                                  </a:lnTo>
                                  <a:lnTo>
                                    <a:pt x="242" y="339"/>
                                  </a:lnTo>
                                  <a:lnTo>
                                    <a:pt x="255" y="336"/>
                                  </a:lnTo>
                                  <a:lnTo>
                                    <a:pt x="268" y="330"/>
                                  </a:lnTo>
                                  <a:lnTo>
                                    <a:pt x="280" y="325"/>
                                  </a:lnTo>
                                  <a:lnTo>
                                    <a:pt x="291" y="319"/>
                                  </a:lnTo>
                                  <a:lnTo>
                                    <a:pt x="301" y="310"/>
                                  </a:lnTo>
                                  <a:lnTo>
                                    <a:pt x="312" y="303"/>
                                  </a:lnTo>
                                  <a:lnTo>
                                    <a:pt x="321" y="294"/>
                                  </a:lnTo>
                                  <a:lnTo>
                                    <a:pt x="329" y="284"/>
                                  </a:lnTo>
                                  <a:lnTo>
                                    <a:pt x="336" y="273"/>
                                  </a:lnTo>
                                  <a:lnTo>
                                    <a:pt x="343" y="261"/>
                                  </a:lnTo>
                                  <a:lnTo>
                                    <a:pt x="349" y="249"/>
                                  </a:lnTo>
                                  <a:lnTo>
                                    <a:pt x="352" y="235"/>
                                  </a:lnTo>
                                  <a:lnTo>
                                    <a:pt x="242" y="235"/>
                                  </a:lnTo>
                                  <a:lnTo>
                                    <a:pt x="237" y="242"/>
                                  </a:lnTo>
                                  <a:lnTo>
                                    <a:pt x="231" y="249"/>
                                  </a:lnTo>
                                  <a:lnTo>
                                    <a:pt x="226" y="253"/>
                                  </a:lnTo>
                                  <a:lnTo>
                                    <a:pt x="219" y="257"/>
                                  </a:lnTo>
                                  <a:lnTo>
                                    <a:pt x="212" y="260"/>
                                  </a:lnTo>
                                  <a:lnTo>
                                    <a:pt x="205" y="263"/>
                                  </a:lnTo>
                                  <a:lnTo>
                                    <a:pt x="196" y="264"/>
                                  </a:lnTo>
                                  <a:lnTo>
                                    <a:pt x="187" y="264"/>
                                  </a:lnTo>
                                  <a:lnTo>
                                    <a:pt x="171" y="263"/>
                                  </a:lnTo>
                                  <a:lnTo>
                                    <a:pt x="156" y="260"/>
                                  </a:lnTo>
                                  <a:lnTo>
                                    <a:pt x="150" y="257"/>
                                  </a:lnTo>
                                  <a:lnTo>
                                    <a:pt x="143" y="254"/>
                                  </a:lnTo>
                                  <a:lnTo>
                                    <a:pt x="139" y="250"/>
                                  </a:lnTo>
                                  <a:lnTo>
                                    <a:pt x="133" y="246"/>
                                  </a:lnTo>
                                  <a:lnTo>
                                    <a:pt x="129" y="240"/>
                                  </a:lnTo>
                                  <a:lnTo>
                                    <a:pt x="125" y="235"/>
                                  </a:lnTo>
                                  <a:lnTo>
                                    <a:pt x="122" y="229"/>
                                  </a:lnTo>
                                  <a:lnTo>
                                    <a:pt x="119" y="223"/>
                                  </a:lnTo>
                                  <a:lnTo>
                                    <a:pt x="117" y="208"/>
                                  </a:lnTo>
                                  <a:lnTo>
                                    <a:pt x="115" y="192"/>
                                  </a:lnTo>
                                  <a:lnTo>
                                    <a:pt x="357" y="192"/>
                                  </a:lnTo>
                                  <a:lnTo>
                                    <a:pt x="35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158"/>
                          <wps:cNvSpPr>
                            <a:spLocks/>
                          </wps:cNvSpPr>
                          <wps:spPr bwMode="auto">
                            <a:xfrm>
                              <a:off x="1209" y="259"/>
                              <a:ext cx="114" cy="111"/>
                            </a:xfrm>
                            <a:custGeom>
                              <a:avLst/>
                              <a:gdLst>
                                <a:gd name="T0" fmla="*/ 115 w 341"/>
                                <a:gd name="T1" fmla="*/ 10 h 334"/>
                                <a:gd name="T2" fmla="*/ 0 w 341"/>
                                <a:gd name="T3" fmla="*/ 10 h 334"/>
                                <a:gd name="T4" fmla="*/ 0 w 341"/>
                                <a:gd name="T5" fmla="*/ 334 h 334"/>
                                <a:gd name="T6" fmla="*/ 115 w 341"/>
                                <a:gd name="T7" fmla="*/ 334 h 334"/>
                                <a:gd name="T8" fmla="*/ 115 w 341"/>
                                <a:gd name="T9" fmla="*/ 167 h 334"/>
                                <a:gd name="T10" fmla="*/ 115 w 341"/>
                                <a:gd name="T11" fmla="*/ 152 h 334"/>
                                <a:gd name="T12" fmla="*/ 118 w 341"/>
                                <a:gd name="T13" fmla="*/ 138 h 334"/>
                                <a:gd name="T14" fmla="*/ 122 w 341"/>
                                <a:gd name="T15" fmla="*/ 125 h 334"/>
                                <a:gd name="T16" fmla="*/ 127 w 341"/>
                                <a:gd name="T17" fmla="*/ 114 h 334"/>
                                <a:gd name="T18" fmla="*/ 130 w 341"/>
                                <a:gd name="T19" fmla="*/ 108 h 334"/>
                                <a:gd name="T20" fmla="*/ 134 w 341"/>
                                <a:gd name="T21" fmla="*/ 104 h 334"/>
                                <a:gd name="T22" fmla="*/ 140 w 341"/>
                                <a:gd name="T23" fmla="*/ 101 h 334"/>
                                <a:gd name="T24" fmla="*/ 146 w 341"/>
                                <a:gd name="T25" fmla="*/ 97 h 334"/>
                                <a:gd name="T26" fmla="*/ 151 w 341"/>
                                <a:gd name="T27" fmla="*/ 94 h 334"/>
                                <a:gd name="T28" fmla="*/ 158 w 341"/>
                                <a:gd name="T29" fmla="*/ 93 h 334"/>
                                <a:gd name="T30" fmla="*/ 167 w 341"/>
                                <a:gd name="T31" fmla="*/ 91 h 334"/>
                                <a:gd name="T32" fmla="*/ 175 w 341"/>
                                <a:gd name="T33" fmla="*/ 91 h 334"/>
                                <a:gd name="T34" fmla="*/ 182 w 341"/>
                                <a:gd name="T35" fmla="*/ 91 h 334"/>
                                <a:gd name="T36" fmla="*/ 190 w 341"/>
                                <a:gd name="T37" fmla="*/ 93 h 334"/>
                                <a:gd name="T38" fmla="*/ 196 w 341"/>
                                <a:gd name="T39" fmla="*/ 94 h 334"/>
                                <a:gd name="T40" fmla="*/ 202 w 341"/>
                                <a:gd name="T41" fmla="*/ 97 h 334"/>
                                <a:gd name="T42" fmla="*/ 207 w 341"/>
                                <a:gd name="T43" fmla="*/ 100 h 334"/>
                                <a:gd name="T44" fmla="*/ 211 w 341"/>
                                <a:gd name="T45" fmla="*/ 104 h 334"/>
                                <a:gd name="T46" fmla="*/ 214 w 341"/>
                                <a:gd name="T47" fmla="*/ 108 h 334"/>
                                <a:gd name="T48" fmla="*/ 217 w 341"/>
                                <a:gd name="T49" fmla="*/ 112 h 334"/>
                                <a:gd name="T50" fmla="*/ 221 w 341"/>
                                <a:gd name="T51" fmla="*/ 122 h 334"/>
                                <a:gd name="T52" fmla="*/ 224 w 341"/>
                                <a:gd name="T53" fmla="*/ 133 h 334"/>
                                <a:gd name="T54" fmla="*/ 225 w 341"/>
                                <a:gd name="T55" fmla="*/ 145 h 334"/>
                                <a:gd name="T56" fmla="*/ 227 w 341"/>
                                <a:gd name="T57" fmla="*/ 156 h 334"/>
                                <a:gd name="T58" fmla="*/ 227 w 341"/>
                                <a:gd name="T59" fmla="*/ 167 h 334"/>
                                <a:gd name="T60" fmla="*/ 227 w 341"/>
                                <a:gd name="T61" fmla="*/ 177 h 334"/>
                                <a:gd name="T62" fmla="*/ 227 w 341"/>
                                <a:gd name="T63" fmla="*/ 334 h 334"/>
                                <a:gd name="T64" fmla="*/ 341 w 341"/>
                                <a:gd name="T65" fmla="*/ 334 h 334"/>
                                <a:gd name="T66" fmla="*/ 341 w 341"/>
                                <a:gd name="T67" fmla="*/ 135 h 334"/>
                                <a:gd name="T68" fmla="*/ 340 w 341"/>
                                <a:gd name="T69" fmla="*/ 119 h 334"/>
                                <a:gd name="T70" fmla="*/ 339 w 341"/>
                                <a:gd name="T71" fmla="*/ 105 h 334"/>
                                <a:gd name="T72" fmla="*/ 337 w 341"/>
                                <a:gd name="T73" fmla="*/ 93 h 334"/>
                                <a:gd name="T74" fmla="*/ 334 w 341"/>
                                <a:gd name="T75" fmla="*/ 80 h 334"/>
                                <a:gd name="T76" fmla="*/ 330 w 341"/>
                                <a:gd name="T77" fmla="*/ 67 h 334"/>
                                <a:gd name="T78" fmla="*/ 325 w 341"/>
                                <a:gd name="T79" fmla="*/ 56 h 334"/>
                                <a:gd name="T80" fmla="*/ 319 w 341"/>
                                <a:gd name="T81" fmla="*/ 46 h 334"/>
                                <a:gd name="T82" fmla="*/ 312 w 341"/>
                                <a:gd name="T83" fmla="*/ 36 h 334"/>
                                <a:gd name="T84" fmla="*/ 305 w 341"/>
                                <a:gd name="T85" fmla="*/ 28 h 334"/>
                                <a:gd name="T86" fmla="*/ 295 w 341"/>
                                <a:gd name="T87" fmla="*/ 21 h 334"/>
                                <a:gd name="T88" fmla="*/ 285 w 341"/>
                                <a:gd name="T89" fmla="*/ 15 h 334"/>
                                <a:gd name="T90" fmla="*/ 274 w 341"/>
                                <a:gd name="T91" fmla="*/ 10 h 334"/>
                                <a:gd name="T92" fmla="*/ 263 w 341"/>
                                <a:gd name="T93" fmla="*/ 5 h 334"/>
                                <a:gd name="T94" fmla="*/ 249 w 341"/>
                                <a:gd name="T95" fmla="*/ 3 h 334"/>
                                <a:gd name="T96" fmla="*/ 235 w 341"/>
                                <a:gd name="T97" fmla="*/ 0 h 334"/>
                                <a:gd name="T98" fmla="*/ 220 w 341"/>
                                <a:gd name="T99" fmla="*/ 0 h 334"/>
                                <a:gd name="T100" fmla="*/ 197 w 341"/>
                                <a:gd name="T101" fmla="*/ 1 h 334"/>
                                <a:gd name="T102" fmla="*/ 178 w 341"/>
                                <a:gd name="T103" fmla="*/ 4 h 334"/>
                                <a:gd name="T104" fmla="*/ 169 w 341"/>
                                <a:gd name="T105" fmla="*/ 7 h 334"/>
                                <a:gd name="T106" fmla="*/ 161 w 341"/>
                                <a:gd name="T107" fmla="*/ 11 h 334"/>
                                <a:gd name="T108" fmla="*/ 153 w 341"/>
                                <a:gd name="T109" fmla="*/ 15 h 334"/>
                                <a:gd name="T110" fmla="*/ 144 w 341"/>
                                <a:gd name="T111" fmla="*/ 21 h 334"/>
                                <a:gd name="T112" fmla="*/ 137 w 341"/>
                                <a:gd name="T113" fmla="*/ 27 h 334"/>
                                <a:gd name="T114" fmla="*/ 130 w 341"/>
                                <a:gd name="T115" fmla="*/ 35 h 334"/>
                                <a:gd name="T116" fmla="*/ 123 w 341"/>
                                <a:gd name="T117" fmla="*/ 43 h 334"/>
                                <a:gd name="T118" fmla="*/ 116 w 341"/>
                                <a:gd name="T119" fmla="*/ 52 h 334"/>
                                <a:gd name="T120" fmla="*/ 115 w 341"/>
                                <a:gd name="T121" fmla="*/ 52 h 334"/>
                                <a:gd name="T122" fmla="*/ 115 w 341"/>
                                <a:gd name="T123" fmla="*/ 10 h 334"/>
                                <a:gd name="T124" fmla="*/ 0 w 341"/>
                                <a:gd name="T125" fmla="*/ 0 h 334"/>
                                <a:gd name="T126" fmla="*/ 341 w 341"/>
                                <a:gd name="T127" fmla="*/ 334 h 3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  <a:cxn ang="0">
                                  <a:pos x="T122" y="T123"/>
                                </a:cxn>
                              </a:cxnLst>
                              <a:rect l="T124" t="T125" r="T126" b="T127"/>
                              <a:pathLst>
                                <a:path w="341" h="334">
                                  <a:moveTo>
                                    <a:pt x="115" y="10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0" y="334"/>
                                  </a:lnTo>
                                  <a:lnTo>
                                    <a:pt x="115" y="334"/>
                                  </a:lnTo>
                                  <a:lnTo>
                                    <a:pt x="115" y="167"/>
                                  </a:lnTo>
                                  <a:lnTo>
                                    <a:pt x="115" y="152"/>
                                  </a:lnTo>
                                  <a:lnTo>
                                    <a:pt x="118" y="138"/>
                                  </a:lnTo>
                                  <a:lnTo>
                                    <a:pt x="122" y="125"/>
                                  </a:lnTo>
                                  <a:lnTo>
                                    <a:pt x="127" y="114"/>
                                  </a:lnTo>
                                  <a:lnTo>
                                    <a:pt x="130" y="108"/>
                                  </a:lnTo>
                                  <a:lnTo>
                                    <a:pt x="134" y="104"/>
                                  </a:lnTo>
                                  <a:lnTo>
                                    <a:pt x="140" y="101"/>
                                  </a:lnTo>
                                  <a:lnTo>
                                    <a:pt x="146" y="97"/>
                                  </a:lnTo>
                                  <a:lnTo>
                                    <a:pt x="151" y="94"/>
                                  </a:lnTo>
                                  <a:lnTo>
                                    <a:pt x="158" y="93"/>
                                  </a:lnTo>
                                  <a:lnTo>
                                    <a:pt x="167" y="91"/>
                                  </a:lnTo>
                                  <a:lnTo>
                                    <a:pt x="175" y="91"/>
                                  </a:lnTo>
                                  <a:lnTo>
                                    <a:pt x="182" y="91"/>
                                  </a:lnTo>
                                  <a:lnTo>
                                    <a:pt x="190" y="93"/>
                                  </a:lnTo>
                                  <a:lnTo>
                                    <a:pt x="196" y="94"/>
                                  </a:lnTo>
                                  <a:lnTo>
                                    <a:pt x="202" y="97"/>
                                  </a:lnTo>
                                  <a:lnTo>
                                    <a:pt x="207" y="100"/>
                                  </a:lnTo>
                                  <a:lnTo>
                                    <a:pt x="211" y="104"/>
                                  </a:lnTo>
                                  <a:lnTo>
                                    <a:pt x="214" y="108"/>
                                  </a:lnTo>
                                  <a:lnTo>
                                    <a:pt x="217" y="112"/>
                                  </a:lnTo>
                                  <a:lnTo>
                                    <a:pt x="221" y="122"/>
                                  </a:lnTo>
                                  <a:lnTo>
                                    <a:pt x="224" y="133"/>
                                  </a:lnTo>
                                  <a:lnTo>
                                    <a:pt x="225" y="145"/>
                                  </a:lnTo>
                                  <a:lnTo>
                                    <a:pt x="227" y="156"/>
                                  </a:lnTo>
                                  <a:lnTo>
                                    <a:pt x="227" y="167"/>
                                  </a:lnTo>
                                  <a:lnTo>
                                    <a:pt x="227" y="177"/>
                                  </a:lnTo>
                                  <a:lnTo>
                                    <a:pt x="227" y="334"/>
                                  </a:lnTo>
                                  <a:lnTo>
                                    <a:pt x="341" y="334"/>
                                  </a:lnTo>
                                  <a:lnTo>
                                    <a:pt x="341" y="135"/>
                                  </a:lnTo>
                                  <a:lnTo>
                                    <a:pt x="340" y="119"/>
                                  </a:lnTo>
                                  <a:lnTo>
                                    <a:pt x="339" y="105"/>
                                  </a:lnTo>
                                  <a:lnTo>
                                    <a:pt x="337" y="93"/>
                                  </a:lnTo>
                                  <a:lnTo>
                                    <a:pt x="334" y="80"/>
                                  </a:lnTo>
                                  <a:lnTo>
                                    <a:pt x="330" y="67"/>
                                  </a:lnTo>
                                  <a:lnTo>
                                    <a:pt x="325" y="56"/>
                                  </a:lnTo>
                                  <a:lnTo>
                                    <a:pt x="319" y="46"/>
                                  </a:lnTo>
                                  <a:lnTo>
                                    <a:pt x="312" y="36"/>
                                  </a:lnTo>
                                  <a:lnTo>
                                    <a:pt x="305" y="28"/>
                                  </a:lnTo>
                                  <a:lnTo>
                                    <a:pt x="295" y="21"/>
                                  </a:lnTo>
                                  <a:lnTo>
                                    <a:pt x="285" y="15"/>
                                  </a:lnTo>
                                  <a:lnTo>
                                    <a:pt x="274" y="10"/>
                                  </a:lnTo>
                                  <a:lnTo>
                                    <a:pt x="263" y="5"/>
                                  </a:lnTo>
                                  <a:lnTo>
                                    <a:pt x="249" y="3"/>
                                  </a:lnTo>
                                  <a:lnTo>
                                    <a:pt x="235" y="0"/>
                                  </a:lnTo>
                                  <a:lnTo>
                                    <a:pt x="220" y="0"/>
                                  </a:lnTo>
                                  <a:lnTo>
                                    <a:pt x="197" y="1"/>
                                  </a:lnTo>
                                  <a:lnTo>
                                    <a:pt x="178" y="4"/>
                                  </a:lnTo>
                                  <a:lnTo>
                                    <a:pt x="169" y="7"/>
                                  </a:lnTo>
                                  <a:lnTo>
                                    <a:pt x="161" y="11"/>
                                  </a:lnTo>
                                  <a:lnTo>
                                    <a:pt x="153" y="15"/>
                                  </a:lnTo>
                                  <a:lnTo>
                                    <a:pt x="144" y="21"/>
                                  </a:lnTo>
                                  <a:lnTo>
                                    <a:pt x="137" y="27"/>
                                  </a:lnTo>
                                  <a:lnTo>
                                    <a:pt x="130" y="35"/>
                                  </a:lnTo>
                                  <a:lnTo>
                                    <a:pt x="123" y="43"/>
                                  </a:lnTo>
                                  <a:lnTo>
                                    <a:pt x="116" y="52"/>
                                  </a:lnTo>
                                  <a:lnTo>
                                    <a:pt x="115" y="52"/>
                                  </a:lnTo>
                                  <a:lnTo>
                                    <a:pt x="115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159"/>
                          <wps:cNvSpPr>
                            <a:spLocks/>
                          </wps:cNvSpPr>
                          <wps:spPr bwMode="auto">
                            <a:xfrm>
                              <a:off x="1341" y="259"/>
                              <a:ext cx="94" cy="115"/>
                            </a:xfrm>
                            <a:custGeom>
                              <a:avLst/>
                              <a:gdLst>
                                <a:gd name="T0" fmla="*/ 261 w 282"/>
                                <a:gd name="T1" fmla="*/ 15 h 346"/>
                                <a:gd name="T2" fmla="*/ 235 w 282"/>
                                <a:gd name="T3" fmla="*/ 7 h 346"/>
                                <a:gd name="T4" fmla="*/ 208 w 282"/>
                                <a:gd name="T5" fmla="*/ 3 h 346"/>
                                <a:gd name="T6" fmla="*/ 180 w 282"/>
                                <a:gd name="T7" fmla="*/ 0 h 346"/>
                                <a:gd name="T8" fmla="*/ 156 w 282"/>
                                <a:gd name="T9" fmla="*/ 0 h 346"/>
                                <a:gd name="T10" fmla="*/ 135 w 282"/>
                                <a:gd name="T11" fmla="*/ 3 h 346"/>
                                <a:gd name="T12" fmla="*/ 105 w 282"/>
                                <a:gd name="T13" fmla="*/ 10 h 346"/>
                                <a:gd name="T14" fmla="*/ 78 w 282"/>
                                <a:gd name="T15" fmla="*/ 22 h 346"/>
                                <a:gd name="T16" fmla="*/ 61 w 282"/>
                                <a:gd name="T17" fmla="*/ 34 h 346"/>
                                <a:gd name="T18" fmla="*/ 47 w 282"/>
                                <a:gd name="T19" fmla="*/ 46 h 346"/>
                                <a:gd name="T20" fmla="*/ 37 w 282"/>
                                <a:gd name="T21" fmla="*/ 63 h 346"/>
                                <a:gd name="T22" fmla="*/ 29 w 282"/>
                                <a:gd name="T23" fmla="*/ 81 h 346"/>
                                <a:gd name="T24" fmla="*/ 25 w 282"/>
                                <a:gd name="T25" fmla="*/ 102 h 346"/>
                                <a:gd name="T26" fmla="*/ 25 w 282"/>
                                <a:gd name="T27" fmla="*/ 125 h 346"/>
                                <a:gd name="T28" fmla="*/ 28 w 282"/>
                                <a:gd name="T29" fmla="*/ 143 h 346"/>
                                <a:gd name="T30" fmla="*/ 35 w 282"/>
                                <a:gd name="T31" fmla="*/ 159 h 346"/>
                                <a:gd name="T32" fmla="*/ 42 w 282"/>
                                <a:gd name="T33" fmla="*/ 170 h 346"/>
                                <a:gd name="T34" fmla="*/ 58 w 282"/>
                                <a:gd name="T35" fmla="*/ 184 h 346"/>
                                <a:gd name="T36" fmla="*/ 84 w 282"/>
                                <a:gd name="T37" fmla="*/ 197 h 346"/>
                                <a:gd name="T38" fmla="*/ 110 w 282"/>
                                <a:gd name="T39" fmla="*/ 204 h 346"/>
                                <a:gd name="T40" fmla="*/ 135 w 282"/>
                                <a:gd name="T41" fmla="*/ 209 h 346"/>
                                <a:gd name="T42" fmla="*/ 155 w 282"/>
                                <a:gd name="T43" fmla="*/ 216 h 346"/>
                                <a:gd name="T44" fmla="*/ 165 w 282"/>
                                <a:gd name="T45" fmla="*/ 225 h 346"/>
                                <a:gd name="T46" fmla="*/ 168 w 282"/>
                                <a:gd name="T47" fmla="*/ 232 h 346"/>
                                <a:gd name="T48" fmla="*/ 168 w 282"/>
                                <a:gd name="T49" fmla="*/ 243 h 346"/>
                                <a:gd name="T50" fmla="*/ 161 w 282"/>
                                <a:gd name="T51" fmla="*/ 251 h 346"/>
                                <a:gd name="T52" fmla="*/ 149 w 282"/>
                                <a:gd name="T53" fmla="*/ 257 h 346"/>
                                <a:gd name="T54" fmla="*/ 138 w 282"/>
                                <a:gd name="T55" fmla="*/ 260 h 346"/>
                                <a:gd name="T56" fmla="*/ 117 w 282"/>
                                <a:gd name="T57" fmla="*/ 260 h 346"/>
                                <a:gd name="T58" fmla="*/ 85 w 282"/>
                                <a:gd name="T59" fmla="*/ 250 h 346"/>
                                <a:gd name="T60" fmla="*/ 54 w 282"/>
                                <a:gd name="T61" fmla="*/ 236 h 346"/>
                                <a:gd name="T62" fmla="*/ 0 w 282"/>
                                <a:gd name="T63" fmla="*/ 308 h 346"/>
                                <a:gd name="T64" fmla="*/ 30 w 282"/>
                                <a:gd name="T65" fmla="*/ 325 h 346"/>
                                <a:gd name="T66" fmla="*/ 63 w 282"/>
                                <a:gd name="T67" fmla="*/ 336 h 346"/>
                                <a:gd name="T68" fmla="*/ 96 w 282"/>
                                <a:gd name="T69" fmla="*/ 343 h 346"/>
                                <a:gd name="T70" fmla="*/ 130 w 282"/>
                                <a:gd name="T71" fmla="*/ 346 h 346"/>
                                <a:gd name="T72" fmla="*/ 154 w 282"/>
                                <a:gd name="T73" fmla="*/ 344 h 346"/>
                                <a:gd name="T74" fmla="*/ 175 w 282"/>
                                <a:gd name="T75" fmla="*/ 341 h 346"/>
                                <a:gd name="T76" fmla="*/ 217 w 282"/>
                                <a:gd name="T77" fmla="*/ 327 h 346"/>
                                <a:gd name="T78" fmla="*/ 235 w 282"/>
                                <a:gd name="T79" fmla="*/ 318 h 346"/>
                                <a:gd name="T80" fmla="*/ 252 w 282"/>
                                <a:gd name="T81" fmla="*/ 305 h 346"/>
                                <a:gd name="T82" fmla="*/ 264 w 282"/>
                                <a:gd name="T83" fmla="*/ 288 h 346"/>
                                <a:gd name="T84" fmla="*/ 274 w 282"/>
                                <a:gd name="T85" fmla="*/ 270 h 346"/>
                                <a:gd name="T86" fmla="*/ 281 w 282"/>
                                <a:gd name="T87" fmla="*/ 249 h 346"/>
                                <a:gd name="T88" fmla="*/ 282 w 282"/>
                                <a:gd name="T89" fmla="*/ 225 h 346"/>
                                <a:gd name="T90" fmla="*/ 279 w 282"/>
                                <a:gd name="T91" fmla="*/ 198 h 346"/>
                                <a:gd name="T92" fmla="*/ 271 w 282"/>
                                <a:gd name="T93" fmla="*/ 176 h 346"/>
                                <a:gd name="T94" fmla="*/ 256 w 282"/>
                                <a:gd name="T95" fmla="*/ 159 h 346"/>
                                <a:gd name="T96" fmla="*/ 238 w 282"/>
                                <a:gd name="T97" fmla="*/ 145 h 346"/>
                                <a:gd name="T98" fmla="*/ 215 w 282"/>
                                <a:gd name="T99" fmla="*/ 135 h 346"/>
                                <a:gd name="T100" fmla="*/ 189 w 282"/>
                                <a:gd name="T101" fmla="*/ 129 h 346"/>
                                <a:gd name="T102" fmla="*/ 175 w 282"/>
                                <a:gd name="T103" fmla="*/ 126 h 346"/>
                                <a:gd name="T104" fmla="*/ 158 w 282"/>
                                <a:gd name="T105" fmla="*/ 121 h 346"/>
                                <a:gd name="T106" fmla="*/ 144 w 282"/>
                                <a:gd name="T107" fmla="*/ 114 h 346"/>
                                <a:gd name="T108" fmla="*/ 140 w 282"/>
                                <a:gd name="T109" fmla="*/ 108 h 346"/>
                                <a:gd name="T110" fmla="*/ 137 w 282"/>
                                <a:gd name="T111" fmla="*/ 100 h 346"/>
                                <a:gd name="T112" fmla="*/ 141 w 282"/>
                                <a:gd name="T113" fmla="*/ 90 h 346"/>
                                <a:gd name="T114" fmla="*/ 151 w 282"/>
                                <a:gd name="T115" fmla="*/ 83 h 346"/>
                                <a:gd name="T116" fmla="*/ 162 w 282"/>
                                <a:gd name="T117" fmla="*/ 79 h 346"/>
                                <a:gd name="T118" fmla="*/ 173 w 282"/>
                                <a:gd name="T119" fmla="*/ 79 h 346"/>
                                <a:gd name="T120" fmla="*/ 194 w 282"/>
                                <a:gd name="T121" fmla="*/ 80 h 346"/>
                                <a:gd name="T122" fmla="*/ 215 w 282"/>
                                <a:gd name="T123" fmla="*/ 86 h 346"/>
                                <a:gd name="T124" fmla="*/ 235 w 282"/>
                                <a:gd name="T125" fmla="*/ 94 h 346"/>
                                <a:gd name="T126" fmla="*/ 0 w 282"/>
                                <a:gd name="T127" fmla="*/ 0 h 346"/>
                                <a:gd name="T128" fmla="*/ 282 w 282"/>
                                <a:gd name="T129" fmla="*/ 346 h 3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  <a:cxn ang="0">
                                  <a:pos x="T122" y="T123"/>
                                </a:cxn>
                                <a:cxn ang="0">
                                  <a:pos x="T124" y="T125"/>
                                </a:cxn>
                              </a:cxnLst>
                              <a:rect l="T126" t="T127" r="T128" b="T129"/>
                              <a:pathLst>
                                <a:path w="282" h="346">
                                  <a:moveTo>
                                    <a:pt x="274" y="21"/>
                                  </a:moveTo>
                                  <a:lnTo>
                                    <a:pt x="261" y="15"/>
                                  </a:lnTo>
                                  <a:lnTo>
                                    <a:pt x="247" y="11"/>
                                  </a:lnTo>
                                  <a:lnTo>
                                    <a:pt x="235" y="7"/>
                                  </a:lnTo>
                                  <a:lnTo>
                                    <a:pt x="221" y="4"/>
                                  </a:lnTo>
                                  <a:lnTo>
                                    <a:pt x="208" y="3"/>
                                  </a:lnTo>
                                  <a:lnTo>
                                    <a:pt x="194" y="1"/>
                                  </a:lnTo>
                                  <a:lnTo>
                                    <a:pt x="180" y="0"/>
                                  </a:lnTo>
                                  <a:lnTo>
                                    <a:pt x="168" y="0"/>
                                  </a:lnTo>
                                  <a:lnTo>
                                    <a:pt x="156" y="0"/>
                                  </a:lnTo>
                                  <a:lnTo>
                                    <a:pt x="145" y="1"/>
                                  </a:lnTo>
                                  <a:lnTo>
                                    <a:pt x="135" y="3"/>
                                  </a:lnTo>
                                  <a:lnTo>
                                    <a:pt x="126" y="4"/>
                                  </a:lnTo>
                                  <a:lnTo>
                                    <a:pt x="105" y="10"/>
                                  </a:lnTo>
                                  <a:lnTo>
                                    <a:pt x="86" y="17"/>
                                  </a:lnTo>
                                  <a:lnTo>
                                    <a:pt x="78" y="22"/>
                                  </a:lnTo>
                                  <a:lnTo>
                                    <a:pt x="70" y="27"/>
                                  </a:lnTo>
                                  <a:lnTo>
                                    <a:pt x="61" y="34"/>
                                  </a:lnTo>
                                  <a:lnTo>
                                    <a:pt x="54" y="39"/>
                                  </a:lnTo>
                                  <a:lnTo>
                                    <a:pt x="47" y="46"/>
                                  </a:lnTo>
                                  <a:lnTo>
                                    <a:pt x="42" y="55"/>
                                  </a:lnTo>
                                  <a:lnTo>
                                    <a:pt x="37" y="63"/>
                                  </a:lnTo>
                                  <a:lnTo>
                                    <a:pt x="33" y="72"/>
                                  </a:lnTo>
                                  <a:lnTo>
                                    <a:pt x="29" y="81"/>
                                  </a:lnTo>
                                  <a:lnTo>
                                    <a:pt x="26" y="93"/>
                                  </a:lnTo>
                                  <a:lnTo>
                                    <a:pt x="25" y="102"/>
                                  </a:lnTo>
                                  <a:lnTo>
                                    <a:pt x="25" y="115"/>
                                  </a:lnTo>
                                  <a:lnTo>
                                    <a:pt x="25" y="125"/>
                                  </a:lnTo>
                                  <a:lnTo>
                                    <a:pt x="26" y="135"/>
                                  </a:lnTo>
                                  <a:lnTo>
                                    <a:pt x="28" y="143"/>
                                  </a:lnTo>
                                  <a:lnTo>
                                    <a:pt x="30" y="152"/>
                                  </a:lnTo>
                                  <a:lnTo>
                                    <a:pt x="35" y="159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2" y="170"/>
                                  </a:lnTo>
                                  <a:lnTo>
                                    <a:pt x="47" y="176"/>
                                  </a:lnTo>
                                  <a:lnTo>
                                    <a:pt x="58" y="184"/>
                                  </a:lnTo>
                                  <a:lnTo>
                                    <a:pt x="70" y="191"/>
                                  </a:lnTo>
                                  <a:lnTo>
                                    <a:pt x="84" y="197"/>
                                  </a:lnTo>
                                  <a:lnTo>
                                    <a:pt x="96" y="199"/>
                                  </a:lnTo>
                                  <a:lnTo>
                                    <a:pt x="110" y="204"/>
                                  </a:lnTo>
                                  <a:lnTo>
                                    <a:pt x="123" y="206"/>
                                  </a:lnTo>
                                  <a:lnTo>
                                    <a:pt x="135" y="209"/>
                                  </a:lnTo>
                                  <a:lnTo>
                                    <a:pt x="145" y="212"/>
                                  </a:lnTo>
                                  <a:lnTo>
                                    <a:pt x="155" y="216"/>
                                  </a:lnTo>
                                  <a:lnTo>
                                    <a:pt x="162" y="221"/>
                                  </a:lnTo>
                                  <a:lnTo>
                                    <a:pt x="165" y="225"/>
                                  </a:lnTo>
                                  <a:lnTo>
                                    <a:pt x="166" y="228"/>
                                  </a:lnTo>
                                  <a:lnTo>
                                    <a:pt x="168" y="232"/>
                                  </a:lnTo>
                                  <a:lnTo>
                                    <a:pt x="168" y="236"/>
                                  </a:lnTo>
                                  <a:lnTo>
                                    <a:pt x="168" y="243"/>
                                  </a:lnTo>
                                  <a:lnTo>
                                    <a:pt x="165" y="247"/>
                                  </a:lnTo>
                                  <a:lnTo>
                                    <a:pt x="161" y="251"/>
                                  </a:lnTo>
                                  <a:lnTo>
                                    <a:pt x="156" y="256"/>
                                  </a:lnTo>
                                  <a:lnTo>
                                    <a:pt x="149" y="257"/>
                                  </a:lnTo>
                                  <a:lnTo>
                                    <a:pt x="144" y="260"/>
                                  </a:lnTo>
                                  <a:lnTo>
                                    <a:pt x="138" y="260"/>
                                  </a:lnTo>
                                  <a:lnTo>
                                    <a:pt x="133" y="261"/>
                                  </a:lnTo>
                                  <a:lnTo>
                                    <a:pt x="117" y="260"/>
                                  </a:lnTo>
                                  <a:lnTo>
                                    <a:pt x="102" y="256"/>
                                  </a:lnTo>
                                  <a:lnTo>
                                    <a:pt x="85" y="250"/>
                                  </a:lnTo>
                                  <a:lnTo>
                                    <a:pt x="70" y="244"/>
                                  </a:lnTo>
                                  <a:lnTo>
                                    <a:pt x="54" y="236"/>
                                  </a:lnTo>
                                  <a:lnTo>
                                    <a:pt x="42" y="228"/>
                                  </a:lnTo>
                                  <a:lnTo>
                                    <a:pt x="0" y="308"/>
                                  </a:lnTo>
                                  <a:lnTo>
                                    <a:pt x="15" y="316"/>
                                  </a:lnTo>
                                  <a:lnTo>
                                    <a:pt x="30" y="325"/>
                                  </a:lnTo>
                                  <a:lnTo>
                                    <a:pt x="46" y="330"/>
                                  </a:lnTo>
                                  <a:lnTo>
                                    <a:pt x="63" y="336"/>
                                  </a:lnTo>
                                  <a:lnTo>
                                    <a:pt x="79" y="340"/>
                                  </a:lnTo>
                                  <a:lnTo>
                                    <a:pt x="96" y="343"/>
                                  </a:lnTo>
                                  <a:lnTo>
                                    <a:pt x="113" y="346"/>
                                  </a:lnTo>
                                  <a:lnTo>
                                    <a:pt x="130" y="346"/>
                                  </a:lnTo>
                                  <a:lnTo>
                                    <a:pt x="142" y="346"/>
                                  </a:lnTo>
                                  <a:lnTo>
                                    <a:pt x="154" y="344"/>
                                  </a:lnTo>
                                  <a:lnTo>
                                    <a:pt x="163" y="343"/>
                                  </a:lnTo>
                                  <a:lnTo>
                                    <a:pt x="175" y="341"/>
                                  </a:lnTo>
                                  <a:lnTo>
                                    <a:pt x="197" y="336"/>
                                  </a:lnTo>
                                  <a:lnTo>
                                    <a:pt x="217" y="327"/>
                                  </a:lnTo>
                                  <a:lnTo>
                                    <a:pt x="226" y="323"/>
                                  </a:lnTo>
                                  <a:lnTo>
                                    <a:pt x="235" y="318"/>
                                  </a:lnTo>
                                  <a:lnTo>
                                    <a:pt x="243" y="310"/>
                                  </a:lnTo>
                                  <a:lnTo>
                                    <a:pt x="252" y="305"/>
                                  </a:lnTo>
                                  <a:lnTo>
                                    <a:pt x="258" y="296"/>
                                  </a:lnTo>
                                  <a:lnTo>
                                    <a:pt x="264" y="288"/>
                                  </a:lnTo>
                                  <a:lnTo>
                                    <a:pt x="270" y="280"/>
                                  </a:lnTo>
                                  <a:lnTo>
                                    <a:pt x="274" y="270"/>
                                  </a:lnTo>
                                  <a:lnTo>
                                    <a:pt x="278" y="260"/>
                                  </a:lnTo>
                                  <a:lnTo>
                                    <a:pt x="281" y="249"/>
                                  </a:lnTo>
                                  <a:lnTo>
                                    <a:pt x="282" y="237"/>
                                  </a:lnTo>
                                  <a:lnTo>
                                    <a:pt x="282" y="225"/>
                                  </a:lnTo>
                                  <a:lnTo>
                                    <a:pt x="282" y="211"/>
                                  </a:lnTo>
                                  <a:lnTo>
                                    <a:pt x="279" y="198"/>
                                  </a:lnTo>
                                  <a:lnTo>
                                    <a:pt x="275" y="185"/>
                                  </a:lnTo>
                                  <a:lnTo>
                                    <a:pt x="271" y="176"/>
                                  </a:lnTo>
                                  <a:lnTo>
                                    <a:pt x="264" y="166"/>
                                  </a:lnTo>
                                  <a:lnTo>
                                    <a:pt x="256" y="159"/>
                                  </a:lnTo>
                                  <a:lnTo>
                                    <a:pt x="247" y="152"/>
                                  </a:lnTo>
                                  <a:lnTo>
                                    <a:pt x="238" y="145"/>
                                  </a:lnTo>
                                  <a:lnTo>
                                    <a:pt x="226" y="140"/>
                                  </a:lnTo>
                                  <a:lnTo>
                                    <a:pt x="215" y="135"/>
                                  </a:lnTo>
                                  <a:lnTo>
                                    <a:pt x="203" y="132"/>
                                  </a:lnTo>
                                  <a:lnTo>
                                    <a:pt x="189" y="129"/>
                                  </a:lnTo>
                                  <a:lnTo>
                                    <a:pt x="182" y="128"/>
                                  </a:lnTo>
                                  <a:lnTo>
                                    <a:pt x="175" y="126"/>
                                  </a:lnTo>
                                  <a:lnTo>
                                    <a:pt x="166" y="124"/>
                                  </a:lnTo>
                                  <a:lnTo>
                                    <a:pt x="158" y="121"/>
                                  </a:lnTo>
                                  <a:lnTo>
                                    <a:pt x="149" y="118"/>
                                  </a:lnTo>
                                  <a:lnTo>
                                    <a:pt x="144" y="114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40" y="108"/>
                                  </a:lnTo>
                                  <a:lnTo>
                                    <a:pt x="138" y="104"/>
                                  </a:lnTo>
                                  <a:lnTo>
                                    <a:pt x="137" y="100"/>
                                  </a:lnTo>
                                  <a:lnTo>
                                    <a:pt x="138" y="94"/>
                                  </a:lnTo>
                                  <a:lnTo>
                                    <a:pt x="141" y="90"/>
                                  </a:lnTo>
                                  <a:lnTo>
                                    <a:pt x="145" y="86"/>
                                  </a:lnTo>
                                  <a:lnTo>
                                    <a:pt x="151" y="83"/>
                                  </a:lnTo>
                                  <a:lnTo>
                                    <a:pt x="156" y="80"/>
                                  </a:lnTo>
                                  <a:lnTo>
                                    <a:pt x="162" y="79"/>
                                  </a:lnTo>
                                  <a:lnTo>
                                    <a:pt x="168" y="79"/>
                                  </a:lnTo>
                                  <a:lnTo>
                                    <a:pt x="173" y="79"/>
                                  </a:lnTo>
                                  <a:lnTo>
                                    <a:pt x="183" y="79"/>
                                  </a:lnTo>
                                  <a:lnTo>
                                    <a:pt x="194" y="80"/>
                                  </a:lnTo>
                                  <a:lnTo>
                                    <a:pt x="205" y="83"/>
                                  </a:lnTo>
                                  <a:lnTo>
                                    <a:pt x="215" y="86"/>
                                  </a:lnTo>
                                  <a:lnTo>
                                    <a:pt x="225" y="90"/>
                                  </a:lnTo>
                                  <a:lnTo>
                                    <a:pt x="235" y="94"/>
                                  </a:lnTo>
                                  <a:lnTo>
                                    <a:pt x="274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160"/>
                          <wps:cNvSpPr>
                            <a:spLocks/>
                          </wps:cNvSpPr>
                          <wps:spPr bwMode="auto">
                            <a:xfrm>
                              <a:off x="1447" y="230"/>
                              <a:ext cx="72" cy="140"/>
                            </a:xfrm>
                            <a:custGeom>
                              <a:avLst/>
                              <a:gdLst>
                                <a:gd name="T0" fmla="*/ 151 w 217"/>
                                <a:gd name="T1" fmla="*/ 192 h 421"/>
                                <a:gd name="T2" fmla="*/ 217 w 217"/>
                                <a:gd name="T3" fmla="*/ 192 h 421"/>
                                <a:gd name="T4" fmla="*/ 217 w 217"/>
                                <a:gd name="T5" fmla="*/ 97 h 421"/>
                                <a:gd name="T6" fmla="*/ 151 w 217"/>
                                <a:gd name="T7" fmla="*/ 97 h 421"/>
                                <a:gd name="T8" fmla="*/ 151 w 217"/>
                                <a:gd name="T9" fmla="*/ 0 h 421"/>
                                <a:gd name="T10" fmla="*/ 36 w 217"/>
                                <a:gd name="T11" fmla="*/ 0 h 421"/>
                                <a:gd name="T12" fmla="*/ 36 w 217"/>
                                <a:gd name="T13" fmla="*/ 97 h 421"/>
                                <a:gd name="T14" fmla="*/ 0 w 217"/>
                                <a:gd name="T15" fmla="*/ 97 h 421"/>
                                <a:gd name="T16" fmla="*/ 0 w 217"/>
                                <a:gd name="T17" fmla="*/ 192 h 421"/>
                                <a:gd name="T18" fmla="*/ 36 w 217"/>
                                <a:gd name="T19" fmla="*/ 192 h 421"/>
                                <a:gd name="T20" fmla="*/ 36 w 217"/>
                                <a:gd name="T21" fmla="*/ 421 h 421"/>
                                <a:gd name="T22" fmla="*/ 151 w 217"/>
                                <a:gd name="T23" fmla="*/ 421 h 421"/>
                                <a:gd name="T24" fmla="*/ 151 w 217"/>
                                <a:gd name="T25" fmla="*/ 192 h 421"/>
                                <a:gd name="T26" fmla="*/ 0 w 217"/>
                                <a:gd name="T27" fmla="*/ 0 h 421"/>
                                <a:gd name="T28" fmla="*/ 217 w 217"/>
                                <a:gd name="T29" fmla="*/ 421 h 4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T26" t="T27" r="T28" b="T29"/>
                              <a:pathLst>
                                <a:path w="217" h="421">
                                  <a:moveTo>
                                    <a:pt x="151" y="192"/>
                                  </a:moveTo>
                                  <a:lnTo>
                                    <a:pt x="217" y="192"/>
                                  </a:lnTo>
                                  <a:lnTo>
                                    <a:pt x="217" y="97"/>
                                  </a:lnTo>
                                  <a:lnTo>
                                    <a:pt x="151" y="97"/>
                                  </a:lnTo>
                                  <a:lnTo>
                                    <a:pt x="151" y="0"/>
                                  </a:lnTo>
                                  <a:lnTo>
                                    <a:pt x="36" y="0"/>
                                  </a:lnTo>
                                  <a:lnTo>
                                    <a:pt x="36" y="97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0" y="192"/>
                                  </a:lnTo>
                                  <a:lnTo>
                                    <a:pt x="36" y="192"/>
                                  </a:lnTo>
                                  <a:lnTo>
                                    <a:pt x="36" y="421"/>
                                  </a:lnTo>
                                  <a:lnTo>
                                    <a:pt x="151" y="421"/>
                                  </a:lnTo>
                                  <a:lnTo>
                                    <a:pt x="151" y="1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161"/>
                          <wps:cNvSpPr>
                            <a:spLocks/>
                          </wps:cNvSpPr>
                          <wps:spPr bwMode="auto">
                            <a:xfrm>
                              <a:off x="1524" y="259"/>
                              <a:ext cx="94" cy="115"/>
                            </a:xfrm>
                            <a:custGeom>
                              <a:avLst/>
                              <a:gdLst>
                                <a:gd name="T0" fmla="*/ 261 w 282"/>
                                <a:gd name="T1" fmla="*/ 15 h 346"/>
                                <a:gd name="T2" fmla="*/ 235 w 282"/>
                                <a:gd name="T3" fmla="*/ 7 h 346"/>
                                <a:gd name="T4" fmla="*/ 208 w 282"/>
                                <a:gd name="T5" fmla="*/ 3 h 346"/>
                                <a:gd name="T6" fmla="*/ 180 w 282"/>
                                <a:gd name="T7" fmla="*/ 0 h 346"/>
                                <a:gd name="T8" fmla="*/ 156 w 282"/>
                                <a:gd name="T9" fmla="*/ 0 h 346"/>
                                <a:gd name="T10" fmla="*/ 135 w 282"/>
                                <a:gd name="T11" fmla="*/ 3 h 346"/>
                                <a:gd name="T12" fmla="*/ 105 w 282"/>
                                <a:gd name="T13" fmla="*/ 10 h 346"/>
                                <a:gd name="T14" fmla="*/ 78 w 282"/>
                                <a:gd name="T15" fmla="*/ 22 h 346"/>
                                <a:gd name="T16" fmla="*/ 61 w 282"/>
                                <a:gd name="T17" fmla="*/ 34 h 346"/>
                                <a:gd name="T18" fmla="*/ 49 w 282"/>
                                <a:gd name="T19" fmla="*/ 46 h 346"/>
                                <a:gd name="T20" fmla="*/ 37 w 282"/>
                                <a:gd name="T21" fmla="*/ 63 h 346"/>
                                <a:gd name="T22" fmla="*/ 29 w 282"/>
                                <a:gd name="T23" fmla="*/ 81 h 346"/>
                                <a:gd name="T24" fmla="*/ 25 w 282"/>
                                <a:gd name="T25" fmla="*/ 102 h 346"/>
                                <a:gd name="T26" fmla="*/ 25 w 282"/>
                                <a:gd name="T27" fmla="*/ 125 h 346"/>
                                <a:gd name="T28" fmla="*/ 28 w 282"/>
                                <a:gd name="T29" fmla="*/ 143 h 346"/>
                                <a:gd name="T30" fmla="*/ 35 w 282"/>
                                <a:gd name="T31" fmla="*/ 159 h 346"/>
                                <a:gd name="T32" fmla="*/ 42 w 282"/>
                                <a:gd name="T33" fmla="*/ 170 h 346"/>
                                <a:gd name="T34" fmla="*/ 58 w 282"/>
                                <a:gd name="T35" fmla="*/ 184 h 346"/>
                                <a:gd name="T36" fmla="*/ 84 w 282"/>
                                <a:gd name="T37" fmla="*/ 197 h 346"/>
                                <a:gd name="T38" fmla="*/ 110 w 282"/>
                                <a:gd name="T39" fmla="*/ 204 h 346"/>
                                <a:gd name="T40" fmla="*/ 135 w 282"/>
                                <a:gd name="T41" fmla="*/ 209 h 346"/>
                                <a:gd name="T42" fmla="*/ 155 w 282"/>
                                <a:gd name="T43" fmla="*/ 216 h 346"/>
                                <a:gd name="T44" fmla="*/ 165 w 282"/>
                                <a:gd name="T45" fmla="*/ 225 h 346"/>
                                <a:gd name="T46" fmla="*/ 167 w 282"/>
                                <a:gd name="T47" fmla="*/ 232 h 346"/>
                                <a:gd name="T48" fmla="*/ 167 w 282"/>
                                <a:gd name="T49" fmla="*/ 243 h 346"/>
                                <a:gd name="T50" fmla="*/ 160 w 282"/>
                                <a:gd name="T51" fmla="*/ 251 h 346"/>
                                <a:gd name="T52" fmla="*/ 151 w 282"/>
                                <a:gd name="T53" fmla="*/ 257 h 346"/>
                                <a:gd name="T54" fmla="*/ 138 w 282"/>
                                <a:gd name="T55" fmla="*/ 260 h 346"/>
                                <a:gd name="T56" fmla="*/ 117 w 282"/>
                                <a:gd name="T57" fmla="*/ 260 h 346"/>
                                <a:gd name="T58" fmla="*/ 85 w 282"/>
                                <a:gd name="T59" fmla="*/ 250 h 346"/>
                                <a:gd name="T60" fmla="*/ 54 w 282"/>
                                <a:gd name="T61" fmla="*/ 236 h 346"/>
                                <a:gd name="T62" fmla="*/ 0 w 282"/>
                                <a:gd name="T63" fmla="*/ 308 h 346"/>
                                <a:gd name="T64" fmla="*/ 30 w 282"/>
                                <a:gd name="T65" fmla="*/ 325 h 346"/>
                                <a:gd name="T66" fmla="*/ 63 w 282"/>
                                <a:gd name="T67" fmla="*/ 336 h 346"/>
                                <a:gd name="T68" fmla="*/ 96 w 282"/>
                                <a:gd name="T69" fmla="*/ 343 h 346"/>
                                <a:gd name="T70" fmla="*/ 131 w 282"/>
                                <a:gd name="T71" fmla="*/ 346 h 346"/>
                                <a:gd name="T72" fmla="*/ 153 w 282"/>
                                <a:gd name="T73" fmla="*/ 344 h 346"/>
                                <a:gd name="T74" fmla="*/ 174 w 282"/>
                                <a:gd name="T75" fmla="*/ 341 h 346"/>
                                <a:gd name="T76" fmla="*/ 216 w 282"/>
                                <a:gd name="T77" fmla="*/ 327 h 346"/>
                                <a:gd name="T78" fmla="*/ 235 w 282"/>
                                <a:gd name="T79" fmla="*/ 318 h 346"/>
                                <a:gd name="T80" fmla="*/ 251 w 282"/>
                                <a:gd name="T81" fmla="*/ 305 h 346"/>
                                <a:gd name="T82" fmla="*/ 264 w 282"/>
                                <a:gd name="T83" fmla="*/ 288 h 346"/>
                                <a:gd name="T84" fmla="*/ 274 w 282"/>
                                <a:gd name="T85" fmla="*/ 270 h 346"/>
                                <a:gd name="T86" fmla="*/ 281 w 282"/>
                                <a:gd name="T87" fmla="*/ 249 h 346"/>
                                <a:gd name="T88" fmla="*/ 282 w 282"/>
                                <a:gd name="T89" fmla="*/ 225 h 346"/>
                                <a:gd name="T90" fmla="*/ 279 w 282"/>
                                <a:gd name="T91" fmla="*/ 198 h 346"/>
                                <a:gd name="T92" fmla="*/ 271 w 282"/>
                                <a:gd name="T93" fmla="*/ 176 h 346"/>
                                <a:gd name="T94" fmla="*/ 256 w 282"/>
                                <a:gd name="T95" fmla="*/ 159 h 346"/>
                                <a:gd name="T96" fmla="*/ 237 w 282"/>
                                <a:gd name="T97" fmla="*/ 145 h 346"/>
                                <a:gd name="T98" fmla="*/ 215 w 282"/>
                                <a:gd name="T99" fmla="*/ 135 h 346"/>
                                <a:gd name="T100" fmla="*/ 188 w 282"/>
                                <a:gd name="T101" fmla="*/ 129 h 346"/>
                                <a:gd name="T102" fmla="*/ 174 w 282"/>
                                <a:gd name="T103" fmla="*/ 126 h 346"/>
                                <a:gd name="T104" fmla="*/ 158 w 282"/>
                                <a:gd name="T105" fmla="*/ 121 h 346"/>
                                <a:gd name="T106" fmla="*/ 144 w 282"/>
                                <a:gd name="T107" fmla="*/ 114 h 346"/>
                                <a:gd name="T108" fmla="*/ 139 w 282"/>
                                <a:gd name="T109" fmla="*/ 108 h 346"/>
                                <a:gd name="T110" fmla="*/ 137 w 282"/>
                                <a:gd name="T111" fmla="*/ 100 h 346"/>
                                <a:gd name="T112" fmla="*/ 141 w 282"/>
                                <a:gd name="T113" fmla="*/ 90 h 346"/>
                                <a:gd name="T114" fmla="*/ 151 w 282"/>
                                <a:gd name="T115" fmla="*/ 83 h 346"/>
                                <a:gd name="T116" fmla="*/ 162 w 282"/>
                                <a:gd name="T117" fmla="*/ 79 h 346"/>
                                <a:gd name="T118" fmla="*/ 173 w 282"/>
                                <a:gd name="T119" fmla="*/ 79 h 346"/>
                                <a:gd name="T120" fmla="*/ 194 w 282"/>
                                <a:gd name="T121" fmla="*/ 80 h 346"/>
                                <a:gd name="T122" fmla="*/ 215 w 282"/>
                                <a:gd name="T123" fmla="*/ 86 h 346"/>
                                <a:gd name="T124" fmla="*/ 235 w 282"/>
                                <a:gd name="T125" fmla="*/ 94 h 346"/>
                                <a:gd name="T126" fmla="*/ 0 w 282"/>
                                <a:gd name="T127" fmla="*/ 0 h 346"/>
                                <a:gd name="T128" fmla="*/ 282 w 282"/>
                                <a:gd name="T129" fmla="*/ 346 h 3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  <a:cxn ang="0">
                                  <a:pos x="T122" y="T123"/>
                                </a:cxn>
                                <a:cxn ang="0">
                                  <a:pos x="T124" y="T125"/>
                                </a:cxn>
                              </a:cxnLst>
                              <a:rect l="T126" t="T127" r="T128" b="T129"/>
                              <a:pathLst>
                                <a:path w="282" h="346">
                                  <a:moveTo>
                                    <a:pt x="274" y="21"/>
                                  </a:moveTo>
                                  <a:lnTo>
                                    <a:pt x="261" y="15"/>
                                  </a:lnTo>
                                  <a:lnTo>
                                    <a:pt x="247" y="11"/>
                                  </a:lnTo>
                                  <a:lnTo>
                                    <a:pt x="235" y="7"/>
                                  </a:lnTo>
                                  <a:lnTo>
                                    <a:pt x="221" y="4"/>
                                  </a:lnTo>
                                  <a:lnTo>
                                    <a:pt x="208" y="3"/>
                                  </a:lnTo>
                                  <a:lnTo>
                                    <a:pt x="194" y="1"/>
                                  </a:lnTo>
                                  <a:lnTo>
                                    <a:pt x="180" y="0"/>
                                  </a:lnTo>
                                  <a:lnTo>
                                    <a:pt x="167" y="0"/>
                                  </a:lnTo>
                                  <a:lnTo>
                                    <a:pt x="156" y="0"/>
                                  </a:lnTo>
                                  <a:lnTo>
                                    <a:pt x="146" y="1"/>
                                  </a:lnTo>
                                  <a:lnTo>
                                    <a:pt x="135" y="3"/>
                                  </a:lnTo>
                                  <a:lnTo>
                                    <a:pt x="125" y="4"/>
                                  </a:lnTo>
                                  <a:lnTo>
                                    <a:pt x="105" y="10"/>
                                  </a:lnTo>
                                  <a:lnTo>
                                    <a:pt x="86" y="17"/>
                                  </a:lnTo>
                                  <a:lnTo>
                                    <a:pt x="78" y="22"/>
                                  </a:lnTo>
                                  <a:lnTo>
                                    <a:pt x="70" y="27"/>
                                  </a:lnTo>
                                  <a:lnTo>
                                    <a:pt x="61" y="34"/>
                                  </a:lnTo>
                                  <a:lnTo>
                                    <a:pt x="54" y="39"/>
                                  </a:lnTo>
                                  <a:lnTo>
                                    <a:pt x="49" y="46"/>
                                  </a:lnTo>
                                  <a:lnTo>
                                    <a:pt x="42" y="55"/>
                                  </a:lnTo>
                                  <a:lnTo>
                                    <a:pt x="37" y="63"/>
                                  </a:lnTo>
                                  <a:lnTo>
                                    <a:pt x="33" y="72"/>
                                  </a:lnTo>
                                  <a:lnTo>
                                    <a:pt x="29" y="81"/>
                                  </a:lnTo>
                                  <a:lnTo>
                                    <a:pt x="26" y="93"/>
                                  </a:lnTo>
                                  <a:lnTo>
                                    <a:pt x="25" y="102"/>
                                  </a:lnTo>
                                  <a:lnTo>
                                    <a:pt x="25" y="115"/>
                                  </a:lnTo>
                                  <a:lnTo>
                                    <a:pt x="25" y="125"/>
                                  </a:lnTo>
                                  <a:lnTo>
                                    <a:pt x="26" y="135"/>
                                  </a:lnTo>
                                  <a:lnTo>
                                    <a:pt x="28" y="143"/>
                                  </a:lnTo>
                                  <a:lnTo>
                                    <a:pt x="30" y="152"/>
                                  </a:lnTo>
                                  <a:lnTo>
                                    <a:pt x="35" y="159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2" y="170"/>
                                  </a:lnTo>
                                  <a:lnTo>
                                    <a:pt x="47" y="176"/>
                                  </a:lnTo>
                                  <a:lnTo>
                                    <a:pt x="58" y="184"/>
                                  </a:lnTo>
                                  <a:lnTo>
                                    <a:pt x="70" y="191"/>
                                  </a:lnTo>
                                  <a:lnTo>
                                    <a:pt x="84" y="197"/>
                                  </a:lnTo>
                                  <a:lnTo>
                                    <a:pt x="96" y="199"/>
                                  </a:lnTo>
                                  <a:lnTo>
                                    <a:pt x="110" y="204"/>
                                  </a:lnTo>
                                  <a:lnTo>
                                    <a:pt x="123" y="206"/>
                                  </a:lnTo>
                                  <a:lnTo>
                                    <a:pt x="135" y="209"/>
                                  </a:lnTo>
                                  <a:lnTo>
                                    <a:pt x="145" y="212"/>
                                  </a:lnTo>
                                  <a:lnTo>
                                    <a:pt x="155" y="216"/>
                                  </a:lnTo>
                                  <a:lnTo>
                                    <a:pt x="162" y="221"/>
                                  </a:lnTo>
                                  <a:lnTo>
                                    <a:pt x="165" y="225"/>
                                  </a:lnTo>
                                  <a:lnTo>
                                    <a:pt x="166" y="228"/>
                                  </a:lnTo>
                                  <a:lnTo>
                                    <a:pt x="167" y="232"/>
                                  </a:lnTo>
                                  <a:lnTo>
                                    <a:pt x="169" y="236"/>
                                  </a:lnTo>
                                  <a:lnTo>
                                    <a:pt x="167" y="243"/>
                                  </a:lnTo>
                                  <a:lnTo>
                                    <a:pt x="165" y="247"/>
                                  </a:lnTo>
                                  <a:lnTo>
                                    <a:pt x="160" y="251"/>
                                  </a:lnTo>
                                  <a:lnTo>
                                    <a:pt x="156" y="256"/>
                                  </a:lnTo>
                                  <a:lnTo>
                                    <a:pt x="151" y="257"/>
                                  </a:lnTo>
                                  <a:lnTo>
                                    <a:pt x="144" y="260"/>
                                  </a:lnTo>
                                  <a:lnTo>
                                    <a:pt x="138" y="260"/>
                                  </a:lnTo>
                                  <a:lnTo>
                                    <a:pt x="132" y="261"/>
                                  </a:lnTo>
                                  <a:lnTo>
                                    <a:pt x="117" y="260"/>
                                  </a:lnTo>
                                  <a:lnTo>
                                    <a:pt x="102" y="256"/>
                                  </a:lnTo>
                                  <a:lnTo>
                                    <a:pt x="85" y="250"/>
                                  </a:lnTo>
                                  <a:lnTo>
                                    <a:pt x="70" y="244"/>
                                  </a:lnTo>
                                  <a:lnTo>
                                    <a:pt x="54" y="236"/>
                                  </a:lnTo>
                                  <a:lnTo>
                                    <a:pt x="42" y="228"/>
                                  </a:lnTo>
                                  <a:lnTo>
                                    <a:pt x="0" y="308"/>
                                  </a:lnTo>
                                  <a:lnTo>
                                    <a:pt x="15" y="316"/>
                                  </a:lnTo>
                                  <a:lnTo>
                                    <a:pt x="30" y="325"/>
                                  </a:lnTo>
                                  <a:lnTo>
                                    <a:pt x="46" y="330"/>
                                  </a:lnTo>
                                  <a:lnTo>
                                    <a:pt x="63" y="336"/>
                                  </a:lnTo>
                                  <a:lnTo>
                                    <a:pt x="79" y="340"/>
                                  </a:lnTo>
                                  <a:lnTo>
                                    <a:pt x="96" y="343"/>
                                  </a:lnTo>
                                  <a:lnTo>
                                    <a:pt x="113" y="346"/>
                                  </a:lnTo>
                                  <a:lnTo>
                                    <a:pt x="131" y="346"/>
                                  </a:lnTo>
                                  <a:lnTo>
                                    <a:pt x="142" y="346"/>
                                  </a:lnTo>
                                  <a:lnTo>
                                    <a:pt x="153" y="344"/>
                                  </a:lnTo>
                                  <a:lnTo>
                                    <a:pt x="165" y="343"/>
                                  </a:lnTo>
                                  <a:lnTo>
                                    <a:pt x="174" y="341"/>
                                  </a:lnTo>
                                  <a:lnTo>
                                    <a:pt x="197" y="336"/>
                                  </a:lnTo>
                                  <a:lnTo>
                                    <a:pt x="216" y="327"/>
                                  </a:lnTo>
                                  <a:lnTo>
                                    <a:pt x="226" y="323"/>
                                  </a:lnTo>
                                  <a:lnTo>
                                    <a:pt x="235" y="318"/>
                                  </a:lnTo>
                                  <a:lnTo>
                                    <a:pt x="243" y="310"/>
                                  </a:lnTo>
                                  <a:lnTo>
                                    <a:pt x="251" y="305"/>
                                  </a:lnTo>
                                  <a:lnTo>
                                    <a:pt x="258" y="296"/>
                                  </a:lnTo>
                                  <a:lnTo>
                                    <a:pt x="264" y="288"/>
                                  </a:lnTo>
                                  <a:lnTo>
                                    <a:pt x="270" y="280"/>
                                  </a:lnTo>
                                  <a:lnTo>
                                    <a:pt x="274" y="270"/>
                                  </a:lnTo>
                                  <a:lnTo>
                                    <a:pt x="278" y="260"/>
                                  </a:lnTo>
                                  <a:lnTo>
                                    <a:pt x="281" y="249"/>
                                  </a:lnTo>
                                  <a:lnTo>
                                    <a:pt x="282" y="237"/>
                                  </a:lnTo>
                                  <a:lnTo>
                                    <a:pt x="282" y="225"/>
                                  </a:lnTo>
                                  <a:lnTo>
                                    <a:pt x="282" y="211"/>
                                  </a:lnTo>
                                  <a:lnTo>
                                    <a:pt x="279" y="198"/>
                                  </a:lnTo>
                                  <a:lnTo>
                                    <a:pt x="275" y="185"/>
                                  </a:lnTo>
                                  <a:lnTo>
                                    <a:pt x="271" y="176"/>
                                  </a:lnTo>
                                  <a:lnTo>
                                    <a:pt x="264" y="166"/>
                                  </a:lnTo>
                                  <a:lnTo>
                                    <a:pt x="256" y="159"/>
                                  </a:lnTo>
                                  <a:lnTo>
                                    <a:pt x="247" y="152"/>
                                  </a:lnTo>
                                  <a:lnTo>
                                    <a:pt x="237" y="145"/>
                                  </a:lnTo>
                                  <a:lnTo>
                                    <a:pt x="226" y="140"/>
                                  </a:lnTo>
                                  <a:lnTo>
                                    <a:pt x="215" y="135"/>
                                  </a:lnTo>
                                  <a:lnTo>
                                    <a:pt x="202" y="132"/>
                                  </a:lnTo>
                                  <a:lnTo>
                                    <a:pt x="188" y="129"/>
                                  </a:lnTo>
                                  <a:lnTo>
                                    <a:pt x="183" y="128"/>
                                  </a:lnTo>
                                  <a:lnTo>
                                    <a:pt x="174" y="126"/>
                                  </a:lnTo>
                                  <a:lnTo>
                                    <a:pt x="166" y="124"/>
                                  </a:lnTo>
                                  <a:lnTo>
                                    <a:pt x="158" y="121"/>
                                  </a:lnTo>
                                  <a:lnTo>
                                    <a:pt x="149" y="118"/>
                                  </a:lnTo>
                                  <a:lnTo>
                                    <a:pt x="144" y="114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39" y="108"/>
                                  </a:lnTo>
                                  <a:lnTo>
                                    <a:pt x="138" y="104"/>
                                  </a:lnTo>
                                  <a:lnTo>
                                    <a:pt x="137" y="100"/>
                                  </a:lnTo>
                                  <a:lnTo>
                                    <a:pt x="138" y="94"/>
                                  </a:lnTo>
                                  <a:lnTo>
                                    <a:pt x="141" y="90"/>
                                  </a:lnTo>
                                  <a:lnTo>
                                    <a:pt x="145" y="86"/>
                                  </a:lnTo>
                                  <a:lnTo>
                                    <a:pt x="151" y="83"/>
                                  </a:lnTo>
                                  <a:lnTo>
                                    <a:pt x="156" y="80"/>
                                  </a:lnTo>
                                  <a:lnTo>
                                    <a:pt x="162" y="79"/>
                                  </a:lnTo>
                                  <a:lnTo>
                                    <a:pt x="167" y="79"/>
                                  </a:lnTo>
                                  <a:lnTo>
                                    <a:pt x="173" y="79"/>
                                  </a:lnTo>
                                  <a:lnTo>
                                    <a:pt x="183" y="79"/>
                                  </a:lnTo>
                                  <a:lnTo>
                                    <a:pt x="194" y="80"/>
                                  </a:lnTo>
                                  <a:lnTo>
                                    <a:pt x="205" y="83"/>
                                  </a:lnTo>
                                  <a:lnTo>
                                    <a:pt x="215" y="86"/>
                                  </a:lnTo>
                                  <a:lnTo>
                                    <a:pt x="226" y="90"/>
                                  </a:lnTo>
                                  <a:lnTo>
                                    <a:pt x="235" y="94"/>
                                  </a:lnTo>
                                  <a:lnTo>
                                    <a:pt x="274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162"/>
                          <wps:cNvSpPr>
                            <a:spLocks/>
                          </wps:cNvSpPr>
                          <wps:spPr bwMode="auto">
                            <a:xfrm>
                              <a:off x="1630" y="230"/>
                              <a:ext cx="72" cy="140"/>
                            </a:xfrm>
                            <a:custGeom>
                              <a:avLst/>
                              <a:gdLst>
                                <a:gd name="T0" fmla="*/ 151 w 216"/>
                                <a:gd name="T1" fmla="*/ 192 h 421"/>
                                <a:gd name="T2" fmla="*/ 216 w 216"/>
                                <a:gd name="T3" fmla="*/ 192 h 421"/>
                                <a:gd name="T4" fmla="*/ 216 w 216"/>
                                <a:gd name="T5" fmla="*/ 97 h 421"/>
                                <a:gd name="T6" fmla="*/ 151 w 216"/>
                                <a:gd name="T7" fmla="*/ 97 h 421"/>
                                <a:gd name="T8" fmla="*/ 151 w 216"/>
                                <a:gd name="T9" fmla="*/ 0 h 421"/>
                                <a:gd name="T10" fmla="*/ 36 w 216"/>
                                <a:gd name="T11" fmla="*/ 0 h 421"/>
                                <a:gd name="T12" fmla="*/ 36 w 216"/>
                                <a:gd name="T13" fmla="*/ 97 h 421"/>
                                <a:gd name="T14" fmla="*/ 0 w 216"/>
                                <a:gd name="T15" fmla="*/ 97 h 421"/>
                                <a:gd name="T16" fmla="*/ 0 w 216"/>
                                <a:gd name="T17" fmla="*/ 192 h 421"/>
                                <a:gd name="T18" fmla="*/ 36 w 216"/>
                                <a:gd name="T19" fmla="*/ 192 h 421"/>
                                <a:gd name="T20" fmla="*/ 36 w 216"/>
                                <a:gd name="T21" fmla="*/ 421 h 421"/>
                                <a:gd name="T22" fmla="*/ 151 w 216"/>
                                <a:gd name="T23" fmla="*/ 421 h 421"/>
                                <a:gd name="T24" fmla="*/ 151 w 216"/>
                                <a:gd name="T25" fmla="*/ 192 h 421"/>
                                <a:gd name="T26" fmla="*/ 0 w 216"/>
                                <a:gd name="T27" fmla="*/ 0 h 421"/>
                                <a:gd name="T28" fmla="*/ 216 w 216"/>
                                <a:gd name="T29" fmla="*/ 421 h 4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T26" t="T27" r="T28" b="T29"/>
                              <a:pathLst>
                                <a:path w="216" h="421">
                                  <a:moveTo>
                                    <a:pt x="151" y="192"/>
                                  </a:moveTo>
                                  <a:lnTo>
                                    <a:pt x="216" y="192"/>
                                  </a:lnTo>
                                  <a:lnTo>
                                    <a:pt x="216" y="97"/>
                                  </a:lnTo>
                                  <a:lnTo>
                                    <a:pt x="151" y="97"/>
                                  </a:lnTo>
                                  <a:lnTo>
                                    <a:pt x="151" y="0"/>
                                  </a:lnTo>
                                  <a:lnTo>
                                    <a:pt x="36" y="0"/>
                                  </a:lnTo>
                                  <a:lnTo>
                                    <a:pt x="36" y="97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0" y="192"/>
                                  </a:lnTo>
                                  <a:lnTo>
                                    <a:pt x="36" y="192"/>
                                  </a:lnTo>
                                  <a:lnTo>
                                    <a:pt x="36" y="421"/>
                                  </a:lnTo>
                                  <a:lnTo>
                                    <a:pt x="151" y="421"/>
                                  </a:lnTo>
                                  <a:lnTo>
                                    <a:pt x="151" y="1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163"/>
                          <wps:cNvSpPr>
                            <a:spLocks noEditPoints="1"/>
                          </wps:cNvSpPr>
                          <wps:spPr bwMode="auto">
                            <a:xfrm>
                              <a:off x="1707" y="259"/>
                              <a:ext cx="118" cy="115"/>
                            </a:xfrm>
                            <a:custGeom>
                              <a:avLst/>
                              <a:gdLst>
                                <a:gd name="T0" fmla="*/ 118 w 356"/>
                                <a:gd name="T1" fmla="*/ 118 h 346"/>
                                <a:gd name="T2" fmla="*/ 125 w 356"/>
                                <a:gd name="T3" fmla="*/ 104 h 346"/>
                                <a:gd name="T4" fmla="*/ 134 w 356"/>
                                <a:gd name="T5" fmla="*/ 91 h 346"/>
                                <a:gd name="T6" fmla="*/ 147 w 356"/>
                                <a:gd name="T7" fmla="*/ 83 h 346"/>
                                <a:gd name="T8" fmla="*/ 161 w 356"/>
                                <a:gd name="T9" fmla="*/ 77 h 346"/>
                                <a:gd name="T10" fmla="*/ 176 w 356"/>
                                <a:gd name="T11" fmla="*/ 74 h 346"/>
                                <a:gd name="T12" fmla="*/ 192 w 356"/>
                                <a:gd name="T13" fmla="*/ 74 h 346"/>
                                <a:gd name="T14" fmla="*/ 206 w 356"/>
                                <a:gd name="T15" fmla="*/ 77 h 346"/>
                                <a:gd name="T16" fmla="*/ 220 w 356"/>
                                <a:gd name="T17" fmla="*/ 84 h 346"/>
                                <a:gd name="T18" fmla="*/ 231 w 356"/>
                                <a:gd name="T19" fmla="*/ 93 h 346"/>
                                <a:gd name="T20" fmla="*/ 241 w 356"/>
                                <a:gd name="T21" fmla="*/ 104 h 346"/>
                                <a:gd name="T22" fmla="*/ 248 w 356"/>
                                <a:gd name="T23" fmla="*/ 118 h 346"/>
                                <a:gd name="T24" fmla="*/ 116 w 356"/>
                                <a:gd name="T25" fmla="*/ 125 h 346"/>
                                <a:gd name="T26" fmla="*/ 354 w 356"/>
                                <a:gd name="T27" fmla="*/ 153 h 346"/>
                                <a:gd name="T28" fmla="*/ 347 w 356"/>
                                <a:gd name="T29" fmla="*/ 116 h 346"/>
                                <a:gd name="T30" fmla="*/ 339 w 356"/>
                                <a:gd name="T31" fmla="*/ 94 h 346"/>
                                <a:gd name="T32" fmla="*/ 329 w 356"/>
                                <a:gd name="T33" fmla="*/ 74 h 346"/>
                                <a:gd name="T34" fmla="*/ 316 w 356"/>
                                <a:gd name="T35" fmla="*/ 56 h 346"/>
                                <a:gd name="T36" fmla="*/ 301 w 356"/>
                                <a:gd name="T37" fmla="*/ 41 h 346"/>
                                <a:gd name="T38" fmla="*/ 284 w 356"/>
                                <a:gd name="T39" fmla="*/ 28 h 346"/>
                                <a:gd name="T40" fmla="*/ 265 w 356"/>
                                <a:gd name="T41" fmla="*/ 17 h 346"/>
                                <a:gd name="T42" fmla="*/ 242 w 356"/>
                                <a:gd name="T43" fmla="*/ 8 h 346"/>
                                <a:gd name="T44" fmla="*/ 218 w 356"/>
                                <a:gd name="T45" fmla="*/ 3 h 346"/>
                                <a:gd name="T46" fmla="*/ 192 w 356"/>
                                <a:gd name="T47" fmla="*/ 0 h 346"/>
                                <a:gd name="T48" fmla="*/ 160 w 356"/>
                                <a:gd name="T49" fmla="*/ 0 h 346"/>
                                <a:gd name="T50" fmla="*/ 123 w 356"/>
                                <a:gd name="T51" fmla="*/ 7 h 346"/>
                                <a:gd name="T52" fmla="*/ 90 w 356"/>
                                <a:gd name="T53" fmla="*/ 18 h 346"/>
                                <a:gd name="T54" fmla="*/ 62 w 356"/>
                                <a:gd name="T55" fmla="*/ 35 h 346"/>
                                <a:gd name="T56" fmla="*/ 38 w 356"/>
                                <a:gd name="T57" fmla="*/ 57 h 346"/>
                                <a:gd name="T58" fmla="*/ 20 w 356"/>
                                <a:gd name="T59" fmla="*/ 84 h 346"/>
                                <a:gd name="T60" fmla="*/ 7 w 356"/>
                                <a:gd name="T61" fmla="*/ 116 h 346"/>
                                <a:gd name="T62" fmla="*/ 0 w 356"/>
                                <a:gd name="T63" fmla="*/ 153 h 346"/>
                                <a:gd name="T64" fmla="*/ 0 w 356"/>
                                <a:gd name="T65" fmla="*/ 194 h 346"/>
                                <a:gd name="T66" fmla="*/ 7 w 356"/>
                                <a:gd name="T67" fmla="*/ 230 h 346"/>
                                <a:gd name="T68" fmla="*/ 21 w 356"/>
                                <a:gd name="T69" fmla="*/ 263 h 346"/>
                                <a:gd name="T70" fmla="*/ 41 w 356"/>
                                <a:gd name="T71" fmla="*/ 289 h 346"/>
                                <a:gd name="T72" fmla="*/ 66 w 356"/>
                                <a:gd name="T73" fmla="*/ 312 h 346"/>
                                <a:gd name="T74" fmla="*/ 95 w 356"/>
                                <a:gd name="T75" fmla="*/ 329 h 346"/>
                                <a:gd name="T76" fmla="*/ 130 w 356"/>
                                <a:gd name="T77" fmla="*/ 339 h 346"/>
                                <a:gd name="T78" fmla="*/ 167 w 356"/>
                                <a:gd name="T79" fmla="*/ 346 h 346"/>
                                <a:gd name="T80" fmla="*/ 200 w 356"/>
                                <a:gd name="T81" fmla="*/ 346 h 346"/>
                                <a:gd name="T82" fmla="*/ 228 w 356"/>
                                <a:gd name="T83" fmla="*/ 341 h 346"/>
                                <a:gd name="T84" fmla="*/ 255 w 356"/>
                                <a:gd name="T85" fmla="*/ 336 h 346"/>
                                <a:gd name="T86" fmla="*/ 279 w 356"/>
                                <a:gd name="T87" fmla="*/ 325 h 346"/>
                                <a:gd name="T88" fmla="*/ 301 w 356"/>
                                <a:gd name="T89" fmla="*/ 310 h 346"/>
                                <a:gd name="T90" fmla="*/ 321 w 356"/>
                                <a:gd name="T91" fmla="*/ 294 h 346"/>
                                <a:gd name="T92" fmla="*/ 336 w 356"/>
                                <a:gd name="T93" fmla="*/ 273 h 346"/>
                                <a:gd name="T94" fmla="*/ 347 w 356"/>
                                <a:gd name="T95" fmla="*/ 249 h 346"/>
                                <a:gd name="T96" fmla="*/ 241 w 356"/>
                                <a:gd name="T97" fmla="*/ 235 h 346"/>
                                <a:gd name="T98" fmla="*/ 231 w 356"/>
                                <a:gd name="T99" fmla="*/ 249 h 346"/>
                                <a:gd name="T100" fmla="*/ 218 w 356"/>
                                <a:gd name="T101" fmla="*/ 257 h 346"/>
                                <a:gd name="T102" fmla="*/ 203 w 356"/>
                                <a:gd name="T103" fmla="*/ 263 h 346"/>
                                <a:gd name="T104" fmla="*/ 186 w 356"/>
                                <a:gd name="T105" fmla="*/ 264 h 346"/>
                                <a:gd name="T106" fmla="*/ 155 w 356"/>
                                <a:gd name="T107" fmla="*/ 260 h 346"/>
                                <a:gd name="T108" fmla="*/ 143 w 356"/>
                                <a:gd name="T109" fmla="*/ 254 h 346"/>
                                <a:gd name="T110" fmla="*/ 133 w 356"/>
                                <a:gd name="T111" fmla="*/ 246 h 346"/>
                                <a:gd name="T112" fmla="*/ 125 w 356"/>
                                <a:gd name="T113" fmla="*/ 235 h 346"/>
                                <a:gd name="T114" fmla="*/ 119 w 356"/>
                                <a:gd name="T115" fmla="*/ 223 h 346"/>
                                <a:gd name="T116" fmla="*/ 115 w 356"/>
                                <a:gd name="T117" fmla="*/ 192 h 346"/>
                                <a:gd name="T118" fmla="*/ 356 w 356"/>
                                <a:gd name="T119" fmla="*/ 180 h 346"/>
                                <a:gd name="T120" fmla="*/ 0 w 356"/>
                                <a:gd name="T121" fmla="*/ 0 h 346"/>
                                <a:gd name="T122" fmla="*/ 356 w 356"/>
                                <a:gd name="T123" fmla="*/ 346 h 3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</a:cxnLst>
                              <a:rect l="T120" t="T121" r="T122" b="T123"/>
                              <a:pathLst>
                                <a:path w="356" h="346">
                                  <a:moveTo>
                                    <a:pt x="116" y="125"/>
                                  </a:moveTo>
                                  <a:lnTo>
                                    <a:pt x="118" y="118"/>
                                  </a:lnTo>
                                  <a:lnTo>
                                    <a:pt x="122" y="109"/>
                                  </a:lnTo>
                                  <a:lnTo>
                                    <a:pt x="125" y="104"/>
                                  </a:lnTo>
                                  <a:lnTo>
                                    <a:pt x="129" y="97"/>
                                  </a:lnTo>
                                  <a:lnTo>
                                    <a:pt x="134" y="91"/>
                                  </a:lnTo>
                                  <a:lnTo>
                                    <a:pt x="140" y="87"/>
                                  </a:lnTo>
                                  <a:lnTo>
                                    <a:pt x="147" y="83"/>
                                  </a:lnTo>
                                  <a:lnTo>
                                    <a:pt x="153" y="80"/>
                                  </a:lnTo>
                                  <a:lnTo>
                                    <a:pt x="161" y="77"/>
                                  </a:lnTo>
                                  <a:lnTo>
                                    <a:pt x="168" y="76"/>
                                  </a:lnTo>
                                  <a:lnTo>
                                    <a:pt x="176" y="74"/>
                                  </a:lnTo>
                                  <a:lnTo>
                                    <a:pt x="185" y="74"/>
                                  </a:lnTo>
                                  <a:lnTo>
                                    <a:pt x="192" y="74"/>
                                  </a:lnTo>
                                  <a:lnTo>
                                    <a:pt x="199" y="76"/>
                                  </a:lnTo>
                                  <a:lnTo>
                                    <a:pt x="206" y="77"/>
                                  </a:lnTo>
                                  <a:lnTo>
                                    <a:pt x="213" y="80"/>
                                  </a:lnTo>
                                  <a:lnTo>
                                    <a:pt x="220" y="84"/>
                                  </a:lnTo>
                                  <a:lnTo>
                                    <a:pt x="225" y="88"/>
                                  </a:lnTo>
                                  <a:lnTo>
                                    <a:pt x="231" y="93"/>
                                  </a:lnTo>
                                  <a:lnTo>
                                    <a:pt x="237" y="98"/>
                                  </a:lnTo>
                                  <a:lnTo>
                                    <a:pt x="241" y="104"/>
                                  </a:lnTo>
                                  <a:lnTo>
                                    <a:pt x="245" y="111"/>
                                  </a:lnTo>
                                  <a:lnTo>
                                    <a:pt x="248" y="118"/>
                                  </a:lnTo>
                                  <a:lnTo>
                                    <a:pt x="249" y="125"/>
                                  </a:lnTo>
                                  <a:lnTo>
                                    <a:pt x="116" y="125"/>
                                  </a:lnTo>
                                  <a:close/>
                                  <a:moveTo>
                                    <a:pt x="356" y="180"/>
                                  </a:moveTo>
                                  <a:lnTo>
                                    <a:pt x="354" y="153"/>
                                  </a:lnTo>
                                  <a:lnTo>
                                    <a:pt x="350" y="128"/>
                                  </a:lnTo>
                                  <a:lnTo>
                                    <a:pt x="347" y="116"/>
                                  </a:lnTo>
                                  <a:lnTo>
                                    <a:pt x="343" y="105"/>
                                  </a:lnTo>
                                  <a:lnTo>
                                    <a:pt x="339" y="94"/>
                                  </a:lnTo>
                                  <a:lnTo>
                                    <a:pt x="335" y="84"/>
                                  </a:lnTo>
                                  <a:lnTo>
                                    <a:pt x="329" y="74"/>
                                  </a:lnTo>
                                  <a:lnTo>
                                    <a:pt x="323" y="64"/>
                                  </a:lnTo>
                                  <a:lnTo>
                                    <a:pt x="316" y="56"/>
                                  </a:lnTo>
                                  <a:lnTo>
                                    <a:pt x="309" y="48"/>
                                  </a:lnTo>
                                  <a:lnTo>
                                    <a:pt x="301" y="41"/>
                                  </a:lnTo>
                                  <a:lnTo>
                                    <a:pt x="293" y="34"/>
                                  </a:lnTo>
                                  <a:lnTo>
                                    <a:pt x="284" y="28"/>
                                  </a:lnTo>
                                  <a:lnTo>
                                    <a:pt x="274" y="22"/>
                                  </a:lnTo>
                                  <a:lnTo>
                                    <a:pt x="265" y="17"/>
                                  </a:lnTo>
                                  <a:lnTo>
                                    <a:pt x="253" y="12"/>
                                  </a:lnTo>
                                  <a:lnTo>
                                    <a:pt x="242" y="8"/>
                                  </a:lnTo>
                                  <a:lnTo>
                                    <a:pt x="231" y="5"/>
                                  </a:lnTo>
                                  <a:lnTo>
                                    <a:pt x="218" y="3"/>
                                  </a:lnTo>
                                  <a:lnTo>
                                    <a:pt x="206" y="1"/>
                                  </a:lnTo>
                                  <a:lnTo>
                                    <a:pt x="192" y="0"/>
                                  </a:lnTo>
                                  <a:lnTo>
                                    <a:pt x="178" y="0"/>
                                  </a:lnTo>
                                  <a:lnTo>
                                    <a:pt x="160" y="0"/>
                                  </a:lnTo>
                                  <a:lnTo>
                                    <a:pt x="140" y="3"/>
                                  </a:lnTo>
                                  <a:lnTo>
                                    <a:pt x="123" y="7"/>
                                  </a:lnTo>
                                  <a:lnTo>
                                    <a:pt x="106" y="11"/>
                                  </a:lnTo>
                                  <a:lnTo>
                                    <a:pt x="90" y="18"/>
                                  </a:lnTo>
                                  <a:lnTo>
                                    <a:pt x="76" y="25"/>
                                  </a:lnTo>
                                  <a:lnTo>
                                    <a:pt x="62" y="35"/>
                                  </a:lnTo>
                                  <a:lnTo>
                                    <a:pt x="49" y="46"/>
                                  </a:lnTo>
                                  <a:lnTo>
                                    <a:pt x="38" y="57"/>
                                  </a:lnTo>
                                  <a:lnTo>
                                    <a:pt x="28" y="70"/>
                                  </a:lnTo>
                                  <a:lnTo>
                                    <a:pt x="20" y="84"/>
                                  </a:lnTo>
                                  <a:lnTo>
                                    <a:pt x="13" y="100"/>
                                  </a:lnTo>
                                  <a:lnTo>
                                    <a:pt x="7" y="116"/>
                                  </a:lnTo>
                                  <a:lnTo>
                                    <a:pt x="3" y="135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73"/>
                                  </a:lnTo>
                                  <a:lnTo>
                                    <a:pt x="0" y="194"/>
                                  </a:lnTo>
                                  <a:lnTo>
                                    <a:pt x="3" y="212"/>
                                  </a:lnTo>
                                  <a:lnTo>
                                    <a:pt x="7" y="230"/>
                                  </a:lnTo>
                                  <a:lnTo>
                                    <a:pt x="14" y="247"/>
                                  </a:lnTo>
                                  <a:lnTo>
                                    <a:pt x="21" y="263"/>
                                  </a:lnTo>
                                  <a:lnTo>
                                    <a:pt x="31" y="277"/>
                                  </a:lnTo>
                                  <a:lnTo>
                                    <a:pt x="41" y="289"/>
                                  </a:lnTo>
                                  <a:lnTo>
                                    <a:pt x="53" y="301"/>
                                  </a:lnTo>
                                  <a:lnTo>
                                    <a:pt x="66" y="312"/>
                                  </a:lnTo>
                                  <a:lnTo>
                                    <a:pt x="80" y="320"/>
                                  </a:lnTo>
                                  <a:lnTo>
                                    <a:pt x="95" y="329"/>
                                  </a:lnTo>
                                  <a:lnTo>
                                    <a:pt x="112" y="334"/>
                                  </a:lnTo>
                                  <a:lnTo>
                                    <a:pt x="130" y="339"/>
                                  </a:lnTo>
                                  <a:lnTo>
                                    <a:pt x="148" y="343"/>
                                  </a:lnTo>
                                  <a:lnTo>
                                    <a:pt x="167" y="346"/>
                                  </a:lnTo>
                                  <a:lnTo>
                                    <a:pt x="186" y="346"/>
                                  </a:lnTo>
                                  <a:lnTo>
                                    <a:pt x="200" y="346"/>
                                  </a:lnTo>
                                  <a:lnTo>
                                    <a:pt x="214" y="344"/>
                                  </a:lnTo>
                                  <a:lnTo>
                                    <a:pt x="228" y="341"/>
                                  </a:lnTo>
                                  <a:lnTo>
                                    <a:pt x="241" y="339"/>
                                  </a:lnTo>
                                  <a:lnTo>
                                    <a:pt x="255" y="336"/>
                                  </a:lnTo>
                                  <a:lnTo>
                                    <a:pt x="266" y="330"/>
                                  </a:lnTo>
                                  <a:lnTo>
                                    <a:pt x="279" y="325"/>
                                  </a:lnTo>
                                  <a:lnTo>
                                    <a:pt x="290" y="319"/>
                                  </a:lnTo>
                                  <a:lnTo>
                                    <a:pt x="301" y="310"/>
                                  </a:lnTo>
                                  <a:lnTo>
                                    <a:pt x="311" y="303"/>
                                  </a:lnTo>
                                  <a:lnTo>
                                    <a:pt x="321" y="294"/>
                                  </a:lnTo>
                                  <a:lnTo>
                                    <a:pt x="329" y="284"/>
                                  </a:lnTo>
                                  <a:lnTo>
                                    <a:pt x="336" y="273"/>
                                  </a:lnTo>
                                  <a:lnTo>
                                    <a:pt x="342" y="261"/>
                                  </a:lnTo>
                                  <a:lnTo>
                                    <a:pt x="347" y="249"/>
                                  </a:lnTo>
                                  <a:lnTo>
                                    <a:pt x="351" y="235"/>
                                  </a:lnTo>
                                  <a:lnTo>
                                    <a:pt x="241" y="235"/>
                                  </a:lnTo>
                                  <a:lnTo>
                                    <a:pt x="235" y="242"/>
                                  </a:lnTo>
                                  <a:lnTo>
                                    <a:pt x="231" y="249"/>
                                  </a:lnTo>
                                  <a:lnTo>
                                    <a:pt x="224" y="253"/>
                                  </a:lnTo>
                                  <a:lnTo>
                                    <a:pt x="218" y="257"/>
                                  </a:lnTo>
                                  <a:lnTo>
                                    <a:pt x="211" y="260"/>
                                  </a:lnTo>
                                  <a:lnTo>
                                    <a:pt x="203" y="263"/>
                                  </a:lnTo>
                                  <a:lnTo>
                                    <a:pt x="195" y="264"/>
                                  </a:lnTo>
                                  <a:lnTo>
                                    <a:pt x="186" y="264"/>
                                  </a:lnTo>
                                  <a:lnTo>
                                    <a:pt x="169" y="263"/>
                                  </a:lnTo>
                                  <a:lnTo>
                                    <a:pt x="155" y="260"/>
                                  </a:lnTo>
                                  <a:lnTo>
                                    <a:pt x="148" y="257"/>
                                  </a:lnTo>
                                  <a:lnTo>
                                    <a:pt x="143" y="254"/>
                                  </a:lnTo>
                                  <a:lnTo>
                                    <a:pt x="137" y="250"/>
                                  </a:lnTo>
                                  <a:lnTo>
                                    <a:pt x="133" y="246"/>
                                  </a:lnTo>
                                  <a:lnTo>
                                    <a:pt x="127" y="240"/>
                                  </a:lnTo>
                                  <a:lnTo>
                                    <a:pt x="125" y="235"/>
                                  </a:lnTo>
                                  <a:lnTo>
                                    <a:pt x="122" y="229"/>
                                  </a:lnTo>
                                  <a:lnTo>
                                    <a:pt x="119" y="223"/>
                                  </a:lnTo>
                                  <a:lnTo>
                                    <a:pt x="115" y="208"/>
                                  </a:lnTo>
                                  <a:lnTo>
                                    <a:pt x="115" y="192"/>
                                  </a:lnTo>
                                  <a:lnTo>
                                    <a:pt x="356" y="192"/>
                                  </a:lnTo>
                                  <a:lnTo>
                                    <a:pt x="356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Rectangle 164"/>
                          <wps:cNvSpPr>
                            <a:spLocks noChangeArrowheads="1"/>
                          </wps:cNvSpPr>
                          <wps:spPr bwMode="auto">
                            <a:xfrm>
                              <a:off x="1842" y="195"/>
                              <a:ext cx="39" cy="175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Rectangle 165"/>
                          <wps:cNvSpPr>
                            <a:spLocks noChangeArrowheads="1"/>
                          </wps:cNvSpPr>
                          <wps:spPr bwMode="auto">
                            <a:xfrm>
                              <a:off x="1906" y="195"/>
                              <a:ext cx="38" cy="175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166"/>
                          <wps:cNvSpPr>
                            <a:spLocks noEditPoints="1"/>
                          </wps:cNvSpPr>
                          <wps:spPr bwMode="auto">
                            <a:xfrm>
                              <a:off x="1961" y="259"/>
                              <a:ext cx="119" cy="115"/>
                            </a:xfrm>
                            <a:custGeom>
                              <a:avLst/>
                              <a:gdLst>
                                <a:gd name="T0" fmla="*/ 119 w 357"/>
                                <a:gd name="T1" fmla="*/ 118 h 346"/>
                                <a:gd name="T2" fmla="*/ 126 w 357"/>
                                <a:gd name="T3" fmla="*/ 104 h 346"/>
                                <a:gd name="T4" fmla="*/ 136 w 357"/>
                                <a:gd name="T5" fmla="*/ 91 h 346"/>
                                <a:gd name="T6" fmla="*/ 147 w 357"/>
                                <a:gd name="T7" fmla="*/ 83 h 346"/>
                                <a:gd name="T8" fmla="*/ 161 w 357"/>
                                <a:gd name="T9" fmla="*/ 77 h 346"/>
                                <a:gd name="T10" fmla="*/ 176 w 357"/>
                                <a:gd name="T11" fmla="*/ 74 h 346"/>
                                <a:gd name="T12" fmla="*/ 193 w 357"/>
                                <a:gd name="T13" fmla="*/ 74 h 346"/>
                                <a:gd name="T14" fmla="*/ 207 w 357"/>
                                <a:gd name="T15" fmla="*/ 77 h 346"/>
                                <a:gd name="T16" fmla="*/ 221 w 357"/>
                                <a:gd name="T17" fmla="*/ 84 h 346"/>
                                <a:gd name="T18" fmla="*/ 232 w 357"/>
                                <a:gd name="T19" fmla="*/ 93 h 346"/>
                                <a:gd name="T20" fmla="*/ 242 w 357"/>
                                <a:gd name="T21" fmla="*/ 104 h 346"/>
                                <a:gd name="T22" fmla="*/ 248 w 357"/>
                                <a:gd name="T23" fmla="*/ 118 h 346"/>
                                <a:gd name="T24" fmla="*/ 118 w 357"/>
                                <a:gd name="T25" fmla="*/ 125 h 346"/>
                                <a:gd name="T26" fmla="*/ 356 w 357"/>
                                <a:gd name="T27" fmla="*/ 153 h 346"/>
                                <a:gd name="T28" fmla="*/ 349 w 357"/>
                                <a:gd name="T29" fmla="*/ 116 h 346"/>
                                <a:gd name="T30" fmla="*/ 340 w 357"/>
                                <a:gd name="T31" fmla="*/ 94 h 346"/>
                                <a:gd name="T32" fmla="*/ 330 w 357"/>
                                <a:gd name="T33" fmla="*/ 74 h 346"/>
                                <a:gd name="T34" fmla="*/ 318 w 357"/>
                                <a:gd name="T35" fmla="*/ 56 h 346"/>
                                <a:gd name="T36" fmla="*/ 302 w 357"/>
                                <a:gd name="T37" fmla="*/ 41 h 346"/>
                                <a:gd name="T38" fmla="*/ 284 w 357"/>
                                <a:gd name="T39" fmla="*/ 28 h 346"/>
                                <a:gd name="T40" fmla="*/ 265 w 357"/>
                                <a:gd name="T41" fmla="*/ 17 h 346"/>
                                <a:gd name="T42" fmla="*/ 244 w 357"/>
                                <a:gd name="T43" fmla="*/ 8 h 346"/>
                                <a:gd name="T44" fmla="*/ 220 w 357"/>
                                <a:gd name="T45" fmla="*/ 3 h 346"/>
                                <a:gd name="T46" fmla="*/ 193 w 357"/>
                                <a:gd name="T47" fmla="*/ 0 h 346"/>
                                <a:gd name="T48" fmla="*/ 160 w 357"/>
                                <a:gd name="T49" fmla="*/ 0 h 346"/>
                                <a:gd name="T50" fmla="*/ 123 w 357"/>
                                <a:gd name="T51" fmla="*/ 7 h 346"/>
                                <a:gd name="T52" fmla="*/ 91 w 357"/>
                                <a:gd name="T53" fmla="*/ 18 h 346"/>
                                <a:gd name="T54" fmla="*/ 63 w 357"/>
                                <a:gd name="T55" fmla="*/ 35 h 346"/>
                                <a:gd name="T56" fmla="*/ 39 w 357"/>
                                <a:gd name="T57" fmla="*/ 57 h 346"/>
                                <a:gd name="T58" fmla="*/ 21 w 357"/>
                                <a:gd name="T59" fmla="*/ 84 h 346"/>
                                <a:gd name="T60" fmla="*/ 9 w 357"/>
                                <a:gd name="T61" fmla="*/ 116 h 346"/>
                                <a:gd name="T62" fmla="*/ 2 w 357"/>
                                <a:gd name="T63" fmla="*/ 153 h 346"/>
                                <a:gd name="T64" fmla="*/ 2 w 357"/>
                                <a:gd name="T65" fmla="*/ 194 h 346"/>
                                <a:gd name="T66" fmla="*/ 9 w 357"/>
                                <a:gd name="T67" fmla="*/ 230 h 346"/>
                                <a:gd name="T68" fmla="*/ 22 w 357"/>
                                <a:gd name="T69" fmla="*/ 263 h 346"/>
                                <a:gd name="T70" fmla="*/ 42 w 357"/>
                                <a:gd name="T71" fmla="*/ 289 h 346"/>
                                <a:gd name="T72" fmla="*/ 67 w 357"/>
                                <a:gd name="T73" fmla="*/ 312 h 346"/>
                                <a:gd name="T74" fmla="*/ 97 w 357"/>
                                <a:gd name="T75" fmla="*/ 329 h 346"/>
                                <a:gd name="T76" fmla="*/ 130 w 357"/>
                                <a:gd name="T77" fmla="*/ 339 h 346"/>
                                <a:gd name="T78" fmla="*/ 168 w 357"/>
                                <a:gd name="T79" fmla="*/ 346 h 346"/>
                                <a:gd name="T80" fmla="*/ 202 w 357"/>
                                <a:gd name="T81" fmla="*/ 346 h 346"/>
                                <a:gd name="T82" fmla="*/ 228 w 357"/>
                                <a:gd name="T83" fmla="*/ 341 h 346"/>
                                <a:gd name="T84" fmla="*/ 255 w 357"/>
                                <a:gd name="T85" fmla="*/ 336 h 346"/>
                                <a:gd name="T86" fmla="*/ 280 w 357"/>
                                <a:gd name="T87" fmla="*/ 325 h 346"/>
                                <a:gd name="T88" fmla="*/ 301 w 357"/>
                                <a:gd name="T89" fmla="*/ 310 h 346"/>
                                <a:gd name="T90" fmla="*/ 321 w 357"/>
                                <a:gd name="T91" fmla="*/ 294 h 346"/>
                                <a:gd name="T92" fmla="*/ 336 w 357"/>
                                <a:gd name="T93" fmla="*/ 273 h 346"/>
                                <a:gd name="T94" fmla="*/ 349 w 357"/>
                                <a:gd name="T95" fmla="*/ 249 h 346"/>
                                <a:gd name="T96" fmla="*/ 242 w 357"/>
                                <a:gd name="T97" fmla="*/ 235 h 346"/>
                                <a:gd name="T98" fmla="*/ 231 w 357"/>
                                <a:gd name="T99" fmla="*/ 249 h 346"/>
                                <a:gd name="T100" fmla="*/ 218 w 357"/>
                                <a:gd name="T101" fmla="*/ 257 h 346"/>
                                <a:gd name="T102" fmla="*/ 204 w 357"/>
                                <a:gd name="T103" fmla="*/ 263 h 346"/>
                                <a:gd name="T104" fmla="*/ 186 w 357"/>
                                <a:gd name="T105" fmla="*/ 264 h 346"/>
                                <a:gd name="T106" fmla="*/ 155 w 357"/>
                                <a:gd name="T107" fmla="*/ 260 h 346"/>
                                <a:gd name="T108" fmla="*/ 143 w 357"/>
                                <a:gd name="T109" fmla="*/ 254 h 346"/>
                                <a:gd name="T110" fmla="*/ 133 w 357"/>
                                <a:gd name="T111" fmla="*/ 246 h 346"/>
                                <a:gd name="T112" fmla="*/ 125 w 357"/>
                                <a:gd name="T113" fmla="*/ 235 h 346"/>
                                <a:gd name="T114" fmla="*/ 119 w 357"/>
                                <a:gd name="T115" fmla="*/ 223 h 346"/>
                                <a:gd name="T116" fmla="*/ 115 w 357"/>
                                <a:gd name="T117" fmla="*/ 192 h 346"/>
                                <a:gd name="T118" fmla="*/ 357 w 357"/>
                                <a:gd name="T119" fmla="*/ 180 h 346"/>
                                <a:gd name="T120" fmla="*/ 0 w 357"/>
                                <a:gd name="T121" fmla="*/ 0 h 346"/>
                                <a:gd name="T122" fmla="*/ 357 w 357"/>
                                <a:gd name="T123" fmla="*/ 346 h 3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</a:cxnLst>
                              <a:rect l="T120" t="T121" r="T122" b="T123"/>
                              <a:pathLst>
                                <a:path w="357" h="346">
                                  <a:moveTo>
                                    <a:pt x="118" y="125"/>
                                  </a:moveTo>
                                  <a:lnTo>
                                    <a:pt x="119" y="118"/>
                                  </a:lnTo>
                                  <a:lnTo>
                                    <a:pt x="122" y="109"/>
                                  </a:lnTo>
                                  <a:lnTo>
                                    <a:pt x="126" y="104"/>
                                  </a:lnTo>
                                  <a:lnTo>
                                    <a:pt x="130" y="97"/>
                                  </a:lnTo>
                                  <a:lnTo>
                                    <a:pt x="136" y="91"/>
                                  </a:lnTo>
                                  <a:lnTo>
                                    <a:pt x="141" y="87"/>
                                  </a:lnTo>
                                  <a:lnTo>
                                    <a:pt x="147" y="83"/>
                                  </a:lnTo>
                                  <a:lnTo>
                                    <a:pt x="154" y="80"/>
                                  </a:lnTo>
                                  <a:lnTo>
                                    <a:pt x="161" y="77"/>
                                  </a:lnTo>
                                  <a:lnTo>
                                    <a:pt x="169" y="76"/>
                                  </a:lnTo>
                                  <a:lnTo>
                                    <a:pt x="176" y="74"/>
                                  </a:lnTo>
                                  <a:lnTo>
                                    <a:pt x="185" y="74"/>
                                  </a:lnTo>
                                  <a:lnTo>
                                    <a:pt x="193" y="74"/>
                                  </a:lnTo>
                                  <a:lnTo>
                                    <a:pt x="200" y="76"/>
                                  </a:lnTo>
                                  <a:lnTo>
                                    <a:pt x="207" y="77"/>
                                  </a:lnTo>
                                  <a:lnTo>
                                    <a:pt x="214" y="80"/>
                                  </a:lnTo>
                                  <a:lnTo>
                                    <a:pt x="221" y="84"/>
                                  </a:lnTo>
                                  <a:lnTo>
                                    <a:pt x="227" y="88"/>
                                  </a:lnTo>
                                  <a:lnTo>
                                    <a:pt x="232" y="93"/>
                                  </a:lnTo>
                                  <a:lnTo>
                                    <a:pt x="238" y="98"/>
                                  </a:lnTo>
                                  <a:lnTo>
                                    <a:pt x="242" y="104"/>
                                  </a:lnTo>
                                  <a:lnTo>
                                    <a:pt x="245" y="111"/>
                                  </a:lnTo>
                                  <a:lnTo>
                                    <a:pt x="248" y="118"/>
                                  </a:lnTo>
                                  <a:lnTo>
                                    <a:pt x="251" y="125"/>
                                  </a:lnTo>
                                  <a:lnTo>
                                    <a:pt x="118" y="125"/>
                                  </a:lnTo>
                                  <a:close/>
                                  <a:moveTo>
                                    <a:pt x="357" y="180"/>
                                  </a:moveTo>
                                  <a:lnTo>
                                    <a:pt x="356" y="153"/>
                                  </a:lnTo>
                                  <a:lnTo>
                                    <a:pt x="351" y="128"/>
                                  </a:lnTo>
                                  <a:lnTo>
                                    <a:pt x="349" y="116"/>
                                  </a:lnTo>
                                  <a:lnTo>
                                    <a:pt x="344" y="105"/>
                                  </a:lnTo>
                                  <a:lnTo>
                                    <a:pt x="340" y="94"/>
                                  </a:lnTo>
                                  <a:lnTo>
                                    <a:pt x="336" y="84"/>
                                  </a:lnTo>
                                  <a:lnTo>
                                    <a:pt x="330" y="74"/>
                                  </a:lnTo>
                                  <a:lnTo>
                                    <a:pt x="323" y="64"/>
                                  </a:lnTo>
                                  <a:lnTo>
                                    <a:pt x="318" y="56"/>
                                  </a:lnTo>
                                  <a:lnTo>
                                    <a:pt x="309" y="48"/>
                                  </a:lnTo>
                                  <a:lnTo>
                                    <a:pt x="302" y="41"/>
                                  </a:lnTo>
                                  <a:lnTo>
                                    <a:pt x="294" y="34"/>
                                  </a:lnTo>
                                  <a:lnTo>
                                    <a:pt x="284" y="28"/>
                                  </a:lnTo>
                                  <a:lnTo>
                                    <a:pt x="276" y="22"/>
                                  </a:lnTo>
                                  <a:lnTo>
                                    <a:pt x="265" y="17"/>
                                  </a:lnTo>
                                  <a:lnTo>
                                    <a:pt x="255" y="12"/>
                                  </a:lnTo>
                                  <a:lnTo>
                                    <a:pt x="244" y="8"/>
                                  </a:lnTo>
                                  <a:lnTo>
                                    <a:pt x="231" y="5"/>
                                  </a:lnTo>
                                  <a:lnTo>
                                    <a:pt x="220" y="3"/>
                                  </a:lnTo>
                                  <a:lnTo>
                                    <a:pt x="206" y="1"/>
                                  </a:lnTo>
                                  <a:lnTo>
                                    <a:pt x="193" y="0"/>
                                  </a:lnTo>
                                  <a:lnTo>
                                    <a:pt x="179" y="0"/>
                                  </a:lnTo>
                                  <a:lnTo>
                                    <a:pt x="160" y="0"/>
                                  </a:lnTo>
                                  <a:lnTo>
                                    <a:pt x="141" y="3"/>
                                  </a:lnTo>
                                  <a:lnTo>
                                    <a:pt x="123" y="7"/>
                                  </a:lnTo>
                                  <a:lnTo>
                                    <a:pt x="106" y="11"/>
                                  </a:lnTo>
                                  <a:lnTo>
                                    <a:pt x="91" y="18"/>
                                  </a:lnTo>
                                  <a:lnTo>
                                    <a:pt x="77" y="25"/>
                                  </a:lnTo>
                                  <a:lnTo>
                                    <a:pt x="63" y="35"/>
                                  </a:lnTo>
                                  <a:lnTo>
                                    <a:pt x="50" y="46"/>
                                  </a:lnTo>
                                  <a:lnTo>
                                    <a:pt x="39" y="57"/>
                                  </a:lnTo>
                                  <a:lnTo>
                                    <a:pt x="29" y="70"/>
                                  </a:lnTo>
                                  <a:lnTo>
                                    <a:pt x="21" y="84"/>
                                  </a:lnTo>
                                  <a:lnTo>
                                    <a:pt x="14" y="100"/>
                                  </a:lnTo>
                                  <a:lnTo>
                                    <a:pt x="9" y="116"/>
                                  </a:lnTo>
                                  <a:lnTo>
                                    <a:pt x="4" y="135"/>
                                  </a:lnTo>
                                  <a:lnTo>
                                    <a:pt x="2" y="153"/>
                                  </a:lnTo>
                                  <a:lnTo>
                                    <a:pt x="0" y="173"/>
                                  </a:lnTo>
                                  <a:lnTo>
                                    <a:pt x="2" y="194"/>
                                  </a:lnTo>
                                  <a:lnTo>
                                    <a:pt x="4" y="212"/>
                                  </a:lnTo>
                                  <a:lnTo>
                                    <a:pt x="9" y="230"/>
                                  </a:lnTo>
                                  <a:lnTo>
                                    <a:pt x="14" y="247"/>
                                  </a:lnTo>
                                  <a:lnTo>
                                    <a:pt x="22" y="263"/>
                                  </a:lnTo>
                                  <a:lnTo>
                                    <a:pt x="31" y="277"/>
                                  </a:lnTo>
                                  <a:lnTo>
                                    <a:pt x="42" y="289"/>
                                  </a:lnTo>
                                  <a:lnTo>
                                    <a:pt x="53" y="301"/>
                                  </a:lnTo>
                                  <a:lnTo>
                                    <a:pt x="67" y="312"/>
                                  </a:lnTo>
                                  <a:lnTo>
                                    <a:pt x="81" y="320"/>
                                  </a:lnTo>
                                  <a:lnTo>
                                    <a:pt x="97" y="329"/>
                                  </a:lnTo>
                                  <a:lnTo>
                                    <a:pt x="113" y="334"/>
                                  </a:lnTo>
                                  <a:lnTo>
                                    <a:pt x="130" y="339"/>
                                  </a:lnTo>
                                  <a:lnTo>
                                    <a:pt x="148" y="343"/>
                                  </a:lnTo>
                                  <a:lnTo>
                                    <a:pt x="168" y="346"/>
                                  </a:lnTo>
                                  <a:lnTo>
                                    <a:pt x="188" y="346"/>
                                  </a:lnTo>
                                  <a:lnTo>
                                    <a:pt x="202" y="346"/>
                                  </a:lnTo>
                                  <a:lnTo>
                                    <a:pt x="216" y="344"/>
                                  </a:lnTo>
                                  <a:lnTo>
                                    <a:pt x="228" y="341"/>
                                  </a:lnTo>
                                  <a:lnTo>
                                    <a:pt x="242" y="339"/>
                                  </a:lnTo>
                                  <a:lnTo>
                                    <a:pt x="255" y="336"/>
                                  </a:lnTo>
                                  <a:lnTo>
                                    <a:pt x="267" y="330"/>
                                  </a:lnTo>
                                  <a:lnTo>
                                    <a:pt x="280" y="325"/>
                                  </a:lnTo>
                                  <a:lnTo>
                                    <a:pt x="291" y="319"/>
                                  </a:lnTo>
                                  <a:lnTo>
                                    <a:pt x="301" y="310"/>
                                  </a:lnTo>
                                  <a:lnTo>
                                    <a:pt x="312" y="303"/>
                                  </a:lnTo>
                                  <a:lnTo>
                                    <a:pt x="321" y="294"/>
                                  </a:lnTo>
                                  <a:lnTo>
                                    <a:pt x="329" y="284"/>
                                  </a:lnTo>
                                  <a:lnTo>
                                    <a:pt x="336" y="273"/>
                                  </a:lnTo>
                                  <a:lnTo>
                                    <a:pt x="343" y="261"/>
                                  </a:lnTo>
                                  <a:lnTo>
                                    <a:pt x="349" y="249"/>
                                  </a:lnTo>
                                  <a:lnTo>
                                    <a:pt x="351" y="235"/>
                                  </a:lnTo>
                                  <a:lnTo>
                                    <a:pt x="242" y="235"/>
                                  </a:lnTo>
                                  <a:lnTo>
                                    <a:pt x="237" y="242"/>
                                  </a:lnTo>
                                  <a:lnTo>
                                    <a:pt x="231" y="249"/>
                                  </a:lnTo>
                                  <a:lnTo>
                                    <a:pt x="225" y="253"/>
                                  </a:lnTo>
                                  <a:lnTo>
                                    <a:pt x="218" y="257"/>
                                  </a:lnTo>
                                  <a:lnTo>
                                    <a:pt x="211" y="260"/>
                                  </a:lnTo>
                                  <a:lnTo>
                                    <a:pt x="204" y="263"/>
                                  </a:lnTo>
                                  <a:lnTo>
                                    <a:pt x="196" y="264"/>
                                  </a:lnTo>
                                  <a:lnTo>
                                    <a:pt x="186" y="264"/>
                                  </a:lnTo>
                                  <a:lnTo>
                                    <a:pt x="171" y="263"/>
                                  </a:lnTo>
                                  <a:lnTo>
                                    <a:pt x="155" y="260"/>
                                  </a:lnTo>
                                  <a:lnTo>
                                    <a:pt x="150" y="257"/>
                                  </a:lnTo>
                                  <a:lnTo>
                                    <a:pt x="143" y="254"/>
                                  </a:lnTo>
                                  <a:lnTo>
                                    <a:pt x="139" y="250"/>
                                  </a:lnTo>
                                  <a:lnTo>
                                    <a:pt x="133" y="246"/>
                                  </a:lnTo>
                                  <a:lnTo>
                                    <a:pt x="129" y="240"/>
                                  </a:lnTo>
                                  <a:lnTo>
                                    <a:pt x="125" y="235"/>
                                  </a:lnTo>
                                  <a:lnTo>
                                    <a:pt x="122" y="229"/>
                                  </a:lnTo>
                                  <a:lnTo>
                                    <a:pt x="119" y="223"/>
                                  </a:lnTo>
                                  <a:lnTo>
                                    <a:pt x="116" y="208"/>
                                  </a:lnTo>
                                  <a:lnTo>
                                    <a:pt x="115" y="192"/>
                                  </a:lnTo>
                                  <a:lnTo>
                                    <a:pt x="357" y="192"/>
                                  </a:lnTo>
                                  <a:lnTo>
                                    <a:pt x="35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167"/>
                          <wps:cNvSpPr>
                            <a:spLocks/>
                          </wps:cNvSpPr>
                          <wps:spPr bwMode="auto">
                            <a:xfrm>
                              <a:off x="100" y="462"/>
                              <a:ext cx="166" cy="159"/>
                            </a:xfrm>
                            <a:custGeom>
                              <a:avLst/>
                              <a:gdLst>
                                <a:gd name="T0" fmla="*/ 134 w 498"/>
                                <a:gd name="T1" fmla="*/ 0 h 477"/>
                                <a:gd name="T2" fmla="*/ 0 w 498"/>
                                <a:gd name="T3" fmla="*/ 0 h 477"/>
                                <a:gd name="T4" fmla="*/ 200 w 498"/>
                                <a:gd name="T5" fmla="*/ 477 h 477"/>
                                <a:gd name="T6" fmla="*/ 295 w 498"/>
                                <a:gd name="T7" fmla="*/ 477 h 477"/>
                                <a:gd name="T8" fmla="*/ 498 w 498"/>
                                <a:gd name="T9" fmla="*/ 0 h 477"/>
                                <a:gd name="T10" fmla="*/ 364 w 498"/>
                                <a:gd name="T11" fmla="*/ 0 h 477"/>
                                <a:gd name="T12" fmla="*/ 249 w 498"/>
                                <a:gd name="T13" fmla="*/ 290 h 477"/>
                                <a:gd name="T14" fmla="*/ 134 w 498"/>
                                <a:gd name="T15" fmla="*/ 0 h 477"/>
                                <a:gd name="T16" fmla="*/ 0 w 498"/>
                                <a:gd name="T17" fmla="*/ 0 h 477"/>
                                <a:gd name="T18" fmla="*/ 498 w 498"/>
                                <a:gd name="T19" fmla="*/ 477 h 47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T16" t="T17" r="T18" b="T19"/>
                              <a:pathLst>
                                <a:path w="498" h="477">
                                  <a:moveTo>
                                    <a:pt x="13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00" y="477"/>
                                  </a:lnTo>
                                  <a:lnTo>
                                    <a:pt x="295" y="477"/>
                                  </a:lnTo>
                                  <a:lnTo>
                                    <a:pt x="498" y="0"/>
                                  </a:lnTo>
                                  <a:lnTo>
                                    <a:pt x="364" y="0"/>
                                  </a:lnTo>
                                  <a:lnTo>
                                    <a:pt x="249" y="290"/>
                                  </a:lnTo>
                                  <a:lnTo>
                                    <a:pt x="1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168"/>
                          <wps:cNvSpPr>
                            <a:spLocks noEditPoints="1"/>
                          </wps:cNvSpPr>
                          <wps:spPr bwMode="auto">
                            <a:xfrm>
                              <a:off x="252" y="510"/>
                              <a:ext cx="130" cy="115"/>
                            </a:xfrm>
                            <a:custGeom>
                              <a:avLst/>
                              <a:gdLst>
                                <a:gd name="T0" fmla="*/ 164 w 389"/>
                                <a:gd name="T1" fmla="*/ 2 h 346"/>
                                <a:gd name="T2" fmla="*/ 120 w 389"/>
                                <a:gd name="T3" fmla="*/ 12 h 346"/>
                                <a:gd name="T4" fmla="*/ 81 w 389"/>
                                <a:gd name="T5" fmla="*/ 28 h 346"/>
                                <a:gd name="T6" fmla="*/ 48 w 389"/>
                                <a:gd name="T7" fmla="*/ 54 h 346"/>
                                <a:gd name="T8" fmla="*/ 22 w 389"/>
                                <a:gd name="T9" fmla="*/ 87 h 346"/>
                                <a:gd name="T10" fmla="*/ 6 w 389"/>
                                <a:gd name="T11" fmla="*/ 127 h 346"/>
                                <a:gd name="T12" fmla="*/ 0 w 389"/>
                                <a:gd name="T13" fmla="*/ 173 h 346"/>
                                <a:gd name="T14" fmla="*/ 6 w 389"/>
                                <a:gd name="T15" fmla="*/ 220 h 346"/>
                                <a:gd name="T16" fmla="*/ 22 w 389"/>
                                <a:gd name="T17" fmla="*/ 259 h 346"/>
                                <a:gd name="T18" fmla="*/ 48 w 389"/>
                                <a:gd name="T19" fmla="*/ 291 h 346"/>
                                <a:gd name="T20" fmla="*/ 81 w 389"/>
                                <a:gd name="T21" fmla="*/ 317 h 346"/>
                                <a:gd name="T22" fmla="*/ 120 w 389"/>
                                <a:gd name="T23" fmla="*/ 335 h 346"/>
                                <a:gd name="T24" fmla="*/ 164 w 389"/>
                                <a:gd name="T25" fmla="*/ 345 h 346"/>
                                <a:gd name="T26" fmla="*/ 210 w 389"/>
                                <a:gd name="T27" fmla="*/ 346 h 346"/>
                                <a:gd name="T28" fmla="*/ 255 w 389"/>
                                <a:gd name="T29" fmla="*/ 339 h 346"/>
                                <a:gd name="T30" fmla="*/ 295 w 389"/>
                                <a:gd name="T31" fmla="*/ 324 h 346"/>
                                <a:gd name="T32" fmla="*/ 332 w 389"/>
                                <a:gd name="T33" fmla="*/ 301 h 346"/>
                                <a:gd name="T34" fmla="*/ 360 w 389"/>
                                <a:gd name="T35" fmla="*/ 270 h 346"/>
                                <a:gd name="T36" fmla="*/ 379 w 389"/>
                                <a:gd name="T37" fmla="*/ 234 h 346"/>
                                <a:gd name="T38" fmla="*/ 389 w 389"/>
                                <a:gd name="T39" fmla="*/ 190 h 346"/>
                                <a:gd name="T40" fmla="*/ 386 w 389"/>
                                <a:gd name="T41" fmla="*/ 141 h 346"/>
                                <a:gd name="T42" fmla="*/ 374 w 389"/>
                                <a:gd name="T43" fmla="*/ 100 h 346"/>
                                <a:gd name="T44" fmla="*/ 351 w 389"/>
                                <a:gd name="T45" fmla="*/ 65 h 346"/>
                                <a:gd name="T46" fmla="*/ 320 w 389"/>
                                <a:gd name="T47" fmla="*/ 37 h 346"/>
                                <a:gd name="T48" fmla="*/ 283 w 389"/>
                                <a:gd name="T49" fmla="*/ 16 h 346"/>
                                <a:gd name="T50" fmla="*/ 241 w 389"/>
                                <a:gd name="T51" fmla="*/ 5 h 346"/>
                                <a:gd name="T52" fmla="*/ 195 w 389"/>
                                <a:gd name="T53" fmla="*/ 0 h 346"/>
                                <a:gd name="T54" fmla="*/ 217 w 389"/>
                                <a:gd name="T55" fmla="*/ 103 h 346"/>
                                <a:gd name="T56" fmla="*/ 242 w 389"/>
                                <a:gd name="T57" fmla="*/ 116 h 346"/>
                                <a:gd name="T58" fmla="*/ 260 w 389"/>
                                <a:gd name="T59" fmla="*/ 137 h 346"/>
                                <a:gd name="T60" fmla="*/ 267 w 389"/>
                                <a:gd name="T61" fmla="*/ 163 h 346"/>
                                <a:gd name="T62" fmla="*/ 266 w 389"/>
                                <a:gd name="T63" fmla="*/ 193 h 346"/>
                                <a:gd name="T64" fmla="*/ 255 w 389"/>
                                <a:gd name="T65" fmla="*/ 218 h 346"/>
                                <a:gd name="T66" fmla="*/ 235 w 389"/>
                                <a:gd name="T67" fmla="*/ 236 h 346"/>
                                <a:gd name="T68" fmla="*/ 206 w 389"/>
                                <a:gd name="T69" fmla="*/ 245 h 346"/>
                                <a:gd name="T70" fmla="*/ 174 w 389"/>
                                <a:gd name="T71" fmla="*/ 244 h 346"/>
                                <a:gd name="T72" fmla="*/ 147 w 389"/>
                                <a:gd name="T73" fmla="*/ 231 h 346"/>
                                <a:gd name="T74" fmla="*/ 130 w 389"/>
                                <a:gd name="T75" fmla="*/ 210 h 346"/>
                                <a:gd name="T76" fmla="*/ 122 w 389"/>
                                <a:gd name="T77" fmla="*/ 183 h 346"/>
                                <a:gd name="T78" fmla="*/ 123 w 389"/>
                                <a:gd name="T79" fmla="*/ 154 h 346"/>
                                <a:gd name="T80" fmla="*/ 134 w 389"/>
                                <a:gd name="T81" fmla="*/ 128 h 346"/>
                                <a:gd name="T82" fmla="*/ 155 w 389"/>
                                <a:gd name="T83" fmla="*/ 110 h 346"/>
                                <a:gd name="T84" fmla="*/ 183 w 389"/>
                                <a:gd name="T85" fmla="*/ 100 h 346"/>
                                <a:gd name="T86" fmla="*/ 0 w 389"/>
                                <a:gd name="T87" fmla="*/ 0 h 346"/>
                                <a:gd name="T88" fmla="*/ 389 w 389"/>
                                <a:gd name="T89" fmla="*/ 346 h 3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</a:cxnLst>
                              <a:rect l="T86" t="T87" r="T88" b="T89"/>
                              <a:pathLst>
                                <a:path w="389" h="346">
                                  <a:moveTo>
                                    <a:pt x="195" y="0"/>
                                  </a:moveTo>
                                  <a:lnTo>
                                    <a:pt x="179" y="0"/>
                                  </a:lnTo>
                                  <a:lnTo>
                                    <a:pt x="164" y="2"/>
                                  </a:lnTo>
                                  <a:lnTo>
                                    <a:pt x="150" y="5"/>
                                  </a:lnTo>
                                  <a:lnTo>
                                    <a:pt x="134" y="7"/>
                                  </a:lnTo>
                                  <a:lnTo>
                                    <a:pt x="120" y="12"/>
                                  </a:lnTo>
                                  <a:lnTo>
                                    <a:pt x="106" y="16"/>
                                  </a:lnTo>
                                  <a:lnTo>
                                    <a:pt x="94" y="23"/>
                                  </a:lnTo>
                                  <a:lnTo>
                                    <a:pt x="81" y="28"/>
                                  </a:lnTo>
                                  <a:lnTo>
                                    <a:pt x="70" y="37"/>
                                  </a:lnTo>
                                  <a:lnTo>
                                    <a:pt x="59" y="45"/>
                                  </a:lnTo>
                                  <a:lnTo>
                                    <a:pt x="48" y="54"/>
                                  </a:lnTo>
                                  <a:lnTo>
                                    <a:pt x="39" y="65"/>
                                  </a:lnTo>
                                  <a:lnTo>
                                    <a:pt x="29" y="75"/>
                                  </a:lnTo>
                                  <a:lnTo>
                                    <a:pt x="22" y="87"/>
                                  </a:lnTo>
                                  <a:lnTo>
                                    <a:pt x="15" y="100"/>
                                  </a:lnTo>
                                  <a:lnTo>
                                    <a:pt x="10" y="113"/>
                                  </a:lnTo>
                                  <a:lnTo>
                                    <a:pt x="6" y="127"/>
                                  </a:lnTo>
                                  <a:lnTo>
                                    <a:pt x="3" y="141"/>
                                  </a:lnTo>
                                  <a:lnTo>
                                    <a:pt x="1" y="156"/>
                                  </a:lnTo>
                                  <a:lnTo>
                                    <a:pt x="0" y="173"/>
                                  </a:lnTo>
                                  <a:lnTo>
                                    <a:pt x="1" y="190"/>
                                  </a:lnTo>
                                  <a:lnTo>
                                    <a:pt x="3" y="206"/>
                                  </a:lnTo>
                                  <a:lnTo>
                                    <a:pt x="6" y="220"/>
                                  </a:lnTo>
                                  <a:lnTo>
                                    <a:pt x="10" y="234"/>
                                  </a:lnTo>
                                  <a:lnTo>
                                    <a:pt x="15" y="246"/>
                                  </a:lnTo>
                                  <a:lnTo>
                                    <a:pt x="22" y="259"/>
                                  </a:lnTo>
                                  <a:lnTo>
                                    <a:pt x="31" y="272"/>
                                  </a:lnTo>
                                  <a:lnTo>
                                    <a:pt x="39" y="281"/>
                                  </a:lnTo>
                                  <a:lnTo>
                                    <a:pt x="48" y="291"/>
                                  </a:lnTo>
                                  <a:lnTo>
                                    <a:pt x="59" y="301"/>
                                  </a:lnTo>
                                  <a:lnTo>
                                    <a:pt x="70" y="310"/>
                                  </a:lnTo>
                                  <a:lnTo>
                                    <a:pt x="81" y="317"/>
                                  </a:lnTo>
                                  <a:lnTo>
                                    <a:pt x="94" y="324"/>
                                  </a:lnTo>
                                  <a:lnTo>
                                    <a:pt x="108" y="329"/>
                                  </a:lnTo>
                                  <a:lnTo>
                                    <a:pt x="120" y="335"/>
                                  </a:lnTo>
                                  <a:lnTo>
                                    <a:pt x="134" y="339"/>
                                  </a:lnTo>
                                  <a:lnTo>
                                    <a:pt x="150" y="342"/>
                                  </a:lnTo>
                                  <a:lnTo>
                                    <a:pt x="164" y="345"/>
                                  </a:lnTo>
                                  <a:lnTo>
                                    <a:pt x="179" y="346"/>
                                  </a:lnTo>
                                  <a:lnTo>
                                    <a:pt x="195" y="346"/>
                                  </a:lnTo>
                                  <a:lnTo>
                                    <a:pt x="210" y="346"/>
                                  </a:lnTo>
                                  <a:lnTo>
                                    <a:pt x="225" y="345"/>
                                  </a:lnTo>
                                  <a:lnTo>
                                    <a:pt x="241" y="342"/>
                                  </a:lnTo>
                                  <a:lnTo>
                                    <a:pt x="255" y="339"/>
                                  </a:lnTo>
                                  <a:lnTo>
                                    <a:pt x="269" y="335"/>
                                  </a:lnTo>
                                  <a:lnTo>
                                    <a:pt x="283" y="329"/>
                                  </a:lnTo>
                                  <a:lnTo>
                                    <a:pt x="295" y="324"/>
                                  </a:lnTo>
                                  <a:lnTo>
                                    <a:pt x="308" y="317"/>
                                  </a:lnTo>
                                  <a:lnTo>
                                    <a:pt x="320" y="310"/>
                                  </a:lnTo>
                                  <a:lnTo>
                                    <a:pt x="332" y="301"/>
                                  </a:lnTo>
                                  <a:lnTo>
                                    <a:pt x="341" y="291"/>
                                  </a:lnTo>
                                  <a:lnTo>
                                    <a:pt x="351" y="281"/>
                                  </a:lnTo>
                                  <a:lnTo>
                                    <a:pt x="360" y="270"/>
                                  </a:lnTo>
                                  <a:lnTo>
                                    <a:pt x="367" y="259"/>
                                  </a:lnTo>
                                  <a:lnTo>
                                    <a:pt x="374" y="246"/>
                                  </a:lnTo>
                                  <a:lnTo>
                                    <a:pt x="379" y="234"/>
                                  </a:lnTo>
                                  <a:lnTo>
                                    <a:pt x="383" y="220"/>
                                  </a:lnTo>
                                  <a:lnTo>
                                    <a:pt x="386" y="204"/>
                                  </a:lnTo>
                                  <a:lnTo>
                                    <a:pt x="389" y="190"/>
                                  </a:lnTo>
                                  <a:lnTo>
                                    <a:pt x="389" y="173"/>
                                  </a:lnTo>
                                  <a:lnTo>
                                    <a:pt x="389" y="156"/>
                                  </a:lnTo>
                                  <a:lnTo>
                                    <a:pt x="386" y="141"/>
                                  </a:lnTo>
                                  <a:lnTo>
                                    <a:pt x="383" y="127"/>
                                  </a:lnTo>
                                  <a:lnTo>
                                    <a:pt x="379" y="113"/>
                                  </a:lnTo>
                                  <a:lnTo>
                                    <a:pt x="374" y="100"/>
                                  </a:lnTo>
                                  <a:lnTo>
                                    <a:pt x="367" y="87"/>
                                  </a:lnTo>
                                  <a:lnTo>
                                    <a:pt x="360" y="75"/>
                                  </a:lnTo>
                                  <a:lnTo>
                                    <a:pt x="351" y="65"/>
                                  </a:lnTo>
                                  <a:lnTo>
                                    <a:pt x="341" y="54"/>
                                  </a:lnTo>
                                  <a:lnTo>
                                    <a:pt x="332" y="45"/>
                                  </a:lnTo>
                                  <a:lnTo>
                                    <a:pt x="320" y="37"/>
                                  </a:lnTo>
                                  <a:lnTo>
                                    <a:pt x="308" y="28"/>
                                  </a:lnTo>
                                  <a:lnTo>
                                    <a:pt x="295" y="23"/>
                                  </a:lnTo>
                                  <a:lnTo>
                                    <a:pt x="283" y="16"/>
                                  </a:lnTo>
                                  <a:lnTo>
                                    <a:pt x="269" y="12"/>
                                  </a:lnTo>
                                  <a:lnTo>
                                    <a:pt x="255" y="7"/>
                                  </a:lnTo>
                                  <a:lnTo>
                                    <a:pt x="241" y="5"/>
                                  </a:lnTo>
                                  <a:lnTo>
                                    <a:pt x="225" y="2"/>
                                  </a:lnTo>
                                  <a:lnTo>
                                    <a:pt x="210" y="0"/>
                                  </a:lnTo>
                                  <a:lnTo>
                                    <a:pt x="195" y="0"/>
                                  </a:lnTo>
                                  <a:close/>
                                  <a:moveTo>
                                    <a:pt x="195" y="100"/>
                                  </a:moveTo>
                                  <a:lnTo>
                                    <a:pt x="206" y="100"/>
                                  </a:lnTo>
                                  <a:lnTo>
                                    <a:pt x="217" y="103"/>
                                  </a:lnTo>
                                  <a:lnTo>
                                    <a:pt x="225" y="106"/>
                                  </a:lnTo>
                                  <a:lnTo>
                                    <a:pt x="235" y="110"/>
                                  </a:lnTo>
                                  <a:lnTo>
                                    <a:pt x="242" y="116"/>
                                  </a:lnTo>
                                  <a:lnTo>
                                    <a:pt x="249" y="121"/>
                                  </a:lnTo>
                                  <a:lnTo>
                                    <a:pt x="255" y="128"/>
                                  </a:lnTo>
                                  <a:lnTo>
                                    <a:pt x="260" y="137"/>
                                  </a:lnTo>
                                  <a:lnTo>
                                    <a:pt x="263" y="145"/>
                                  </a:lnTo>
                                  <a:lnTo>
                                    <a:pt x="266" y="154"/>
                                  </a:lnTo>
                                  <a:lnTo>
                                    <a:pt x="267" y="163"/>
                                  </a:lnTo>
                                  <a:lnTo>
                                    <a:pt x="269" y="173"/>
                                  </a:lnTo>
                                  <a:lnTo>
                                    <a:pt x="267" y="183"/>
                                  </a:lnTo>
                                  <a:lnTo>
                                    <a:pt x="266" y="193"/>
                                  </a:lnTo>
                                  <a:lnTo>
                                    <a:pt x="263" y="201"/>
                                  </a:lnTo>
                                  <a:lnTo>
                                    <a:pt x="260" y="210"/>
                                  </a:lnTo>
                                  <a:lnTo>
                                    <a:pt x="255" y="218"/>
                                  </a:lnTo>
                                  <a:lnTo>
                                    <a:pt x="249" y="225"/>
                                  </a:lnTo>
                                  <a:lnTo>
                                    <a:pt x="242" y="231"/>
                                  </a:lnTo>
                                  <a:lnTo>
                                    <a:pt x="235" y="236"/>
                                  </a:lnTo>
                                  <a:lnTo>
                                    <a:pt x="225" y="241"/>
                                  </a:lnTo>
                                  <a:lnTo>
                                    <a:pt x="217" y="244"/>
                                  </a:lnTo>
                                  <a:lnTo>
                                    <a:pt x="206" y="245"/>
                                  </a:lnTo>
                                  <a:lnTo>
                                    <a:pt x="195" y="246"/>
                                  </a:lnTo>
                                  <a:lnTo>
                                    <a:pt x="183" y="245"/>
                                  </a:lnTo>
                                  <a:lnTo>
                                    <a:pt x="174" y="244"/>
                                  </a:lnTo>
                                  <a:lnTo>
                                    <a:pt x="164" y="241"/>
                                  </a:lnTo>
                                  <a:lnTo>
                                    <a:pt x="155" y="236"/>
                                  </a:lnTo>
                                  <a:lnTo>
                                    <a:pt x="147" y="231"/>
                                  </a:lnTo>
                                  <a:lnTo>
                                    <a:pt x="140" y="225"/>
                                  </a:lnTo>
                                  <a:lnTo>
                                    <a:pt x="134" y="218"/>
                                  </a:lnTo>
                                  <a:lnTo>
                                    <a:pt x="130" y="210"/>
                                  </a:lnTo>
                                  <a:lnTo>
                                    <a:pt x="126" y="201"/>
                                  </a:lnTo>
                                  <a:lnTo>
                                    <a:pt x="123" y="193"/>
                                  </a:lnTo>
                                  <a:lnTo>
                                    <a:pt x="122" y="183"/>
                                  </a:lnTo>
                                  <a:lnTo>
                                    <a:pt x="120" y="173"/>
                                  </a:lnTo>
                                  <a:lnTo>
                                    <a:pt x="122" y="163"/>
                                  </a:lnTo>
                                  <a:lnTo>
                                    <a:pt x="123" y="154"/>
                                  </a:lnTo>
                                  <a:lnTo>
                                    <a:pt x="126" y="145"/>
                                  </a:lnTo>
                                  <a:lnTo>
                                    <a:pt x="130" y="137"/>
                                  </a:lnTo>
                                  <a:lnTo>
                                    <a:pt x="134" y="128"/>
                                  </a:lnTo>
                                  <a:lnTo>
                                    <a:pt x="140" y="121"/>
                                  </a:lnTo>
                                  <a:lnTo>
                                    <a:pt x="147" y="116"/>
                                  </a:lnTo>
                                  <a:lnTo>
                                    <a:pt x="155" y="110"/>
                                  </a:lnTo>
                                  <a:lnTo>
                                    <a:pt x="164" y="106"/>
                                  </a:lnTo>
                                  <a:lnTo>
                                    <a:pt x="174" y="103"/>
                                  </a:lnTo>
                                  <a:lnTo>
                                    <a:pt x="183" y="100"/>
                                  </a:lnTo>
                                  <a:lnTo>
                                    <a:pt x="195" y="1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Rectangle 169"/>
                          <wps:cNvSpPr>
                            <a:spLocks noChangeArrowheads="1"/>
                          </wps:cNvSpPr>
                          <wps:spPr bwMode="auto">
                            <a:xfrm>
                              <a:off x="399" y="447"/>
                              <a:ext cx="39" cy="174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170"/>
                          <wps:cNvSpPr>
                            <a:spLocks/>
                          </wps:cNvSpPr>
                          <wps:spPr bwMode="auto">
                            <a:xfrm>
                              <a:off x="463" y="447"/>
                              <a:ext cx="134" cy="174"/>
                            </a:xfrm>
                            <a:custGeom>
                              <a:avLst/>
                              <a:gdLst>
                                <a:gd name="T0" fmla="*/ 115 w 402"/>
                                <a:gd name="T1" fmla="*/ 0 h 524"/>
                                <a:gd name="T2" fmla="*/ 0 w 402"/>
                                <a:gd name="T3" fmla="*/ 0 h 524"/>
                                <a:gd name="T4" fmla="*/ 0 w 402"/>
                                <a:gd name="T5" fmla="*/ 524 h 524"/>
                                <a:gd name="T6" fmla="*/ 115 w 402"/>
                                <a:gd name="T7" fmla="*/ 524 h 524"/>
                                <a:gd name="T8" fmla="*/ 115 w 402"/>
                                <a:gd name="T9" fmla="*/ 392 h 524"/>
                                <a:gd name="T10" fmla="*/ 241 w 402"/>
                                <a:gd name="T11" fmla="*/ 524 h 524"/>
                                <a:gd name="T12" fmla="*/ 402 w 402"/>
                                <a:gd name="T13" fmla="*/ 524 h 524"/>
                                <a:gd name="T14" fmla="*/ 230 w 402"/>
                                <a:gd name="T15" fmla="*/ 350 h 524"/>
                                <a:gd name="T16" fmla="*/ 391 w 402"/>
                                <a:gd name="T17" fmla="*/ 199 h 524"/>
                                <a:gd name="T18" fmla="*/ 234 w 402"/>
                                <a:gd name="T19" fmla="*/ 199 h 524"/>
                                <a:gd name="T20" fmla="*/ 115 w 402"/>
                                <a:gd name="T21" fmla="*/ 317 h 524"/>
                                <a:gd name="T22" fmla="*/ 115 w 402"/>
                                <a:gd name="T23" fmla="*/ 0 h 524"/>
                                <a:gd name="T24" fmla="*/ 0 w 402"/>
                                <a:gd name="T25" fmla="*/ 0 h 524"/>
                                <a:gd name="T26" fmla="*/ 402 w 402"/>
                                <a:gd name="T27" fmla="*/ 524 h 52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T24" t="T25" r="T26" b="T27"/>
                              <a:pathLst>
                                <a:path w="402" h="524">
                                  <a:moveTo>
                                    <a:pt x="1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24"/>
                                  </a:lnTo>
                                  <a:lnTo>
                                    <a:pt x="115" y="524"/>
                                  </a:lnTo>
                                  <a:lnTo>
                                    <a:pt x="115" y="392"/>
                                  </a:lnTo>
                                  <a:lnTo>
                                    <a:pt x="241" y="524"/>
                                  </a:lnTo>
                                  <a:lnTo>
                                    <a:pt x="402" y="524"/>
                                  </a:lnTo>
                                  <a:lnTo>
                                    <a:pt x="230" y="350"/>
                                  </a:lnTo>
                                  <a:lnTo>
                                    <a:pt x="391" y="199"/>
                                  </a:lnTo>
                                  <a:lnTo>
                                    <a:pt x="234" y="199"/>
                                  </a:lnTo>
                                  <a:lnTo>
                                    <a:pt x="115" y="317"/>
                                  </a:lnTo>
                                  <a:lnTo>
                                    <a:pt x="1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171"/>
                          <wps:cNvSpPr>
                            <a:spLocks/>
                          </wps:cNvSpPr>
                          <wps:spPr bwMode="auto">
                            <a:xfrm>
                              <a:off x="600" y="510"/>
                              <a:ext cx="95" cy="115"/>
                            </a:xfrm>
                            <a:custGeom>
                              <a:avLst/>
                              <a:gdLst>
                                <a:gd name="T0" fmla="*/ 260 w 283"/>
                                <a:gd name="T1" fmla="*/ 16 h 346"/>
                                <a:gd name="T2" fmla="*/ 234 w 283"/>
                                <a:gd name="T3" fmla="*/ 7 h 346"/>
                                <a:gd name="T4" fmla="*/ 207 w 283"/>
                                <a:gd name="T5" fmla="*/ 3 h 346"/>
                                <a:gd name="T6" fmla="*/ 180 w 283"/>
                                <a:gd name="T7" fmla="*/ 0 h 346"/>
                                <a:gd name="T8" fmla="*/ 155 w 283"/>
                                <a:gd name="T9" fmla="*/ 0 h 346"/>
                                <a:gd name="T10" fmla="*/ 134 w 283"/>
                                <a:gd name="T11" fmla="*/ 2 h 346"/>
                                <a:gd name="T12" fmla="*/ 105 w 283"/>
                                <a:gd name="T13" fmla="*/ 10 h 346"/>
                                <a:gd name="T14" fmla="*/ 77 w 283"/>
                                <a:gd name="T15" fmla="*/ 23 h 346"/>
                                <a:gd name="T16" fmla="*/ 61 w 283"/>
                                <a:gd name="T17" fmla="*/ 34 h 346"/>
                                <a:gd name="T18" fmla="*/ 47 w 283"/>
                                <a:gd name="T19" fmla="*/ 47 h 346"/>
                                <a:gd name="T20" fmla="*/ 36 w 283"/>
                                <a:gd name="T21" fmla="*/ 64 h 346"/>
                                <a:gd name="T22" fmla="*/ 28 w 283"/>
                                <a:gd name="T23" fmla="*/ 82 h 346"/>
                                <a:gd name="T24" fmla="*/ 25 w 283"/>
                                <a:gd name="T25" fmla="*/ 103 h 346"/>
                                <a:gd name="T26" fmla="*/ 25 w 283"/>
                                <a:gd name="T27" fmla="*/ 125 h 346"/>
                                <a:gd name="T28" fmla="*/ 28 w 283"/>
                                <a:gd name="T29" fmla="*/ 144 h 346"/>
                                <a:gd name="T30" fmla="*/ 33 w 283"/>
                                <a:gd name="T31" fmla="*/ 159 h 346"/>
                                <a:gd name="T32" fmla="*/ 42 w 283"/>
                                <a:gd name="T33" fmla="*/ 170 h 346"/>
                                <a:gd name="T34" fmla="*/ 57 w 283"/>
                                <a:gd name="T35" fmla="*/ 184 h 346"/>
                                <a:gd name="T36" fmla="*/ 82 w 283"/>
                                <a:gd name="T37" fmla="*/ 197 h 346"/>
                                <a:gd name="T38" fmla="*/ 109 w 283"/>
                                <a:gd name="T39" fmla="*/ 204 h 346"/>
                                <a:gd name="T40" fmla="*/ 134 w 283"/>
                                <a:gd name="T41" fmla="*/ 210 h 346"/>
                                <a:gd name="T42" fmla="*/ 154 w 283"/>
                                <a:gd name="T43" fmla="*/ 217 h 346"/>
                                <a:gd name="T44" fmla="*/ 164 w 283"/>
                                <a:gd name="T45" fmla="*/ 225 h 346"/>
                                <a:gd name="T46" fmla="*/ 168 w 283"/>
                                <a:gd name="T47" fmla="*/ 232 h 346"/>
                                <a:gd name="T48" fmla="*/ 166 w 283"/>
                                <a:gd name="T49" fmla="*/ 242 h 346"/>
                                <a:gd name="T50" fmla="*/ 159 w 283"/>
                                <a:gd name="T51" fmla="*/ 252 h 346"/>
                                <a:gd name="T52" fmla="*/ 150 w 283"/>
                                <a:gd name="T53" fmla="*/ 258 h 346"/>
                                <a:gd name="T54" fmla="*/ 137 w 283"/>
                                <a:gd name="T55" fmla="*/ 260 h 346"/>
                                <a:gd name="T56" fmla="*/ 116 w 283"/>
                                <a:gd name="T57" fmla="*/ 260 h 346"/>
                                <a:gd name="T58" fmla="*/ 84 w 283"/>
                                <a:gd name="T59" fmla="*/ 251 h 346"/>
                                <a:gd name="T60" fmla="*/ 54 w 283"/>
                                <a:gd name="T61" fmla="*/ 236 h 346"/>
                                <a:gd name="T62" fmla="*/ 0 w 283"/>
                                <a:gd name="T63" fmla="*/ 308 h 346"/>
                                <a:gd name="T64" fmla="*/ 29 w 283"/>
                                <a:gd name="T65" fmla="*/ 325 h 346"/>
                                <a:gd name="T66" fmla="*/ 61 w 283"/>
                                <a:gd name="T67" fmla="*/ 336 h 346"/>
                                <a:gd name="T68" fmla="*/ 95 w 283"/>
                                <a:gd name="T69" fmla="*/ 343 h 346"/>
                                <a:gd name="T70" fmla="*/ 130 w 283"/>
                                <a:gd name="T71" fmla="*/ 346 h 346"/>
                                <a:gd name="T72" fmla="*/ 152 w 283"/>
                                <a:gd name="T73" fmla="*/ 345 h 346"/>
                                <a:gd name="T74" fmla="*/ 175 w 283"/>
                                <a:gd name="T75" fmla="*/ 342 h 346"/>
                                <a:gd name="T76" fmla="*/ 215 w 283"/>
                                <a:gd name="T77" fmla="*/ 328 h 346"/>
                                <a:gd name="T78" fmla="*/ 234 w 283"/>
                                <a:gd name="T79" fmla="*/ 318 h 346"/>
                                <a:gd name="T80" fmla="*/ 250 w 283"/>
                                <a:gd name="T81" fmla="*/ 304 h 346"/>
                                <a:gd name="T82" fmla="*/ 263 w 283"/>
                                <a:gd name="T83" fmla="*/ 289 h 346"/>
                                <a:gd name="T84" fmla="*/ 274 w 283"/>
                                <a:gd name="T85" fmla="*/ 270 h 346"/>
                                <a:gd name="T86" fmla="*/ 280 w 283"/>
                                <a:gd name="T87" fmla="*/ 249 h 346"/>
                                <a:gd name="T88" fmla="*/ 283 w 283"/>
                                <a:gd name="T89" fmla="*/ 225 h 346"/>
                                <a:gd name="T90" fmla="*/ 278 w 283"/>
                                <a:gd name="T91" fmla="*/ 199 h 346"/>
                                <a:gd name="T92" fmla="*/ 270 w 283"/>
                                <a:gd name="T93" fmla="*/ 176 h 346"/>
                                <a:gd name="T94" fmla="*/ 256 w 283"/>
                                <a:gd name="T95" fmla="*/ 159 h 346"/>
                                <a:gd name="T96" fmla="*/ 236 w 283"/>
                                <a:gd name="T97" fmla="*/ 145 h 346"/>
                                <a:gd name="T98" fmla="*/ 214 w 283"/>
                                <a:gd name="T99" fmla="*/ 135 h 346"/>
                                <a:gd name="T100" fmla="*/ 189 w 283"/>
                                <a:gd name="T101" fmla="*/ 130 h 346"/>
                                <a:gd name="T102" fmla="*/ 173 w 283"/>
                                <a:gd name="T103" fmla="*/ 127 h 346"/>
                                <a:gd name="T104" fmla="*/ 157 w 283"/>
                                <a:gd name="T105" fmla="*/ 121 h 346"/>
                                <a:gd name="T106" fmla="*/ 143 w 283"/>
                                <a:gd name="T107" fmla="*/ 114 h 346"/>
                                <a:gd name="T108" fmla="*/ 138 w 283"/>
                                <a:gd name="T109" fmla="*/ 109 h 346"/>
                                <a:gd name="T110" fmla="*/ 137 w 283"/>
                                <a:gd name="T111" fmla="*/ 100 h 346"/>
                                <a:gd name="T112" fmla="*/ 140 w 283"/>
                                <a:gd name="T113" fmla="*/ 90 h 346"/>
                                <a:gd name="T114" fmla="*/ 150 w 283"/>
                                <a:gd name="T115" fmla="*/ 83 h 346"/>
                                <a:gd name="T116" fmla="*/ 161 w 283"/>
                                <a:gd name="T117" fmla="*/ 79 h 346"/>
                                <a:gd name="T118" fmla="*/ 172 w 283"/>
                                <a:gd name="T119" fmla="*/ 79 h 346"/>
                                <a:gd name="T120" fmla="*/ 193 w 283"/>
                                <a:gd name="T121" fmla="*/ 80 h 346"/>
                                <a:gd name="T122" fmla="*/ 215 w 283"/>
                                <a:gd name="T123" fmla="*/ 86 h 346"/>
                                <a:gd name="T124" fmla="*/ 235 w 283"/>
                                <a:gd name="T125" fmla="*/ 95 h 346"/>
                                <a:gd name="T126" fmla="*/ 0 w 283"/>
                                <a:gd name="T127" fmla="*/ 0 h 346"/>
                                <a:gd name="T128" fmla="*/ 283 w 283"/>
                                <a:gd name="T129" fmla="*/ 346 h 3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  <a:cxn ang="0">
                                  <a:pos x="T122" y="T123"/>
                                </a:cxn>
                                <a:cxn ang="0">
                                  <a:pos x="T124" y="T125"/>
                                </a:cxn>
                              </a:cxnLst>
                              <a:rect l="T126" t="T127" r="T128" b="T129"/>
                              <a:pathLst>
                                <a:path w="283" h="346">
                                  <a:moveTo>
                                    <a:pt x="273" y="21"/>
                                  </a:moveTo>
                                  <a:lnTo>
                                    <a:pt x="260" y="16"/>
                                  </a:lnTo>
                                  <a:lnTo>
                                    <a:pt x="248" y="12"/>
                                  </a:lnTo>
                                  <a:lnTo>
                                    <a:pt x="234" y="7"/>
                                  </a:lnTo>
                                  <a:lnTo>
                                    <a:pt x="221" y="5"/>
                                  </a:lnTo>
                                  <a:lnTo>
                                    <a:pt x="207" y="3"/>
                                  </a:lnTo>
                                  <a:lnTo>
                                    <a:pt x="193" y="0"/>
                                  </a:lnTo>
                                  <a:lnTo>
                                    <a:pt x="180" y="0"/>
                                  </a:lnTo>
                                  <a:lnTo>
                                    <a:pt x="166" y="0"/>
                                  </a:lnTo>
                                  <a:lnTo>
                                    <a:pt x="155" y="0"/>
                                  </a:lnTo>
                                  <a:lnTo>
                                    <a:pt x="145" y="0"/>
                                  </a:lnTo>
                                  <a:lnTo>
                                    <a:pt x="134" y="2"/>
                                  </a:lnTo>
                                  <a:lnTo>
                                    <a:pt x="124" y="5"/>
                                  </a:lnTo>
                                  <a:lnTo>
                                    <a:pt x="105" y="10"/>
                                  </a:lnTo>
                                  <a:lnTo>
                                    <a:pt x="85" y="17"/>
                                  </a:lnTo>
                                  <a:lnTo>
                                    <a:pt x="77" y="23"/>
                                  </a:lnTo>
                                  <a:lnTo>
                                    <a:pt x="68" y="27"/>
                                  </a:lnTo>
                                  <a:lnTo>
                                    <a:pt x="61" y="34"/>
                                  </a:lnTo>
                                  <a:lnTo>
                                    <a:pt x="53" y="40"/>
                                  </a:lnTo>
                                  <a:lnTo>
                                    <a:pt x="47" y="47"/>
                                  </a:lnTo>
                                  <a:lnTo>
                                    <a:pt x="42" y="55"/>
                                  </a:lnTo>
                                  <a:lnTo>
                                    <a:pt x="36" y="64"/>
                                  </a:lnTo>
                                  <a:lnTo>
                                    <a:pt x="32" y="72"/>
                                  </a:lnTo>
                                  <a:lnTo>
                                    <a:pt x="28" y="82"/>
                                  </a:lnTo>
                                  <a:lnTo>
                                    <a:pt x="27" y="93"/>
                                  </a:lnTo>
                                  <a:lnTo>
                                    <a:pt x="25" y="103"/>
                                  </a:lnTo>
                                  <a:lnTo>
                                    <a:pt x="24" y="116"/>
                                  </a:lnTo>
                                  <a:lnTo>
                                    <a:pt x="25" y="125"/>
                                  </a:lnTo>
                                  <a:lnTo>
                                    <a:pt x="25" y="135"/>
                                  </a:lnTo>
                                  <a:lnTo>
                                    <a:pt x="28" y="144"/>
                                  </a:lnTo>
                                  <a:lnTo>
                                    <a:pt x="31" y="152"/>
                                  </a:lnTo>
                                  <a:lnTo>
                                    <a:pt x="33" y="159"/>
                                  </a:lnTo>
                                  <a:lnTo>
                                    <a:pt x="38" y="165"/>
                                  </a:lnTo>
                                  <a:lnTo>
                                    <a:pt x="42" y="170"/>
                                  </a:lnTo>
                                  <a:lnTo>
                                    <a:pt x="46" y="176"/>
                                  </a:lnTo>
                                  <a:lnTo>
                                    <a:pt x="57" y="184"/>
                                  </a:lnTo>
                                  <a:lnTo>
                                    <a:pt x="70" y="192"/>
                                  </a:lnTo>
                                  <a:lnTo>
                                    <a:pt x="82" y="197"/>
                                  </a:lnTo>
                                  <a:lnTo>
                                    <a:pt x="96" y="200"/>
                                  </a:lnTo>
                                  <a:lnTo>
                                    <a:pt x="109" y="204"/>
                                  </a:lnTo>
                                  <a:lnTo>
                                    <a:pt x="122" y="207"/>
                                  </a:lnTo>
                                  <a:lnTo>
                                    <a:pt x="134" y="210"/>
                                  </a:lnTo>
                                  <a:lnTo>
                                    <a:pt x="145" y="213"/>
                                  </a:lnTo>
                                  <a:lnTo>
                                    <a:pt x="154" y="217"/>
                                  </a:lnTo>
                                  <a:lnTo>
                                    <a:pt x="161" y="221"/>
                                  </a:lnTo>
                                  <a:lnTo>
                                    <a:pt x="164" y="225"/>
                                  </a:lnTo>
                                  <a:lnTo>
                                    <a:pt x="166" y="228"/>
                                  </a:lnTo>
                                  <a:lnTo>
                                    <a:pt x="168" y="232"/>
                                  </a:lnTo>
                                  <a:lnTo>
                                    <a:pt x="168" y="236"/>
                                  </a:lnTo>
                                  <a:lnTo>
                                    <a:pt x="166" y="242"/>
                                  </a:lnTo>
                                  <a:lnTo>
                                    <a:pt x="164" y="248"/>
                                  </a:lnTo>
                                  <a:lnTo>
                                    <a:pt x="159" y="252"/>
                                  </a:lnTo>
                                  <a:lnTo>
                                    <a:pt x="155" y="256"/>
                                  </a:lnTo>
                                  <a:lnTo>
                                    <a:pt x="150" y="258"/>
                                  </a:lnTo>
                                  <a:lnTo>
                                    <a:pt x="144" y="260"/>
                                  </a:lnTo>
                                  <a:lnTo>
                                    <a:pt x="137" y="260"/>
                                  </a:lnTo>
                                  <a:lnTo>
                                    <a:pt x="131" y="262"/>
                                  </a:lnTo>
                                  <a:lnTo>
                                    <a:pt x="116" y="260"/>
                                  </a:lnTo>
                                  <a:lnTo>
                                    <a:pt x="101" y="256"/>
                                  </a:lnTo>
                                  <a:lnTo>
                                    <a:pt x="84" y="251"/>
                                  </a:lnTo>
                                  <a:lnTo>
                                    <a:pt x="68" y="244"/>
                                  </a:lnTo>
                                  <a:lnTo>
                                    <a:pt x="54" y="236"/>
                                  </a:lnTo>
                                  <a:lnTo>
                                    <a:pt x="40" y="228"/>
                                  </a:lnTo>
                                  <a:lnTo>
                                    <a:pt x="0" y="308"/>
                                  </a:lnTo>
                                  <a:lnTo>
                                    <a:pt x="14" y="317"/>
                                  </a:lnTo>
                                  <a:lnTo>
                                    <a:pt x="29" y="325"/>
                                  </a:lnTo>
                                  <a:lnTo>
                                    <a:pt x="46" y="331"/>
                                  </a:lnTo>
                                  <a:lnTo>
                                    <a:pt x="61" y="336"/>
                                  </a:lnTo>
                                  <a:lnTo>
                                    <a:pt x="78" y="341"/>
                                  </a:lnTo>
                                  <a:lnTo>
                                    <a:pt x="95" y="343"/>
                                  </a:lnTo>
                                  <a:lnTo>
                                    <a:pt x="113" y="345"/>
                                  </a:lnTo>
                                  <a:lnTo>
                                    <a:pt x="130" y="346"/>
                                  </a:lnTo>
                                  <a:lnTo>
                                    <a:pt x="141" y="346"/>
                                  </a:lnTo>
                                  <a:lnTo>
                                    <a:pt x="152" y="345"/>
                                  </a:lnTo>
                                  <a:lnTo>
                                    <a:pt x="164" y="343"/>
                                  </a:lnTo>
                                  <a:lnTo>
                                    <a:pt x="175" y="342"/>
                                  </a:lnTo>
                                  <a:lnTo>
                                    <a:pt x="196" y="336"/>
                                  </a:lnTo>
                                  <a:lnTo>
                                    <a:pt x="215" y="328"/>
                                  </a:lnTo>
                                  <a:lnTo>
                                    <a:pt x="225" y="324"/>
                                  </a:lnTo>
                                  <a:lnTo>
                                    <a:pt x="234" y="318"/>
                                  </a:lnTo>
                                  <a:lnTo>
                                    <a:pt x="242" y="311"/>
                                  </a:lnTo>
                                  <a:lnTo>
                                    <a:pt x="250" y="304"/>
                                  </a:lnTo>
                                  <a:lnTo>
                                    <a:pt x="257" y="297"/>
                                  </a:lnTo>
                                  <a:lnTo>
                                    <a:pt x="263" y="289"/>
                                  </a:lnTo>
                                  <a:lnTo>
                                    <a:pt x="269" y="280"/>
                                  </a:lnTo>
                                  <a:lnTo>
                                    <a:pt x="274" y="270"/>
                                  </a:lnTo>
                                  <a:lnTo>
                                    <a:pt x="277" y="260"/>
                                  </a:lnTo>
                                  <a:lnTo>
                                    <a:pt x="280" y="249"/>
                                  </a:lnTo>
                                  <a:lnTo>
                                    <a:pt x="281" y="238"/>
                                  </a:lnTo>
                                  <a:lnTo>
                                    <a:pt x="283" y="225"/>
                                  </a:lnTo>
                                  <a:lnTo>
                                    <a:pt x="281" y="211"/>
                                  </a:lnTo>
                                  <a:lnTo>
                                    <a:pt x="278" y="199"/>
                                  </a:lnTo>
                                  <a:lnTo>
                                    <a:pt x="276" y="186"/>
                                  </a:lnTo>
                                  <a:lnTo>
                                    <a:pt x="270" y="176"/>
                                  </a:lnTo>
                                  <a:lnTo>
                                    <a:pt x="263" y="166"/>
                                  </a:lnTo>
                                  <a:lnTo>
                                    <a:pt x="256" y="159"/>
                                  </a:lnTo>
                                  <a:lnTo>
                                    <a:pt x="246" y="151"/>
                                  </a:lnTo>
                                  <a:lnTo>
                                    <a:pt x="236" y="145"/>
                                  </a:lnTo>
                                  <a:lnTo>
                                    <a:pt x="225" y="139"/>
                                  </a:lnTo>
                                  <a:lnTo>
                                    <a:pt x="214" y="135"/>
                                  </a:lnTo>
                                  <a:lnTo>
                                    <a:pt x="201" y="132"/>
                                  </a:lnTo>
                                  <a:lnTo>
                                    <a:pt x="189" y="130"/>
                                  </a:lnTo>
                                  <a:lnTo>
                                    <a:pt x="182" y="128"/>
                                  </a:lnTo>
                                  <a:lnTo>
                                    <a:pt x="173" y="127"/>
                                  </a:lnTo>
                                  <a:lnTo>
                                    <a:pt x="165" y="124"/>
                                  </a:lnTo>
                                  <a:lnTo>
                                    <a:pt x="157" y="121"/>
                                  </a:lnTo>
                                  <a:lnTo>
                                    <a:pt x="150" y="118"/>
                                  </a:lnTo>
                                  <a:lnTo>
                                    <a:pt x="143" y="114"/>
                                  </a:lnTo>
                                  <a:lnTo>
                                    <a:pt x="140" y="111"/>
                                  </a:lnTo>
                                  <a:lnTo>
                                    <a:pt x="138" y="109"/>
                                  </a:lnTo>
                                  <a:lnTo>
                                    <a:pt x="137" y="104"/>
                                  </a:lnTo>
                                  <a:lnTo>
                                    <a:pt x="137" y="100"/>
                                  </a:lnTo>
                                  <a:lnTo>
                                    <a:pt x="138" y="95"/>
                                  </a:lnTo>
                                  <a:lnTo>
                                    <a:pt x="140" y="90"/>
                                  </a:lnTo>
                                  <a:lnTo>
                                    <a:pt x="144" y="86"/>
                                  </a:lnTo>
                                  <a:lnTo>
                                    <a:pt x="150" y="83"/>
                                  </a:lnTo>
                                  <a:lnTo>
                                    <a:pt x="155" y="80"/>
                                  </a:lnTo>
                                  <a:lnTo>
                                    <a:pt x="161" y="79"/>
                                  </a:lnTo>
                                  <a:lnTo>
                                    <a:pt x="168" y="79"/>
                                  </a:lnTo>
                                  <a:lnTo>
                                    <a:pt x="172" y="79"/>
                                  </a:lnTo>
                                  <a:lnTo>
                                    <a:pt x="183" y="79"/>
                                  </a:lnTo>
                                  <a:lnTo>
                                    <a:pt x="193" y="80"/>
                                  </a:lnTo>
                                  <a:lnTo>
                                    <a:pt x="204" y="83"/>
                                  </a:lnTo>
                                  <a:lnTo>
                                    <a:pt x="215" y="86"/>
                                  </a:lnTo>
                                  <a:lnTo>
                                    <a:pt x="225" y="90"/>
                                  </a:lnTo>
                                  <a:lnTo>
                                    <a:pt x="235" y="95"/>
                                  </a:lnTo>
                                  <a:lnTo>
                                    <a:pt x="273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172"/>
                          <wps:cNvSpPr>
                            <a:spLocks/>
                          </wps:cNvSpPr>
                          <wps:spPr bwMode="auto">
                            <a:xfrm>
                              <a:off x="708" y="510"/>
                              <a:ext cx="94" cy="115"/>
                            </a:xfrm>
                            <a:custGeom>
                              <a:avLst/>
                              <a:gdLst>
                                <a:gd name="T0" fmla="*/ 260 w 283"/>
                                <a:gd name="T1" fmla="*/ 16 h 346"/>
                                <a:gd name="T2" fmla="*/ 234 w 283"/>
                                <a:gd name="T3" fmla="*/ 7 h 346"/>
                                <a:gd name="T4" fmla="*/ 207 w 283"/>
                                <a:gd name="T5" fmla="*/ 3 h 346"/>
                                <a:gd name="T6" fmla="*/ 181 w 283"/>
                                <a:gd name="T7" fmla="*/ 0 h 346"/>
                                <a:gd name="T8" fmla="*/ 155 w 283"/>
                                <a:gd name="T9" fmla="*/ 0 h 346"/>
                                <a:gd name="T10" fmla="*/ 134 w 283"/>
                                <a:gd name="T11" fmla="*/ 2 h 346"/>
                                <a:gd name="T12" fmla="*/ 105 w 283"/>
                                <a:gd name="T13" fmla="*/ 10 h 346"/>
                                <a:gd name="T14" fmla="*/ 77 w 283"/>
                                <a:gd name="T15" fmla="*/ 23 h 346"/>
                                <a:gd name="T16" fmla="*/ 62 w 283"/>
                                <a:gd name="T17" fmla="*/ 34 h 346"/>
                                <a:gd name="T18" fmla="*/ 48 w 283"/>
                                <a:gd name="T19" fmla="*/ 47 h 346"/>
                                <a:gd name="T20" fmla="*/ 37 w 283"/>
                                <a:gd name="T21" fmla="*/ 64 h 346"/>
                                <a:gd name="T22" fmla="*/ 28 w 283"/>
                                <a:gd name="T23" fmla="*/ 82 h 346"/>
                                <a:gd name="T24" fmla="*/ 25 w 283"/>
                                <a:gd name="T25" fmla="*/ 103 h 346"/>
                                <a:gd name="T26" fmla="*/ 24 w 283"/>
                                <a:gd name="T27" fmla="*/ 125 h 346"/>
                                <a:gd name="T28" fmla="*/ 28 w 283"/>
                                <a:gd name="T29" fmla="*/ 144 h 346"/>
                                <a:gd name="T30" fmla="*/ 34 w 283"/>
                                <a:gd name="T31" fmla="*/ 159 h 346"/>
                                <a:gd name="T32" fmla="*/ 42 w 283"/>
                                <a:gd name="T33" fmla="*/ 170 h 346"/>
                                <a:gd name="T34" fmla="*/ 58 w 283"/>
                                <a:gd name="T35" fmla="*/ 184 h 346"/>
                                <a:gd name="T36" fmla="*/ 83 w 283"/>
                                <a:gd name="T37" fmla="*/ 197 h 346"/>
                                <a:gd name="T38" fmla="*/ 109 w 283"/>
                                <a:gd name="T39" fmla="*/ 204 h 346"/>
                                <a:gd name="T40" fmla="*/ 134 w 283"/>
                                <a:gd name="T41" fmla="*/ 210 h 346"/>
                                <a:gd name="T42" fmla="*/ 154 w 283"/>
                                <a:gd name="T43" fmla="*/ 217 h 346"/>
                                <a:gd name="T44" fmla="*/ 164 w 283"/>
                                <a:gd name="T45" fmla="*/ 225 h 346"/>
                                <a:gd name="T46" fmla="*/ 168 w 283"/>
                                <a:gd name="T47" fmla="*/ 232 h 346"/>
                                <a:gd name="T48" fmla="*/ 167 w 283"/>
                                <a:gd name="T49" fmla="*/ 242 h 346"/>
                                <a:gd name="T50" fmla="*/ 160 w 283"/>
                                <a:gd name="T51" fmla="*/ 252 h 346"/>
                                <a:gd name="T52" fmla="*/ 150 w 283"/>
                                <a:gd name="T53" fmla="*/ 258 h 346"/>
                                <a:gd name="T54" fmla="*/ 137 w 283"/>
                                <a:gd name="T55" fmla="*/ 260 h 346"/>
                                <a:gd name="T56" fmla="*/ 116 w 283"/>
                                <a:gd name="T57" fmla="*/ 260 h 346"/>
                                <a:gd name="T58" fmla="*/ 84 w 283"/>
                                <a:gd name="T59" fmla="*/ 251 h 346"/>
                                <a:gd name="T60" fmla="*/ 55 w 283"/>
                                <a:gd name="T61" fmla="*/ 236 h 346"/>
                                <a:gd name="T62" fmla="*/ 0 w 283"/>
                                <a:gd name="T63" fmla="*/ 308 h 346"/>
                                <a:gd name="T64" fmla="*/ 30 w 283"/>
                                <a:gd name="T65" fmla="*/ 325 h 346"/>
                                <a:gd name="T66" fmla="*/ 62 w 283"/>
                                <a:gd name="T67" fmla="*/ 336 h 346"/>
                                <a:gd name="T68" fmla="*/ 95 w 283"/>
                                <a:gd name="T69" fmla="*/ 343 h 346"/>
                                <a:gd name="T70" fmla="*/ 130 w 283"/>
                                <a:gd name="T71" fmla="*/ 346 h 346"/>
                                <a:gd name="T72" fmla="*/ 153 w 283"/>
                                <a:gd name="T73" fmla="*/ 345 h 346"/>
                                <a:gd name="T74" fmla="*/ 175 w 283"/>
                                <a:gd name="T75" fmla="*/ 342 h 346"/>
                                <a:gd name="T76" fmla="*/ 216 w 283"/>
                                <a:gd name="T77" fmla="*/ 328 h 346"/>
                                <a:gd name="T78" fmla="*/ 234 w 283"/>
                                <a:gd name="T79" fmla="*/ 318 h 346"/>
                                <a:gd name="T80" fmla="*/ 251 w 283"/>
                                <a:gd name="T81" fmla="*/ 304 h 346"/>
                                <a:gd name="T82" fmla="*/ 263 w 283"/>
                                <a:gd name="T83" fmla="*/ 289 h 346"/>
                                <a:gd name="T84" fmla="*/ 274 w 283"/>
                                <a:gd name="T85" fmla="*/ 270 h 346"/>
                                <a:gd name="T86" fmla="*/ 280 w 283"/>
                                <a:gd name="T87" fmla="*/ 249 h 346"/>
                                <a:gd name="T88" fmla="*/ 283 w 283"/>
                                <a:gd name="T89" fmla="*/ 225 h 346"/>
                                <a:gd name="T90" fmla="*/ 279 w 283"/>
                                <a:gd name="T91" fmla="*/ 199 h 346"/>
                                <a:gd name="T92" fmla="*/ 270 w 283"/>
                                <a:gd name="T93" fmla="*/ 176 h 346"/>
                                <a:gd name="T94" fmla="*/ 256 w 283"/>
                                <a:gd name="T95" fmla="*/ 159 h 346"/>
                                <a:gd name="T96" fmla="*/ 237 w 283"/>
                                <a:gd name="T97" fmla="*/ 145 h 346"/>
                                <a:gd name="T98" fmla="*/ 214 w 283"/>
                                <a:gd name="T99" fmla="*/ 135 h 346"/>
                                <a:gd name="T100" fmla="*/ 189 w 283"/>
                                <a:gd name="T101" fmla="*/ 130 h 346"/>
                                <a:gd name="T102" fmla="*/ 174 w 283"/>
                                <a:gd name="T103" fmla="*/ 127 h 346"/>
                                <a:gd name="T104" fmla="*/ 157 w 283"/>
                                <a:gd name="T105" fmla="*/ 121 h 346"/>
                                <a:gd name="T106" fmla="*/ 143 w 283"/>
                                <a:gd name="T107" fmla="*/ 114 h 346"/>
                                <a:gd name="T108" fmla="*/ 139 w 283"/>
                                <a:gd name="T109" fmla="*/ 109 h 346"/>
                                <a:gd name="T110" fmla="*/ 137 w 283"/>
                                <a:gd name="T111" fmla="*/ 100 h 346"/>
                                <a:gd name="T112" fmla="*/ 140 w 283"/>
                                <a:gd name="T113" fmla="*/ 90 h 346"/>
                                <a:gd name="T114" fmla="*/ 150 w 283"/>
                                <a:gd name="T115" fmla="*/ 83 h 346"/>
                                <a:gd name="T116" fmla="*/ 161 w 283"/>
                                <a:gd name="T117" fmla="*/ 79 h 346"/>
                                <a:gd name="T118" fmla="*/ 172 w 283"/>
                                <a:gd name="T119" fmla="*/ 79 h 346"/>
                                <a:gd name="T120" fmla="*/ 193 w 283"/>
                                <a:gd name="T121" fmla="*/ 80 h 346"/>
                                <a:gd name="T122" fmla="*/ 216 w 283"/>
                                <a:gd name="T123" fmla="*/ 86 h 346"/>
                                <a:gd name="T124" fmla="*/ 235 w 283"/>
                                <a:gd name="T125" fmla="*/ 95 h 346"/>
                                <a:gd name="T126" fmla="*/ 0 w 283"/>
                                <a:gd name="T127" fmla="*/ 0 h 346"/>
                                <a:gd name="T128" fmla="*/ 283 w 283"/>
                                <a:gd name="T129" fmla="*/ 346 h 3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  <a:cxn ang="0">
                                  <a:pos x="T122" y="T123"/>
                                </a:cxn>
                                <a:cxn ang="0">
                                  <a:pos x="T124" y="T125"/>
                                </a:cxn>
                              </a:cxnLst>
                              <a:rect l="T126" t="T127" r="T128" b="T129"/>
                              <a:pathLst>
                                <a:path w="283" h="346">
                                  <a:moveTo>
                                    <a:pt x="273" y="21"/>
                                  </a:moveTo>
                                  <a:lnTo>
                                    <a:pt x="260" y="16"/>
                                  </a:lnTo>
                                  <a:lnTo>
                                    <a:pt x="248" y="12"/>
                                  </a:lnTo>
                                  <a:lnTo>
                                    <a:pt x="234" y="7"/>
                                  </a:lnTo>
                                  <a:lnTo>
                                    <a:pt x="221" y="5"/>
                                  </a:lnTo>
                                  <a:lnTo>
                                    <a:pt x="207" y="3"/>
                                  </a:lnTo>
                                  <a:lnTo>
                                    <a:pt x="193" y="0"/>
                                  </a:lnTo>
                                  <a:lnTo>
                                    <a:pt x="181" y="0"/>
                                  </a:lnTo>
                                  <a:lnTo>
                                    <a:pt x="167" y="0"/>
                                  </a:lnTo>
                                  <a:lnTo>
                                    <a:pt x="155" y="0"/>
                                  </a:lnTo>
                                  <a:lnTo>
                                    <a:pt x="146" y="0"/>
                                  </a:lnTo>
                                  <a:lnTo>
                                    <a:pt x="134" y="2"/>
                                  </a:lnTo>
                                  <a:lnTo>
                                    <a:pt x="125" y="5"/>
                                  </a:lnTo>
                                  <a:lnTo>
                                    <a:pt x="105" y="10"/>
                                  </a:lnTo>
                                  <a:lnTo>
                                    <a:pt x="86" y="17"/>
                                  </a:lnTo>
                                  <a:lnTo>
                                    <a:pt x="77" y="23"/>
                                  </a:lnTo>
                                  <a:lnTo>
                                    <a:pt x="69" y="27"/>
                                  </a:lnTo>
                                  <a:lnTo>
                                    <a:pt x="62" y="34"/>
                                  </a:lnTo>
                                  <a:lnTo>
                                    <a:pt x="53" y="40"/>
                                  </a:lnTo>
                                  <a:lnTo>
                                    <a:pt x="48" y="47"/>
                                  </a:lnTo>
                                  <a:lnTo>
                                    <a:pt x="42" y="55"/>
                                  </a:lnTo>
                                  <a:lnTo>
                                    <a:pt x="37" y="64"/>
                                  </a:lnTo>
                                  <a:lnTo>
                                    <a:pt x="32" y="72"/>
                                  </a:lnTo>
                                  <a:lnTo>
                                    <a:pt x="28" y="82"/>
                                  </a:lnTo>
                                  <a:lnTo>
                                    <a:pt x="27" y="93"/>
                                  </a:lnTo>
                                  <a:lnTo>
                                    <a:pt x="25" y="103"/>
                                  </a:lnTo>
                                  <a:lnTo>
                                    <a:pt x="24" y="116"/>
                                  </a:lnTo>
                                  <a:lnTo>
                                    <a:pt x="24" y="125"/>
                                  </a:lnTo>
                                  <a:lnTo>
                                    <a:pt x="25" y="135"/>
                                  </a:lnTo>
                                  <a:lnTo>
                                    <a:pt x="28" y="144"/>
                                  </a:lnTo>
                                  <a:lnTo>
                                    <a:pt x="31" y="152"/>
                                  </a:lnTo>
                                  <a:lnTo>
                                    <a:pt x="34" y="159"/>
                                  </a:lnTo>
                                  <a:lnTo>
                                    <a:pt x="38" y="165"/>
                                  </a:lnTo>
                                  <a:lnTo>
                                    <a:pt x="42" y="170"/>
                                  </a:lnTo>
                                  <a:lnTo>
                                    <a:pt x="46" y="176"/>
                                  </a:lnTo>
                                  <a:lnTo>
                                    <a:pt x="58" y="184"/>
                                  </a:lnTo>
                                  <a:lnTo>
                                    <a:pt x="70" y="192"/>
                                  </a:lnTo>
                                  <a:lnTo>
                                    <a:pt x="83" y="197"/>
                                  </a:lnTo>
                                  <a:lnTo>
                                    <a:pt x="97" y="200"/>
                                  </a:lnTo>
                                  <a:lnTo>
                                    <a:pt x="109" y="204"/>
                                  </a:lnTo>
                                  <a:lnTo>
                                    <a:pt x="122" y="207"/>
                                  </a:lnTo>
                                  <a:lnTo>
                                    <a:pt x="134" y="210"/>
                                  </a:lnTo>
                                  <a:lnTo>
                                    <a:pt x="146" y="213"/>
                                  </a:lnTo>
                                  <a:lnTo>
                                    <a:pt x="154" y="217"/>
                                  </a:lnTo>
                                  <a:lnTo>
                                    <a:pt x="161" y="221"/>
                                  </a:lnTo>
                                  <a:lnTo>
                                    <a:pt x="164" y="225"/>
                                  </a:lnTo>
                                  <a:lnTo>
                                    <a:pt x="167" y="228"/>
                                  </a:lnTo>
                                  <a:lnTo>
                                    <a:pt x="168" y="232"/>
                                  </a:lnTo>
                                  <a:lnTo>
                                    <a:pt x="168" y="236"/>
                                  </a:lnTo>
                                  <a:lnTo>
                                    <a:pt x="167" y="242"/>
                                  </a:lnTo>
                                  <a:lnTo>
                                    <a:pt x="164" y="248"/>
                                  </a:lnTo>
                                  <a:lnTo>
                                    <a:pt x="160" y="252"/>
                                  </a:lnTo>
                                  <a:lnTo>
                                    <a:pt x="155" y="256"/>
                                  </a:lnTo>
                                  <a:lnTo>
                                    <a:pt x="150" y="258"/>
                                  </a:lnTo>
                                  <a:lnTo>
                                    <a:pt x="144" y="260"/>
                                  </a:lnTo>
                                  <a:lnTo>
                                    <a:pt x="137" y="260"/>
                                  </a:lnTo>
                                  <a:lnTo>
                                    <a:pt x="132" y="262"/>
                                  </a:lnTo>
                                  <a:lnTo>
                                    <a:pt x="116" y="260"/>
                                  </a:lnTo>
                                  <a:lnTo>
                                    <a:pt x="101" y="256"/>
                                  </a:lnTo>
                                  <a:lnTo>
                                    <a:pt x="84" y="251"/>
                                  </a:lnTo>
                                  <a:lnTo>
                                    <a:pt x="69" y="244"/>
                                  </a:lnTo>
                                  <a:lnTo>
                                    <a:pt x="55" y="236"/>
                                  </a:lnTo>
                                  <a:lnTo>
                                    <a:pt x="41" y="228"/>
                                  </a:lnTo>
                                  <a:lnTo>
                                    <a:pt x="0" y="308"/>
                                  </a:lnTo>
                                  <a:lnTo>
                                    <a:pt x="14" y="317"/>
                                  </a:lnTo>
                                  <a:lnTo>
                                    <a:pt x="30" y="325"/>
                                  </a:lnTo>
                                  <a:lnTo>
                                    <a:pt x="46" y="331"/>
                                  </a:lnTo>
                                  <a:lnTo>
                                    <a:pt x="62" y="336"/>
                                  </a:lnTo>
                                  <a:lnTo>
                                    <a:pt x="79" y="341"/>
                                  </a:lnTo>
                                  <a:lnTo>
                                    <a:pt x="95" y="343"/>
                                  </a:lnTo>
                                  <a:lnTo>
                                    <a:pt x="114" y="345"/>
                                  </a:lnTo>
                                  <a:lnTo>
                                    <a:pt x="130" y="346"/>
                                  </a:lnTo>
                                  <a:lnTo>
                                    <a:pt x="141" y="346"/>
                                  </a:lnTo>
                                  <a:lnTo>
                                    <a:pt x="153" y="345"/>
                                  </a:lnTo>
                                  <a:lnTo>
                                    <a:pt x="164" y="343"/>
                                  </a:lnTo>
                                  <a:lnTo>
                                    <a:pt x="175" y="342"/>
                                  </a:lnTo>
                                  <a:lnTo>
                                    <a:pt x="196" y="336"/>
                                  </a:lnTo>
                                  <a:lnTo>
                                    <a:pt x="216" y="328"/>
                                  </a:lnTo>
                                  <a:lnTo>
                                    <a:pt x="225" y="324"/>
                                  </a:lnTo>
                                  <a:lnTo>
                                    <a:pt x="234" y="318"/>
                                  </a:lnTo>
                                  <a:lnTo>
                                    <a:pt x="242" y="311"/>
                                  </a:lnTo>
                                  <a:lnTo>
                                    <a:pt x="251" y="304"/>
                                  </a:lnTo>
                                  <a:lnTo>
                                    <a:pt x="258" y="297"/>
                                  </a:lnTo>
                                  <a:lnTo>
                                    <a:pt x="263" y="289"/>
                                  </a:lnTo>
                                  <a:lnTo>
                                    <a:pt x="269" y="280"/>
                                  </a:lnTo>
                                  <a:lnTo>
                                    <a:pt x="274" y="270"/>
                                  </a:lnTo>
                                  <a:lnTo>
                                    <a:pt x="277" y="260"/>
                                  </a:lnTo>
                                  <a:lnTo>
                                    <a:pt x="280" y="249"/>
                                  </a:lnTo>
                                  <a:lnTo>
                                    <a:pt x="281" y="238"/>
                                  </a:lnTo>
                                  <a:lnTo>
                                    <a:pt x="283" y="225"/>
                                  </a:lnTo>
                                  <a:lnTo>
                                    <a:pt x="281" y="211"/>
                                  </a:lnTo>
                                  <a:lnTo>
                                    <a:pt x="279" y="199"/>
                                  </a:lnTo>
                                  <a:lnTo>
                                    <a:pt x="276" y="186"/>
                                  </a:lnTo>
                                  <a:lnTo>
                                    <a:pt x="270" y="176"/>
                                  </a:lnTo>
                                  <a:lnTo>
                                    <a:pt x="263" y="166"/>
                                  </a:lnTo>
                                  <a:lnTo>
                                    <a:pt x="256" y="159"/>
                                  </a:lnTo>
                                  <a:lnTo>
                                    <a:pt x="246" y="151"/>
                                  </a:lnTo>
                                  <a:lnTo>
                                    <a:pt x="237" y="145"/>
                                  </a:lnTo>
                                  <a:lnTo>
                                    <a:pt x="225" y="139"/>
                                  </a:lnTo>
                                  <a:lnTo>
                                    <a:pt x="214" y="135"/>
                                  </a:lnTo>
                                  <a:lnTo>
                                    <a:pt x="202" y="132"/>
                                  </a:lnTo>
                                  <a:lnTo>
                                    <a:pt x="189" y="130"/>
                                  </a:lnTo>
                                  <a:lnTo>
                                    <a:pt x="182" y="128"/>
                                  </a:lnTo>
                                  <a:lnTo>
                                    <a:pt x="174" y="127"/>
                                  </a:lnTo>
                                  <a:lnTo>
                                    <a:pt x="165" y="124"/>
                                  </a:lnTo>
                                  <a:lnTo>
                                    <a:pt x="157" y="121"/>
                                  </a:lnTo>
                                  <a:lnTo>
                                    <a:pt x="148" y="118"/>
                                  </a:lnTo>
                                  <a:lnTo>
                                    <a:pt x="143" y="114"/>
                                  </a:lnTo>
                                  <a:lnTo>
                                    <a:pt x="140" y="111"/>
                                  </a:lnTo>
                                  <a:lnTo>
                                    <a:pt x="139" y="109"/>
                                  </a:lnTo>
                                  <a:lnTo>
                                    <a:pt x="137" y="104"/>
                                  </a:lnTo>
                                  <a:lnTo>
                                    <a:pt x="137" y="100"/>
                                  </a:lnTo>
                                  <a:lnTo>
                                    <a:pt x="137" y="95"/>
                                  </a:lnTo>
                                  <a:lnTo>
                                    <a:pt x="140" y="90"/>
                                  </a:lnTo>
                                  <a:lnTo>
                                    <a:pt x="144" y="86"/>
                                  </a:lnTo>
                                  <a:lnTo>
                                    <a:pt x="150" y="83"/>
                                  </a:lnTo>
                                  <a:lnTo>
                                    <a:pt x="155" y="80"/>
                                  </a:lnTo>
                                  <a:lnTo>
                                    <a:pt x="161" y="79"/>
                                  </a:lnTo>
                                  <a:lnTo>
                                    <a:pt x="168" y="79"/>
                                  </a:lnTo>
                                  <a:lnTo>
                                    <a:pt x="172" y="79"/>
                                  </a:lnTo>
                                  <a:lnTo>
                                    <a:pt x="183" y="79"/>
                                  </a:lnTo>
                                  <a:lnTo>
                                    <a:pt x="193" y="80"/>
                                  </a:lnTo>
                                  <a:lnTo>
                                    <a:pt x="204" y="83"/>
                                  </a:lnTo>
                                  <a:lnTo>
                                    <a:pt x="216" y="86"/>
                                  </a:lnTo>
                                  <a:lnTo>
                                    <a:pt x="225" y="90"/>
                                  </a:lnTo>
                                  <a:lnTo>
                                    <a:pt x="235" y="95"/>
                                  </a:lnTo>
                                  <a:lnTo>
                                    <a:pt x="273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173"/>
                          <wps:cNvSpPr>
                            <a:spLocks/>
                          </wps:cNvSpPr>
                          <wps:spPr bwMode="auto">
                            <a:xfrm>
                              <a:off x="815" y="510"/>
                              <a:ext cx="85" cy="115"/>
                            </a:xfrm>
                            <a:custGeom>
                              <a:avLst/>
                              <a:gdLst>
                                <a:gd name="T0" fmla="*/ 239 w 256"/>
                                <a:gd name="T1" fmla="*/ 10 h 346"/>
                                <a:gd name="T2" fmla="*/ 201 w 256"/>
                                <a:gd name="T3" fmla="*/ 2 h 346"/>
                                <a:gd name="T4" fmla="*/ 162 w 256"/>
                                <a:gd name="T5" fmla="*/ 0 h 346"/>
                                <a:gd name="T6" fmla="*/ 127 w 256"/>
                                <a:gd name="T7" fmla="*/ 7 h 346"/>
                                <a:gd name="T8" fmla="*/ 93 w 256"/>
                                <a:gd name="T9" fmla="*/ 20 h 346"/>
                                <a:gd name="T10" fmla="*/ 65 w 256"/>
                                <a:gd name="T11" fmla="*/ 38 h 346"/>
                                <a:gd name="T12" fmla="*/ 40 w 256"/>
                                <a:gd name="T13" fmla="*/ 61 h 346"/>
                                <a:gd name="T14" fmla="*/ 22 w 256"/>
                                <a:gd name="T15" fmla="*/ 89 h 346"/>
                                <a:gd name="T16" fmla="*/ 8 w 256"/>
                                <a:gd name="T17" fmla="*/ 121 h 346"/>
                                <a:gd name="T18" fmla="*/ 1 w 256"/>
                                <a:gd name="T19" fmla="*/ 158 h 346"/>
                                <a:gd name="T20" fmla="*/ 1 w 256"/>
                                <a:gd name="T21" fmla="*/ 194 h 346"/>
                                <a:gd name="T22" fmla="*/ 8 w 256"/>
                                <a:gd name="T23" fmla="*/ 228 h 346"/>
                                <a:gd name="T24" fmla="*/ 22 w 256"/>
                                <a:gd name="T25" fmla="*/ 259 h 346"/>
                                <a:gd name="T26" fmla="*/ 40 w 256"/>
                                <a:gd name="T27" fmla="*/ 286 h 346"/>
                                <a:gd name="T28" fmla="*/ 64 w 256"/>
                                <a:gd name="T29" fmla="*/ 308 h 346"/>
                                <a:gd name="T30" fmla="*/ 92 w 256"/>
                                <a:gd name="T31" fmla="*/ 326 h 346"/>
                                <a:gd name="T32" fmla="*/ 124 w 256"/>
                                <a:gd name="T33" fmla="*/ 339 h 346"/>
                                <a:gd name="T34" fmla="*/ 158 w 256"/>
                                <a:gd name="T35" fmla="*/ 345 h 346"/>
                                <a:gd name="T36" fmla="*/ 197 w 256"/>
                                <a:gd name="T37" fmla="*/ 345 h 346"/>
                                <a:gd name="T38" fmla="*/ 237 w 256"/>
                                <a:gd name="T39" fmla="*/ 336 h 346"/>
                                <a:gd name="T40" fmla="*/ 256 w 256"/>
                                <a:gd name="T41" fmla="*/ 231 h 346"/>
                                <a:gd name="T42" fmla="*/ 239 w 256"/>
                                <a:gd name="T43" fmla="*/ 242 h 346"/>
                                <a:gd name="T44" fmla="*/ 219 w 256"/>
                                <a:gd name="T45" fmla="*/ 249 h 346"/>
                                <a:gd name="T46" fmla="*/ 200 w 256"/>
                                <a:gd name="T47" fmla="*/ 252 h 346"/>
                                <a:gd name="T48" fmla="*/ 177 w 256"/>
                                <a:gd name="T49" fmla="*/ 249 h 346"/>
                                <a:gd name="T50" fmla="*/ 158 w 256"/>
                                <a:gd name="T51" fmla="*/ 242 h 346"/>
                                <a:gd name="T52" fmla="*/ 141 w 256"/>
                                <a:gd name="T53" fmla="*/ 229 h 346"/>
                                <a:gd name="T54" fmla="*/ 128 w 256"/>
                                <a:gd name="T55" fmla="*/ 214 h 346"/>
                                <a:gd name="T56" fmla="*/ 121 w 256"/>
                                <a:gd name="T57" fmla="*/ 194 h 346"/>
                                <a:gd name="T58" fmla="*/ 119 w 256"/>
                                <a:gd name="T59" fmla="*/ 173 h 346"/>
                                <a:gd name="T60" fmla="*/ 121 w 256"/>
                                <a:gd name="T61" fmla="*/ 151 h 346"/>
                                <a:gd name="T62" fmla="*/ 128 w 256"/>
                                <a:gd name="T63" fmla="*/ 132 h 346"/>
                                <a:gd name="T64" fmla="*/ 141 w 256"/>
                                <a:gd name="T65" fmla="*/ 116 h 346"/>
                                <a:gd name="T66" fmla="*/ 158 w 256"/>
                                <a:gd name="T67" fmla="*/ 104 h 346"/>
                                <a:gd name="T68" fmla="*/ 176 w 256"/>
                                <a:gd name="T69" fmla="*/ 96 h 346"/>
                                <a:gd name="T70" fmla="*/ 197 w 256"/>
                                <a:gd name="T71" fmla="*/ 93 h 346"/>
                                <a:gd name="T72" fmla="*/ 214 w 256"/>
                                <a:gd name="T73" fmla="*/ 96 h 346"/>
                                <a:gd name="T74" fmla="*/ 229 w 256"/>
                                <a:gd name="T75" fmla="*/ 100 h 346"/>
                                <a:gd name="T76" fmla="*/ 256 w 256"/>
                                <a:gd name="T77" fmla="*/ 117 h 346"/>
                                <a:gd name="T78" fmla="*/ 0 w 256"/>
                                <a:gd name="T79" fmla="*/ 0 h 346"/>
                                <a:gd name="T80" fmla="*/ 256 w 256"/>
                                <a:gd name="T81" fmla="*/ 346 h 3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</a:cxnLst>
                              <a:rect l="T78" t="T79" r="T80" b="T81"/>
                              <a:pathLst>
                                <a:path w="256" h="346">
                                  <a:moveTo>
                                    <a:pt x="256" y="19"/>
                                  </a:moveTo>
                                  <a:lnTo>
                                    <a:pt x="239" y="10"/>
                                  </a:lnTo>
                                  <a:lnTo>
                                    <a:pt x="219" y="5"/>
                                  </a:lnTo>
                                  <a:lnTo>
                                    <a:pt x="201" y="2"/>
                                  </a:lnTo>
                                  <a:lnTo>
                                    <a:pt x="180" y="0"/>
                                  </a:lnTo>
                                  <a:lnTo>
                                    <a:pt x="162" y="0"/>
                                  </a:lnTo>
                                  <a:lnTo>
                                    <a:pt x="144" y="3"/>
                                  </a:lnTo>
                                  <a:lnTo>
                                    <a:pt x="127" y="7"/>
                                  </a:lnTo>
                                  <a:lnTo>
                                    <a:pt x="110" y="13"/>
                                  </a:lnTo>
                                  <a:lnTo>
                                    <a:pt x="93" y="20"/>
                                  </a:lnTo>
                                  <a:lnTo>
                                    <a:pt x="79" y="28"/>
                                  </a:lnTo>
                                  <a:lnTo>
                                    <a:pt x="65" y="38"/>
                                  </a:lnTo>
                                  <a:lnTo>
                                    <a:pt x="53" y="50"/>
                                  </a:lnTo>
                                  <a:lnTo>
                                    <a:pt x="40" y="61"/>
                                  </a:lnTo>
                                  <a:lnTo>
                                    <a:pt x="30" y="75"/>
                                  </a:lnTo>
                                  <a:lnTo>
                                    <a:pt x="22" y="89"/>
                                  </a:lnTo>
                                  <a:lnTo>
                                    <a:pt x="14" y="104"/>
                                  </a:lnTo>
                                  <a:lnTo>
                                    <a:pt x="8" y="121"/>
                                  </a:lnTo>
                                  <a:lnTo>
                                    <a:pt x="4" y="139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0" y="176"/>
                                  </a:lnTo>
                                  <a:lnTo>
                                    <a:pt x="1" y="194"/>
                                  </a:lnTo>
                                  <a:lnTo>
                                    <a:pt x="4" y="213"/>
                                  </a:lnTo>
                                  <a:lnTo>
                                    <a:pt x="8" y="228"/>
                                  </a:lnTo>
                                  <a:lnTo>
                                    <a:pt x="14" y="245"/>
                                  </a:lnTo>
                                  <a:lnTo>
                                    <a:pt x="22" y="259"/>
                                  </a:lnTo>
                                  <a:lnTo>
                                    <a:pt x="30" y="273"/>
                                  </a:lnTo>
                                  <a:lnTo>
                                    <a:pt x="40" y="286"/>
                                  </a:lnTo>
                                  <a:lnTo>
                                    <a:pt x="51" y="298"/>
                                  </a:lnTo>
                                  <a:lnTo>
                                    <a:pt x="64" y="308"/>
                                  </a:lnTo>
                                  <a:lnTo>
                                    <a:pt x="78" y="318"/>
                                  </a:lnTo>
                                  <a:lnTo>
                                    <a:pt x="92" y="326"/>
                                  </a:lnTo>
                                  <a:lnTo>
                                    <a:pt x="107" y="333"/>
                                  </a:lnTo>
                                  <a:lnTo>
                                    <a:pt x="124" y="339"/>
                                  </a:lnTo>
                                  <a:lnTo>
                                    <a:pt x="141" y="343"/>
                                  </a:lnTo>
                                  <a:lnTo>
                                    <a:pt x="158" y="345"/>
                                  </a:lnTo>
                                  <a:lnTo>
                                    <a:pt x="176" y="346"/>
                                  </a:lnTo>
                                  <a:lnTo>
                                    <a:pt x="197" y="345"/>
                                  </a:lnTo>
                                  <a:lnTo>
                                    <a:pt x="216" y="342"/>
                                  </a:lnTo>
                                  <a:lnTo>
                                    <a:pt x="237" y="336"/>
                                  </a:lnTo>
                                  <a:lnTo>
                                    <a:pt x="256" y="328"/>
                                  </a:lnTo>
                                  <a:lnTo>
                                    <a:pt x="256" y="231"/>
                                  </a:lnTo>
                                  <a:lnTo>
                                    <a:pt x="249" y="236"/>
                                  </a:lnTo>
                                  <a:lnTo>
                                    <a:pt x="239" y="242"/>
                                  </a:lnTo>
                                  <a:lnTo>
                                    <a:pt x="229" y="246"/>
                                  </a:lnTo>
                                  <a:lnTo>
                                    <a:pt x="219" y="249"/>
                                  </a:lnTo>
                                  <a:lnTo>
                                    <a:pt x="209" y="252"/>
                                  </a:lnTo>
                                  <a:lnTo>
                                    <a:pt x="200" y="252"/>
                                  </a:lnTo>
                                  <a:lnTo>
                                    <a:pt x="187" y="252"/>
                                  </a:lnTo>
                                  <a:lnTo>
                                    <a:pt x="177" y="249"/>
                                  </a:lnTo>
                                  <a:lnTo>
                                    <a:pt x="166" y="246"/>
                                  </a:lnTo>
                                  <a:lnTo>
                                    <a:pt x="158" y="242"/>
                                  </a:lnTo>
                                  <a:lnTo>
                                    <a:pt x="148" y="236"/>
                                  </a:lnTo>
                                  <a:lnTo>
                                    <a:pt x="141" y="229"/>
                                  </a:lnTo>
                                  <a:lnTo>
                                    <a:pt x="134" y="222"/>
                                  </a:lnTo>
                                  <a:lnTo>
                                    <a:pt x="128" y="214"/>
                                  </a:lnTo>
                                  <a:lnTo>
                                    <a:pt x="124" y="204"/>
                                  </a:lnTo>
                                  <a:lnTo>
                                    <a:pt x="121" y="194"/>
                                  </a:lnTo>
                                  <a:lnTo>
                                    <a:pt x="119" y="184"/>
                                  </a:lnTo>
                                  <a:lnTo>
                                    <a:pt x="119" y="173"/>
                                  </a:lnTo>
                                  <a:lnTo>
                                    <a:pt x="119" y="162"/>
                                  </a:lnTo>
                                  <a:lnTo>
                                    <a:pt x="121" y="151"/>
                                  </a:lnTo>
                                  <a:lnTo>
                                    <a:pt x="124" y="141"/>
                                  </a:lnTo>
                                  <a:lnTo>
                                    <a:pt x="128" y="132"/>
                                  </a:lnTo>
                                  <a:lnTo>
                                    <a:pt x="135" y="124"/>
                                  </a:lnTo>
                                  <a:lnTo>
                                    <a:pt x="141" y="116"/>
                                  </a:lnTo>
                                  <a:lnTo>
                                    <a:pt x="149" y="110"/>
                                  </a:lnTo>
                                  <a:lnTo>
                                    <a:pt x="158" y="104"/>
                                  </a:lnTo>
                                  <a:lnTo>
                                    <a:pt x="166" y="100"/>
                                  </a:lnTo>
                                  <a:lnTo>
                                    <a:pt x="176" y="96"/>
                                  </a:lnTo>
                                  <a:lnTo>
                                    <a:pt x="186" y="95"/>
                                  </a:lnTo>
                                  <a:lnTo>
                                    <a:pt x="197" y="93"/>
                                  </a:lnTo>
                                  <a:lnTo>
                                    <a:pt x="205" y="95"/>
                                  </a:lnTo>
                                  <a:lnTo>
                                    <a:pt x="214" y="96"/>
                                  </a:lnTo>
                                  <a:lnTo>
                                    <a:pt x="221" y="97"/>
                                  </a:lnTo>
                                  <a:lnTo>
                                    <a:pt x="229" y="100"/>
                                  </a:lnTo>
                                  <a:lnTo>
                                    <a:pt x="243" y="107"/>
                                  </a:lnTo>
                                  <a:lnTo>
                                    <a:pt x="256" y="117"/>
                                  </a:lnTo>
                                  <a:lnTo>
                                    <a:pt x="256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" name="Freeform 174"/>
                          <wps:cNvSpPr>
                            <a:spLocks/>
                          </wps:cNvSpPr>
                          <wps:spPr bwMode="auto">
                            <a:xfrm>
                              <a:off x="924" y="447"/>
                              <a:ext cx="114" cy="174"/>
                            </a:xfrm>
                            <a:custGeom>
                              <a:avLst/>
                              <a:gdLst>
                                <a:gd name="T0" fmla="*/ 0 w 341"/>
                                <a:gd name="T1" fmla="*/ 0 h 524"/>
                                <a:gd name="T2" fmla="*/ 0 w 341"/>
                                <a:gd name="T3" fmla="*/ 524 h 524"/>
                                <a:gd name="T4" fmla="*/ 115 w 341"/>
                                <a:gd name="T5" fmla="*/ 524 h 524"/>
                                <a:gd name="T6" fmla="*/ 115 w 341"/>
                                <a:gd name="T7" fmla="*/ 358 h 524"/>
                                <a:gd name="T8" fmla="*/ 116 w 341"/>
                                <a:gd name="T9" fmla="*/ 344 h 524"/>
                                <a:gd name="T10" fmla="*/ 118 w 341"/>
                                <a:gd name="T11" fmla="*/ 330 h 524"/>
                                <a:gd name="T12" fmla="*/ 122 w 341"/>
                                <a:gd name="T13" fmla="*/ 317 h 524"/>
                                <a:gd name="T14" fmla="*/ 129 w 341"/>
                                <a:gd name="T15" fmla="*/ 305 h 524"/>
                                <a:gd name="T16" fmla="*/ 132 w 341"/>
                                <a:gd name="T17" fmla="*/ 300 h 524"/>
                                <a:gd name="T18" fmla="*/ 136 w 341"/>
                                <a:gd name="T19" fmla="*/ 295 h 524"/>
                                <a:gd name="T20" fmla="*/ 141 w 341"/>
                                <a:gd name="T21" fmla="*/ 291 h 524"/>
                                <a:gd name="T22" fmla="*/ 147 w 341"/>
                                <a:gd name="T23" fmla="*/ 288 h 524"/>
                                <a:gd name="T24" fmla="*/ 153 w 341"/>
                                <a:gd name="T25" fmla="*/ 285 h 524"/>
                                <a:gd name="T26" fmla="*/ 160 w 341"/>
                                <a:gd name="T27" fmla="*/ 282 h 524"/>
                                <a:gd name="T28" fmla="*/ 167 w 341"/>
                                <a:gd name="T29" fmla="*/ 281 h 524"/>
                                <a:gd name="T30" fmla="*/ 175 w 341"/>
                                <a:gd name="T31" fmla="*/ 281 h 524"/>
                                <a:gd name="T32" fmla="*/ 183 w 341"/>
                                <a:gd name="T33" fmla="*/ 281 h 524"/>
                                <a:gd name="T34" fmla="*/ 190 w 341"/>
                                <a:gd name="T35" fmla="*/ 282 h 524"/>
                                <a:gd name="T36" fmla="*/ 197 w 341"/>
                                <a:gd name="T37" fmla="*/ 285 h 524"/>
                                <a:gd name="T38" fmla="*/ 203 w 341"/>
                                <a:gd name="T39" fmla="*/ 288 h 524"/>
                                <a:gd name="T40" fmla="*/ 207 w 341"/>
                                <a:gd name="T41" fmla="*/ 291 h 524"/>
                                <a:gd name="T42" fmla="*/ 211 w 341"/>
                                <a:gd name="T43" fmla="*/ 295 h 524"/>
                                <a:gd name="T44" fmla="*/ 216 w 341"/>
                                <a:gd name="T45" fmla="*/ 300 h 524"/>
                                <a:gd name="T46" fmla="*/ 218 w 341"/>
                                <a:gd name="T47" fmla="*/ 305 h 524"/>
                                <a:gd name="T48" fmla="*/ 223 w 341"/>
                                <a:gd name="T49" fmla="*/ 317 h 524"/>
                                <a:gd name="T50" fmla="*/ 225 w 341"/>
                                <a:gd name="T51" fmla="*/ 330 h 524"/>
                                <a:gd name="T52" fmla="*/ 227 w 341"/>
                                <a:gd name="T53" fmla="*/ 344 h 524"/>
                                <a:gd name="T54" fmla="*/ 227 w 341"/>
                                <a:gd name="T55" fmla="*/ 358 h 524"/>
                                <a:gd name="T56" fmla="*/ 227 w 341"/>
                                <a:gd name="T57" fmla="*/ 524 h 524"/>
                                <a:gd name="T58" fmla="*/ 341 w 341"/>
                                <a:gd name="T59" fmla="*/ 524 h 524"/>
                                <a:gd name="T60" fmla="*/ 341 w 341"/>
                                <a:gd name="T61" fmla="*/ 326 h 524"/>
                                <a:gd name="T62" fmla="*/ 340 w 341"/>
                                <a:gd name="T63" fmla="*/ 306 h 524"/>
                                <a:gd name="T64" fmla="*/ 339 w 341"/>
                                <a:gd name="T65" fmla="*/ 286 h 524"/>
                                <a:gd name="T66" fmla="*/ 334 w 341"/>
                                <a:gd name="T67" fmla="*/ 269 h 524"/>
                                <a:gd name="T68" fmla="*/ 327 w 341"/>
                                <a:gd name="T69" fmla="*/ 254 h 524"/>
                                <a:gd name="T70" fmla="*/ 320 w 341"/>
                                <a:gd name="T71" fmla="*/ 239 h 524"/>
                                <a:gd name="T72" fmla="*/ 311 w 341"/>
                                <a:gd name="T73" fmla="*/ 226 h 524"/>
                                <a:gd name="T74" fmla="*/ 301 w 341"/>
                                <a:gd name="T75" fmla="*/ 215 h 524"/>
                                <a:gd name="T76" fmla="*/ 288 w 341"/>
                                <a:gd name="T77" fmla="*/ 206 h 524"/>
                                <a:gd name="T78" fmla="*/ 273 w 341"/>
                                <a:gd name="T79" fmla="*/ 199 h 524"/>
                                <a:gd name="T80" fmla="*/ 258 w 341"/>
                                <a:gd name="T81" fmla="*/ 194 h 524"/>
                                <a:gd name="T82" fmla="*/ 239 w 341"/>
                                <a:gd name="T83" fmla="*/ 191 h 524"/>
                                <a:gd name="T84" fmla="*/ 220 w 341"/>
                                <a:gd name="T85" fmla="*/ 189 h 524"/>
                                <a:gd name="T86" fmla="*/ 204 w 341"/>
                                <a:gd name="T87" fmla="*/ 189 h 524"/>
                                <a:gd name="T88" fmla="*/ 189 w 341"/>
                                <a:gd name="T89" fmla="*/ 192 h 524"/>
                                <a:gd name="T90" fmla="*/ 175 w 341"/>
                                <a:gd name="T91" fmla="*/ 196 h 524"/>
                                <a:gd name="T92" fmla="*/ 161 w 341"/>
                                <a:gd name="T93" fmla="*/ 202 h 524"/>
                                <a:gd name="T94" fmla="*/ 150 w 341"/>
                                <a:gd name="T95" fmla="*/ 209 h 524"/>
                                <a:gd name="T96" fmla="*/ 137 w 341"/>
                                <a:gd name="T97" fmla="*/ 217 h 524"/>
                                <a:gd name="T98" fmla="*/ 126 w 341"/>
                                <a:gd name="T99" fmla="*/ 229 h 524"/>
                                <a:gd name="T100" fmla="*/ 116 w 341"/>
                                <a:gd name="T101" fmla="*/ 241 h 524"/>
                                <a:gd name="T102" fmla="*/ 115 w 341"/>
                                <a:gd name="T103" fmla="*/ 241 h 524"/>
                                <a:gd name="T104" fmla="*/ 115 w 341"/>
                                <a:gd name="T105" fmla="*/ 0 h 524"/>
                                <a:gd name="T106" fmla="*/ 0 w 341"/>
                                <a:gd name="T107" fmla="*/ 0 h 524"/>
                                <a:gd name="T108" fmla="*/ 0 w 341"/>
                                <a:gd name="T109" fmla="*/ 0 h 524"/>
                                <a:gd name="T110" fmla="*/ 341 w 341"/>
                                <a:gd name="T111" fmla="*/ 524 h 52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</a:cxnLst>
                              <a:rect l="T108" t="T109" r="T110" b="T111"/>
                              <a:pathLst>
                                <a:path w="341" h="524">
                                  <a:moveTo>
                                    <a:pt x="0" y="0"/>
                                  </a:moveTo>
                                  <a:lnTo>
                                    <a:pt x="0" y="524"/>
                                  </a:lnTo>
                                  <a:lnTo>
                                    <a:pt x="115" y="524"/>
                                  </a:lnTo>
                                  <a:lnTo>
                                    <a:pt x="115" y="358"/>
                                  </a:lnTo>
                                  <a:lnTo>
                                    <a:pt x="116" y="344"/>
                                  </a:lnTo>
                                  <a:lnTo>
                                    <a:pt x="118" y="330"/>
                                  </a:lnTo>
                                  <a:lnTo>
                                    <a:pt x="122" y="317"/>
                                  </a:lnTo>
                                  <a:lnTo>
                                    <a:pt x="129" y="305"/>
                                  </a:lnTo>
                                  <a:lnTo>
                                    <a:pt x="132" y="300"/>
                                  </a:lnTo>
                                  <a:lnTo>
                                    <a:pt x="136" y="295"/>
                                  </a:lnTo>
                                  <a:lnTo>
                                    <a:pt x="141" y="291"/>
                                  </a:lnTo>
                                  <a:lnTo>
                                    <a:pt x="147" y="288"/>
                                  </a:lnTo>
                                  <a:lnTo>
                                    <a:pt x="153" y="285"/>
                                  </a:lnTo>
                                  <a:lnTo>
                                    <a:pt x="160" y="282"/>
                                  </a:lnTo>
                                  <a:lnTo>
                                    <a:pt x="167" y="281"/>
                                  </a:lnTo>
                                  <a:lnTo>
                                    <a:pt x="175" y="281"/>
                                  </a:lnTo>
                                  <a:lnTo>
                                    <a:pt x="183" y="281"/>
                                  </a:lnTo>
                                  <a:lnTo>
                                    <a:pt x="190" y="282"/>
                                  </a:lnTo>
                                  <a:lnTo>
                                    <a:pt x="197" y="285"/>
                                  </a:lnTo>
                                  <a:lnTo>
                                    <a:pt x="203" y="288"/>
                                  </a:lnTo>
                                  <a:lnTo>
                                    <a:pt x="207" y="291"/>
                                  </a:lnTo>
                                  <a:lnTo>
                                    <a:pt x="211" y="295"/>
                                  </a:lnTo>
                                  <a:lnTo>
                                    <a:pt x="216" y="300"/>
                                  </a:lnTo>
                                  <a:lnTo>
                                    <a:pt x="218" y="305"/>
                                  </a:lnTo>
                                  <a:lnTo>
                                    <a:pt x="223" y="317"/>
                                  </a:lnTo>
                                  <a:lnTo>
                                    <a:pt x="225" y="330"/>
                                  </a:lnTo>
                                  <a:lnTo>
                                    <a:pt x="227" y="344"/>
                                  </a:lnTo>
                                  <a:lnTo>
                                    <a:pt x="227" y="358"/>
                                  </a:lnTo>
                                  <a:lnTo>
                                    <a:pt x="227" y="524"/>
                                  </a:lnTo>
                                  <a:lnTo>
                                    <a:pt x="341" y="524"/>
                                  </a:lnTo>
                                  <a:lnTo>
                                    <a:pt x="341" y="326"/>
                                  </a:lnTo>
                                  <a:lnTo>
                                    <a:pt x="340" y="306"/>
                                  </a:lnTo>
                                  <a:lnTo>
                                    <a:pt x="339" y="286"/>
                                  </a:lnTo>
                                  <a:lnTo>
                                    <a:pt x="334" y="269"/>
                                  </a:lnTo>
                                  <a:lnTo>
                                    <a:pt x="327" y="254"/>
                                  </a:lnTo>
                                  <a:lnTo>
                                    <a:pt x="320" y="239"/>
                                  </a:lnTo>
                                  <a:lnTo>
                                    <a:pt x="311" y="226"/>
                                  </a:lnTo>
                                  <a:lnTo>
                                    <a:pt x="301" y="215"/>
                                  </a:lnTo>
                                  <a:lnTo>
                                    <a:pt x="288" y="206"/>
                                  </a:lnTo>
                                  <a:lnTo>
                                    <a:pt x="273" y="199"/>
                                  </a:lnTo>
                                  <a:lnTo>
                                    <a:pt x="258" y="194"/>
                                  </a:lnTo>
                                  <a:lnTo>
                                    <a:pt x="239" y="191"/>
                                  </a:lnTo>
                                  <a:lnTo>
                                    <a:pt x="220" y="189"/>
                                  </a:lnTo>
                                  <a:lnTo>
                                    <a:pt x="204" y="189"/>
                                  </a:lnTo>
                                  <a:lnTo>
                                    <a:pt x="189" y="192"/>
                                  </a:lnTo>
                                  <a:lnTo>
                                    <a:pt x="175" y="196"/>
                                  </a:lnTo>
                                  <a:lnTo>
                                    <a:pt x="161" y="202"/>
                                  </a:lnTo>
                                  <a:lnTo>
                                    <a:pt x="150" y="209"/>
                                  </a:lnTo>
                                  <a:lnTo>
                                    <a:pt x="137" y="217"/>
                                  </a:lnTo>
                                  <a:lnTo>
                                    <a:pt x="126" y="229"/>
                                  </a:lnTo>
                                  <a:lnTo>
                                    <a:pt x="116" y="241"/>
                                  </a:lnTo>
                                  <a:lnTo>
                                    <a:pt x="115" y="241"/>
                                  </a:lnTo>
                                  <a:lnTo>
                                    <a:pt x="115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" name="Freeform 175"/>
                          <wps:cNvSpPr>
                            <a:spLocks/>
                          </wps:cNvSpPr>
                          <wps:spPr bwMode="auto">
                            <a:xfrm>
                              <a:off x="1063" y="513"/>
                              <a:ext cx="114" cy="112"/>
                            </a:xfrm>
                            <a:custGeom>
                              <a:avLst/>
                              <a:gdLst>
                                <a:gd name="T0" fmla="*/ 0 w 342"/>
                                <a:gd name="T1" fmla="*/ 0 h 336"/>
                                <a:gd name="T2" fmla="*/ 0 w 342"/>
                                <a:gd name="T3" fmla="*/ 196 h 336"/>
                                <a:gd name="T4" fmla="*/ 0 w 342"/>
                                <a:gd name="T5" fmla="*/ 215 h 336"/>
                                <a:gd name="T6" fmla="*/ 2 w 342"/>
                                <a:gd name="T7" fmla="*/ 234 h 336"/>
                                <a:gd name="T8" fmla="*/ 7 w 342"/>
                                <a:gd name="T9" fmla="*/ 249 h 336"/>
                                <a:gd name="T10" fmla="*/ 12 w 342"/>
                                <a:gd name="T11" fmla="*/ 263 h 336"/>
                                <a:gd name="T12" fmla="*/ 19 w 342"/>
                                <a:gd name="T13" fmla="*/ 276 h 336"/>
                                <a:gd name="T14" fmla="*/ 28 w 342"/>
                                <a:gd name="T15" fmla="*/ 287 h 336"/>
                                <a:gd name="T16" fmla="*/ 37 w 342"/>
                                <a:gd name="T17" fmla="*/ 298 h 336"/>
                                <a:gd name="T18" fmla="*/ 49 w 342"/>
                                <a:gd name="T19" fmla="*/ 307 h 336"/>
                                <a:gd name="T20" fmla="*/ 61 w 342"/>
                                <a:gd name="T21" fmla="*/ 314 h 336"/>
                                <a:gd name="T22" fmla="*/ 74 w 342"/>
                                <a:gd name="T23" fmla="*/ 321 h 336"/>
                                <a:gd name="T24" fmla="*/ 88 w 342"/>
                                <a:gd name="T25" fmla="*/ 325 h 336"/>
                                <a:gd name="T26" fmla="*/ 103 w 342"/>
                                <a:gd name="T27" fmla="*/ 329 h 336"/>
                                <a:gd name="T28" fmla="*/ 119 w 342"/>
                                <a:gd name="T29" fmla="*/ 332 h 336"/>
                                <a:gd name="T30" fmla="*/ 135 w 342"/>
                                <a:gd name="T31" fmla="*/ 335 h 336"/>
                                <a:gd name="T32" fmla="*/ 154 w 342"/>
                                <a:gd name="T33" fmla="*/ 336 h 336"/>
                                <a:gd name="T34" fmla="*/ 172 w 342"/>
                                <a:gd name="T35" fmla="*/ 336 h 336"/>
                                <a:gd name="T36" fmla="*/ 189 w 342"/>
                                <a:gd name="T37" fmla="*/ 336 h 336"/>
                                <a:gd name="T38" fmla="*/ 207 w 342"/>
                                <a:gd name="T39" fmla="*/ 335 h 336"/>
                                <a:gd name="T40" fmla="*/ 224 w 342"/>
                                <a:gd name="T41" fmla="*/ 332 h 336"/>
                                <a:gd name="T42" fmla="*/ 239 w 342"/>
                                <a:gd name="T43" fmla="*/ 329 h 336"/>
                                <a:gd name="T44" fmla="*/ 254 w 342"/>
                                <a:gd name="T45" fmla="*/ 325 h 336"/>
                                <a:gd name="T46" fmla="*/ 268 w 342"/>
                                <a:gd name="T47" fmla="*/ 321 h 336"/>
                                <a:gd name="T48" fmla="*/ 281 w 342"/>
                                <a:gd name="T49" fmla="*/ 314 h 336"/>
                                <a:gd name="T50" fmla="*/ 293 w 342"/>
                                <a:gd name="T51" fmla="*/ 307 h 336"/>
                                <a:gd name="T52" fmla="*/ 305 w 342"/>
                                <a:gd name="T53" fmla="*/ 298 h 336"/>
                                <a:gd name="T54" fmla="*/ 314 w 342"/>
                                <a:gd name="T55" fmla="*/ 287 h 336"/>
                                <a:gd name="T56" fmla="*/ 323 w 342"/>
                                <a:gd name="T57" fmla="*/ 276 h 336"/>
                                <a:gd name="T58" fmla="*/ 330 w 342"/>
                                <a:gd name="T59" fmla="*/ 263 h 336"/>
                                <a:gd name="T60" fmla="*/ 335 w 342"/>
                                <a:gd name="T61" fmla="*/ 249 h 336"/>
                                <a:gd name="T62" fmla="*/ 340 w 342"/>
                                <a:gd name="T63" fmla="*/ 234 h 336"/>
                                <a:gd name="T64" fmla="*/ 342 w 342"/>
                                <a:gd name="T65" fmla="*/ 215 h 336"/>
                                <a:gd name="T66" fmla="*/ 342 w 342"/>
                                <a:gd name="T67" fmla="*/ 196 h 336"/>
                                <a:gd name="T68" fmla="*/ 342 w 342"/>
                                <a:gd name="T69" fmla="*/ 0 h 336"/>
                                <a:gd name="T70" fmla="*/ 229 w 342"/>
                                <a:gd name="T71" fmla="*/ 0 h 336"/>
                                <a:gd name="T72" fmla="*/ 229 w 342"/>
                                <a:gd name="T73" fmla="*/ 174 h 336"/>
                                <a:gd name="T74" fmla="*/ 228 w 342"/>
                                <a:gd name="T75" fmla="*/ 194 h 336"/>
                                <a:gd name="T76" fmla="*/ 224 w 342"/>
                                <a:gd name="T77" fmla="*/ 211 h 336"/>
                                <a:gd name="T78" fmla="*/ 221 w 342"/>
                                <a:gd name="T79" fmla="*/ 218 h 336"/>
                                <a:gd name="T80" fmla="*/ 218 w 342"/>
                                <a:gd name="T81" fmla="*/ 225 h 336"/>
                                <a:gd name="T82" fmla="*/ 212 w 342"/>
                                <a:gd name="T83" fmla="*/ 231 h 336"/>
                                <a:gd name="T84" fmla="*/ 207 w 342"/>
                                <a:gd name="T85" fmla="*/ 235 h 336"/>
                                <a:gd name="T86" fmla="*/ 200 w 342"/>
                                <a:gd name="T87" fmla="*/ 239 h 336"/>
                                <a:gd name="T88" fmla="*/ 191 w 342"/>
                                <a:gd name="T89" fmla="*/ 242 h 336"/>
                                <a:gd name="T90" fmla="*/ 182 w 342"/>
                                <a:gd name="T91" fmla="*/ 243 h 336"/>
                                <a:gd name="T92" fmla="*/ 172 w 342"/>
                                <a:gd name="T93" fmla="*/ 245 h 336"/>
                                <a:gd name="T94" fmla="*/ 161 w 342"/>
                                <a:gd name="T95" fmla="*/ 243 h 336"/>
                                <a:gd name="T96" fmla="*/ 151 w 342"/>
                                <a:gd name="T97" fmla="*/ 242 h 336"/>
                                <a:gd name="T98" fmla="*/ 142 w 342"/>
                                <a:gd name="T99" fmla="*/ 239 h 336"/>
                                <a:gd name="T100" fmla="*/ 135 w 342"/>
                                <a:gd name="T101" fmla="*/ 235 h 336"/>
                                <a:gd name="T102" fmla="*/ 130 w 342"/>
                                <a:gd name="T103" fmla="*/ 231 h 336"/>
                                <a:gd name="T104" fmla="*/ 124 w 342"/>
                                <a:gd name="T105" fmla="*/ 225 h 336"/>
                                <a:gd name="T106" fmla="*/ 121 w 342"/>
                                <a:gd name="T107" fmla="*/ 218 h 336"/>
                                <a:gd name="T108" fmla="*/ 119 w 342"/>
                                <a:gd name="T109" fmla="*/ 211 h 336"/>
                                <a:gd name="T110" fmla="*/ 116 w 342"/>
                                <a:gd name="T111" fmla="*/ 203 h 336"/>
                                <a:gd name="T112" fmla="*/ 114 w 342"/>
                                <a:gd name="T113" fmla="*/ 194 h 336"/>
                                <a:gd name="T114" fmla="*/ 114 w 342"/>
                                <a:gd name="T115" fmla="*/ 184 h 336"/>
                                <a:gd name="T116" fmla="*/ 114 w 342"/>
                                <a:gd name="T117" fmla="*/ 174 h 336"/>
                                <a:gd name="T118" fmla="*/ 114 w 342"/>
                                <a:gd name="T119" fmla="*/ 0 h 336"/>
                                <a:gd name="T120" fmla="*/ 0 w 342"/>
                                <a:gd name="T121" fmla="*/ 0 h 336"/>
                                <a:gd name="T122" fmla="*/ 0 w 342"/>
                                <a:gd name="T123" fmla="*/ 0 h 336"/>
                                <a:gd name="T124" fmla="*/ 342 w 342"/>
                                <a:gd name="T125" fmla="*/ 336 h 33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</a:cxnLst>
                              <a:rect l="T122" t="T123" r="T124" b="T125"/>
                              <a:pathLst>
                                <a:path w="342" h="336">
                                  <a:moveTo>
                                    <a:pt x="0" y="0"/>
                                  </a:moveTo>
                                  <a:lnTo>
                                    <a:pt x="0" y="196"/>
                                  </a:lnTo>
                                  <a:lnTo>
                                    <a:pt x="0" y="215"/>
                                  </a:lnTo>
                                  <a:lnTo>
                                    <a:pt x="2" y="234"/>
                                  </a:lnTo>
                                  <a:lnTo>
                                    <a:pt x="7" y="249"/>
                                  </a:lnTo>
                                  <a:lnTo>
                                    <a:pt x="12" y="263"/>
                                  </a:lnTo>
                                  <a:lnTo>
                                    <a:pt x="19" y="276"/>
                                  </a:lnTo>
                                  <a:lnTo>
                                    <a:pt x="28" y="287"/>
                                  </a:lnTo>
                                  <a:lnTo>
                                    <a:pt x="37" y="298"/>
                                  </a:lnTo>
                                  <a:lnTo>
                                    <a:pt x="49" y="307"/>
                                  </a:lnTo>
                                  <a:lnTo>
                                    <a:pt x="61" y="314"/>
                                  </a:lnTo>
                                  <a:lnTo>
                                    <a:pt x="74" y="321"/>
                                  </a:lnTo>
                                  <a:lnTo>
                                    <a:pt x="88" y="325"/>
                                  </a:lnTo>
                                  <a:lnTo>
                                    <a:pt x="103" y="329"/>
                                  </a:lnTo>
                                  <a:lnTo>
                                    <a:pt x="119" y="332"/>
                                  </a:lnTo>
                                  <a:lnTo>
                                    <a:pt x="135" y="335"/>
                                  </a:lnTo>
                                  <a:lnTo>
                                    <a:pt x="154" y="336"/>
                                  </a:lnTo>
                                  <a:lnTo>
                                    <a:pt x="172" y="336"/>
                                  </a:lnTo>
                                  <a:lnTo>
                                    <a:pt x="189" y="336"/>
                                  </a:lnTo>
                                  <a:lnTo>
                                    <a:pt x="207" y="335"/>
                                  </a:lnTo>
                                  <a:lnTo>
                                    <a:pt x="224" y="332"/>
                                  </a:lnTo>
                                  <a:lnTo>
                                    <a:pt x="239" y="329"/>
                                  </a:lnTo>
                                  <a:lnTo>
                                    <a:pt x="254" y="325"/>
                                  </a:lnTo>
                                  <a:lnTo>
                                    <a:pt x="268" y="321"/>
                                  </a:lnTo>
                                  <a:lnTo>
                                    <a:pt x="281" y="314"/>
                                  </a:lnTo>
                                  <a:lnTo>
                                    <a:pt x="293" y="307"/>
                                  </a:lnTo>
                                  <a:lnTo>
                                    <a:pt x="305" y="298"/>
                                  </a:lnTo>
                                  <a:lnTo>
                                    <a:pt x="314" y="287"/>
                                  </a:lnTo>
                                  <a:lnTo>
                                    <a:pt x="323" y="276"/>
                                  </a:lnTo>
                                  <a:lnTo>
                                    <a:pt x="330" y="263"/>
                                  </a:lnTo>
                                  <a:lnTo>
                                    <a:pt x="335" y="249"/>
                                  </a:lnTo>
                                  <a:lnTo>
                                    <a:pt x="340" y="234"/>
                                  </a:lnTo>
                                  <a:lnTo>
                                    <a:pt x="342" y="215"/>
                                  </a:lnTo>
                                  <a:lnTo>
                                    <a:pt x="342" y="196"/>
                                  </a:lnTo>
                                  <a:lnTo>
                                    <a:pt x="342" y="0"/>
                                  </a:lnTo>
                                  <a:lnTo>
                                    <a:pt x="229" y="0"/>
                                  </a:lnTo>
                                  <a:lnTo>
                                    <a:pt x="229" y="174"/>
                                  </a:lnTo>
                                  <a:lnTo>
                                    <a:pt x="228" y="194"/>
                                  </a:lnTo>
                                  <a:lnTo>
                                    <a:pt x="224" y="211"/>
                                  </a:lnTo>
                                  <a:lnTo>
                                    <a:pt x="221" y="218"/>
                                  </a:lnTo>
                                  <a:lnTo>
                                    <a:pt x="218" y="225"/>
                                  </a:lnTo>
                                  <a:lnTo>
                                    <a:pt x="212" y="231"/>
                                  </a:lnTo>
                                  <a:lnTo>
                                    <a:pt x="207" y="235"/>
                                  </a:lnTo>
                                  <a:lnTo>
                                    <a:pt x="200" y="239"/>
                                  </a:lnTo>
                                  <a:lnTo>
                                    <a:pt x="191" y="242"/>
                                  </a:lnTo>
                                  <a:lnTo>
                                    <a:pt x="182" y="243"/>
                                  </a:lnTo>
                                  <a:lnTo>
                                    <a:pt x="172" y="245"/>
                                  </a:lnTo>
                                  <a:lnTo>
                                    <a:pt x="161" y="243"/>
                                  </a:lnTo>
                                  <a:lnTo>
                                    <a:pt x="151" y="242"/>
                                  </a:lnTo>
                                  <a:lnTo>
                                    <a:pt x="142" y="239"/>
                                  </a:lnTo>
                                  <a:lnTo>
                                    <a:pt x="135" y="235"/>
                                  </a:lnTo>
                                  <a:lnTo>
                                    <a:pt x="130" y="231"/>
                                  </a:lnTo>
                                  <a:lnTo>
                                    <a:pt x="124" y="225"/>
                                  </a:lnTo>
                                  <a:lnTo>
                                    <a:pt x="121" y="218"/>
                                  </a:lnTo>
                                  <a:lnTo>
                                    <a:pt x="119" y="211"/>
                                  </a:lnTo>
                                  <a:lnTo>
                                    <a:pt x="116" y="203"/>
                                  </a:lnTo>
                                  <a:lnTo>
                                    <a:pt x="114" y="194"/>
                                  </a:lnTo>
                                  <a:lnTo>
                                    <a:pt x="114" y="184"/>
                                  </a:lnTo>
                                  <a:lnTo>
                                    <a:pt x="114" y="174"/>
                                  </a:lnTo>
                                  <a:lnTo>
                                    <a:pt x="114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Rectangle 176"/>
                          <wps:cNvSpPr>
                            <a:spLocks noChangeArrowheads="1"/>
                          </wps:cNvSpPr>
                          <wps:spPr bwMode="auto">
                            <a:xfrm>
                              <a:off x="1202" y="447"/>
                              <a:ext cx="38" cy="174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177"/>
                          <wps:cNvSpPr>
                            <a:spLocks noEditPoints="1"/>
                          </wps:cNvSpPr>
                          <wps:spPr bwMode="auto">
                            <a:xfrm>
                              <a:off x="1264" y="447"/>
                              <a:ext cx="125" cy="178"/>
                            </a:xfrm>
                            <a:custGeom>
                              <a:avLst/>
                              <a:gdLst>
                                <a:gd name="T0" fmla="*/ 114 w 376"/>
                                <a:gd name="T1" fmla="*/ 524 h 535"/>
                                <a:gd name="T2" fmla="*/ 116 w 376"/>
                                <a:gd name="T3" fmla="*/ 489 h 535"/>
                                <a:gd name="T4" fmla="*/ 127 w 376"/>
                                <a:gd name="T5" fmla="*/ 503 h 535"/>
                                <a:gd name="T6" fmla="*/ 142 w 376"/>
                                <a:gd name="T7" fmla="*/ 514 h 535"/>
                                <a:gd name="T8" fmla="*/ 158 w 376"/>
                                <a:gd name="T9" fmla="*/ 524 h 535"/>
                                <a:gd name="T10" fmla="*/ 176 w 376"/>
                                <a:gd name="T11" fmla="*/ 530 h 535"/>
                                <a:gd name="T12" fmla="*/ 214 w 376"/>
                                <a:gd name="T13" fmla="*/ 535 h 535"/>
                                <a:gd name="T14" fmla="*/ 247 w 376"/>
                                <a:gd name="T15" fmla="*/ 531 h 535"/>
                                <a:gd name="T16" fmla="*/ 280 w 376"/>
                                <a:gd name="T17" fmla="*/ 521 h 535"/>
                                <a:gd name="T18" fmla="*/ 308 w 376"/>
                                <a:gd name="T19" fmla="*/ 504 h 535"/>
                                <a:gd name="T20" fmla="*/ 331 w 376"/>
                                <a:gd name="T21" fmla="*/ 483 h 535"/>
                                <a:gd name="T22" fmla="*/ 351 w 376"/>
                                <a:gd name="T23" fmla="*/ 458 h 535"/>
                                <a:gd name="T24" fmla="*/ 365 w 376"/>
                                <a:gd name="T25" fmla="*/ 428 h 535"/>
                                <a:gd name="T26" fmla="*/ 373 w 376"/>
                                <a:gd name="T27" fmla="*/ 396 h 535"/>
                                <a:gd name="T28" fmla="*/ 376 w 376"/>
                                <a:gd name="T29" fmla="*/ 362 h 535"/>
                                <a:gd name="T30" fmla="*/ 373 w 376"/>
                                <a:gd name="T31" fmla="*/ 327 h 535"/>
                                <a:gd name="T32" fmla="*/ 365 w 376"/>
                                <a:gd name="T33" fmla="*/ 295 h 535"/>
                                <a:gd name="T34" fmla="*/ 351 w 376"/>
                                <a:gd name="T35" fmla="*/ 267 h 535"/>
                                <a:gd name="T36" fmla="*/ 331 w 376"/>
                                <a:gd name="T37" fmla="*/ 240 h 535"/>
                                <a:gd name="T38" fmla="*/ 308 w 376"/>
                                <a:gd name="T39" fmla="*/ 219 h 535"/>
                                <a:gd name="T40" fmla="*/ 281 w 376"/>
                                <a:gd name="T41" fmla="*/ 203 h 535"/>
                                <a:gd name="T42" fmla="*/ 249 w 376"/>
                                <a:gd name="T43" fmla="*/ 192 h 535"/>
                                <a:gd name="T44" fmla="*/ 215 w 376"/>
                                <a:gd name="T45" fmla="*/ 189 h 535"/>
                                <a:gd name="T46" fmla="*/ 177 w 376"/>
                                <a:gd name="T47" fmla="*/ 194 h 535"/>
                                <a:gd name="T48" fmla="*/ 142 w 376"/>
                                <a:gd name="T49" fmla="*/ 208 h 535"/>
                                <a:gd name="T50" fmla="*/ 128 w 376"/>
                                <a:gd name="T51" fmla="*/ 219 h 535"/>
                                <a:gd name="T52" fmla="*/ 114 w 376"/>
                                <a:gd name="T53" fmla="*/ 231 h 535"/>
                                <a:gd name="T54" fmla="*/ 0 w 376"/>
                                <a:gd name="T55" fmla="*/ 0 h 535"/>
                                <a:gd name="T56" fmla="*/ 184 w 376"/>
                                <a:gd name="T57" fmla="*/ 289 h 535"/>
                                <a:gd name="T58" fmla="*/ 205 w 376"/>
                                <a:gd name="T59" fmla="*/ 292 h 535"/>
                                <a:gd name="T60" fmla="*/ 224 w 376"/>
                                <a:gd name="T61" fmla="*/ 299 h 535"/>
                                <a:gd name="T62" fmla="*/ 239 w 376"/>
                                <a:gd name="T63" fmla="*/ 310 h 535"/>
                                <a:gd name="T64" fmla="*/ 249 w 376"/>
                                <a:gd name="T65" fmla="*/ 326 h 535"/>
                                <a:gd name="T66" fmla="*/ 256 w 376"/>
                                <a:gd name="T67" fmla="*/ 343 h 535"/>
                                <a:gd name="T68" fmla="*/ 259 w 376"/>
                                <a:gd name="T69" fmla="*/ 362 h 535"/>
                                <a:gd name="T70" fmla="*/ 256 w 376"/>
                                <a:gd name="T71" fmla="*/ 382 h 535"/>
                                <a:gd name="T72" fmla="*/ 249 w 376"/>
                                <a:gd name="T73" fmla="*/ 399 h 535"/>
                                <a:gd name="T74" fmla="*/ 239 w 376"/>
                                <a:gd name="T75" fmla="*/ 414 h 535"/>
                                <a:gd name="T76" fmla="*/ 224 w 376"/>
                                <a:gd name="T77" fmla="*/ 425 h 535"/>
                                <a:gd name="T78" fmla="*/ 205 w 376"/>
                                <a:gd name="T79" fmla="*/ 433 h 535"/>
                                <a:gd name="T80" fmla="*/ 184 w 376"/>
                                <a:gd name="T81" fmla="*/ 435 h 535"/>
                                <a:gd name="T82" fmla="*/ 162 w 376"/>
                                <a:gd name="T83" fmla="*/ 433 h 535"/>
                                <a:gd name="T84" fmla="*/ 144 w 376"/>
                                <a:gd name="T85" fmla="*/ 425 h 535"/>
                                <a:gd name="T86" fmla="*/ 130 w 376"/>
                                <a:gd name="T87" fmla="*/ 414 h 535"/>
                                <a:gd name="T88" fmla="*/ 119 w 376"/>
                                <a:gd name="T89" fmla="*/ 399 h 535"/>
                                <a:gd name="T90" fmla="*/ 113 w 376"/>
                                <a:gd name="T91" fmla="*/ 382 h 535"/>
                                <a:gd name="T92" fmla="*/ 110 w 376"/>
                                <a:gd name="T93" fmla="*/ 362 h 535"/>
                                <a:gd name="T94" fmla="*/ 113 w 376"/>
                                <a:gd name="T95" fmla="*/ 343 h 535"/>
                                <a:gd name="T96" fmla="*/ 119 w 376"/>
                                <a:gd name="T97" fmla="*/ 326 h 535"/>
                                <a:gd name="T98" fmla="*/ 130 w 376"/>
                                <a:gd name="T99" fmla="*/ 310 h 535"/>
                                <a:gd name="T100" fmla="*/ 144 w 376"/>
                                <a:gd name="T101" fmla="*/ 299 h 535"/>
                                <a:gd name="T102" fmla="*/ 162 w 376"/>
                                <a:gd name="T103" fmla="*/ 292 h 535"/>
                                <a:gd name="T104" fmla="*/ 184 w 376"/>
                                <a:gd name="T105" fmla="*/ 289 h 535"/>
                                <a:gd name="T106" fmla="*/ 0 w 376"/>
                                <a:gd name="T107" fmla="*/ 0 h 535"/>
                                <a:gd name="T108" fmla="*/ 376 w 376"/>
                                <a:gd name="T109" fmla="*/ 535 h 5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</a:cxnLst>
                              <a:rect l="T106" t="T107" r="T108" b="T109"/>
                              <a:pathLst>
                                <a:path w="376" h="535">
                                  <a:moveTo>
                                    <a:pt x="0" y="524"/>
                                  </a:moveTo>
                                  <a:lnTo>
                                    <a:pt x="114" y="524"/>
                                  </a:lnTo>
                                  <a:lnTo>
                                    <a:pt x="114" y="489"/>
                                  </a:lnTo>
                                  <a:lnTo>
                                    <a:pt x="116" y="489"/>
                                  </a:lnTo>
                                  <a:lnTo>
                                    <a:pt x="121" y="496"/>
                                  </a:lnTo>
                                  <a:lnTo>
                                    <a:pt x="127" y="503"/>
                                  </a:lnTo>
                                  <a:lnTo>
                                    <a:pt x="134" y="508"/>
                                  </a:lnTo>
                                  <a:lnTo>
                                    <a:pt x="142" y="514"/>
                                  </a:lnTo>
                                  <a:lnTo>
                                    <a:pt x="149" y="520"/>
                                  </a:lnTo>
                                  <a:lnTo>
                                    <a:pt x="158" y="524"/>
                                  </a:lnTo>
                                  <a:lnTo>
                                    <a:pt x="166" y="527"/>
                                  </a:lnTo>
                                  <a:lnTo>
                                    <a:pt x="176" y="530"/>
                                  </a:lnTo>
                                  <a:lnTo>
                                    <a:pt x="194" y="534"/>
                                  </a:lnTo>
                                  <a:lnTo>
                                    <a:pt x="214" y="535"/>
                                  </a:lnTo>
                                  <a:lnTo>
                                    <a:pt x="231" y="534"/>
                                  </a:lnTo>
                                  <a:lnTo>
                                    <a:pt x="247" y="531"/>
                                  </a:lnTo>
                                  <a:lnTo>
                                    <a:pt x="264" y="527"/>
                                  </a:lnTo>
                                  <a:lnTo>
                                    <a:pt x="280" y="521"/>
                                  </a:lnTo>
                                  <a:lnTo>
                                    <a:pt x="294" y="514"/>
                                  </a:lnTo>
                                  <a:lnTo>
                                    <a:pt x="308" y="504"/>
                                  </a:lnTo>
                                  <a:lnTo>
                                    <a:pt x="320" y="494"/>
                                  </a:lnTo>
                                  <a:lnTo>
                                    <a:pt x="331" y="483"/>
                                  </a:lnTo>
                                  <a:lnTo>
                                    <a:pt x="341" y="470"/>
                                  </a:lnTo>
                                  <a:lnTo>
                                    <a:pt x="351" y="458"/>
                                  </a:lnTo>
                                  <a:lnTo>
                                    <a:pt x="358" y="444"/>
                                  </a:lnTo>
                                  <a:lnTo>
                                    <a:pt x="365" y="428"/>
                                  </a:lnTo>
                                  <a:lnTo>
                                    <a:pt x="369" y="413"/>
                                  </a:lnTo>
                                  <a:lnTo>
                                    <a:pt x="373" y="396"/>
                                  </a:lnTo>
                                  <a:lnTo>
                                    <a:pt x="376" y="379"/>
                                  </a:lnTo>
                                  <a:lnTo>
                                    <a:pt x="376" y="362"/>
                                  </a:lnTo>
                                  <a:lnTo>
                                    <a:pt x="376" y="344"/>
                                  </a:lnTo>
                                  <a:lnTo>
                                    <a:pt x="373" y="327"/>
                                  </a:lnTo>
                                  <a:lnTo>
                                    <a:pt x="369" y="312"/>
                                  </a:lnTo>
                                  <a:lnTo>
                                    <a:pt x="365" y="295"/>
                                  </a:lnTo>
                                  <a:lnTo>
                                    <a:pt x="358" y="281"/>
                                  </a:lnTo>
                                  <a:lnTo>
                                    <a:pt x="351" y="267"/>
                                  </a:lnTo>
                                  <a:lnTo>
                                    <a:pt x="341" y="253"/>
                                  </a:lnTo>
                                  <a:lnTo>
                                    <a:pt x="331" y="240"/>
                                  </a:lnTo>
                                  <a:lnTo>
                                    <a:pt x="320" y="229"/>
                                  </a:lnTo>
                                  <a:lnTo>
                                    <a:pt x="308" y="219"/>
                                  </a:lnTo>
                                  <a:lnTo>
                                    <a:pt x="295" y="210"/>
                                  </a:lnTo>
                                  <a:lnTo>
                                    <a:pt x="281" y="203"/>
                                  </a:lnTo>
                                  <a:lnTo>
                                    <a:pt x="266" y="196"/>
                                  </a:lnTo>
                                  <a:lnTo>
                                    <a:pt x="249" y="192"/>
                                  </a:lnTo>
                                  <a:lnTo>
                                    <a:pt x="232" y="189"/>
                                  </a:lnTo>
                                  <a:lnTo>
                                    <a:pt x="215" y="189"/>
                                  </a:lnTo>
                                  <a:lnTo>
                                    <a:pt x="196" y="191"/>
                                  </a:lnTo>
                                  <a:lnTo>
                                    <a:pt x="177" y="194"/>
                                  </a:lnTo>
                                  <a:lnTo>
                                    <a:pt x="159" y="199"/>
                                  </a:lnTo>
                                  <a:lnTo>
                                    <a:pt x="142" y="208"/>
                                  </a:lnTo>
                                  <a:lnTo>
                                    <a:pt x="135" y="213"/>
                                  </a:lnTo>
                                  <a:lnTo>
                                    <a:pt x="128" y="219"/>
                                  </a:lnTo>
                                  <a:lnTo>
                                    <a:pt x="121" y="224"/>
                                  </a:lnTo>
                                  <a:lnTo>
                                    <a:pt x="114" y="231"/>
                                  </a:lnTo>
                                  <a:lnTo>
                                    <a:pt x="1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24"/>
                                  </a:lnTo>
                                  <a:close/>
                                  <a:moveTo>
                                    <a:pt x="184" y="289"/>
                                  </a:moveTo>
                                  <a:lnTo>
                                    <a:pt x="196" y="289"/>
                                  </a:lnTo>
                                  <a:lnTo>
                                    <a:pt x="205" y="292"/>
                                  </a:lnTo>
                                  <a:lnTo>
                                    <a:pt x="215" y="295"/>
                                  </a:lnTo>
                                  <a:lnTo>
                                    <a:pt x="224" y="299"/>
                                  </a:lnTo>
                                  <a:lnTo>
                                    <a:pt x="232" y="305"/>
                                  </a:lnTo>
                                  <a:lnTo>
                                    <a:pt x="239" y="310"/>
                                  </a:lnTo>
                                  <a:lnTo>
                                    <a:pt x="245" y="317"/>
                                  </a:lnTo>
                                  <a:lnTo>
                                    <a:pt x="249" y="326"/>
                                  </a:lnTo>
                                  <a:lnTo>
                                    <a:pt x="253" y="334"/>
                                  </a:lnTo>
                                  <a:lnTo>
                                    <a:pt x="256" y="343"/>
                                  </a:lnTo>
                                  <a:lnTo>
                                    <a:pt x="257" y="352"/>
                                  </a:lnTo>
                                  <a:lnTo>
                                    <a:pt x="259" y="362"/>
                                  </a:lnTo>
                                  <a:lnTo>
                                    <a:pt x="257" y="372"/>
                                  </a:lnTo>
                                  <a:lnTo>
                                    <a:pt x="256" y="382"/>
                                  </a:lnTo>
                                  <a:lnTo>
                                    <a:pt x="253" y="390"/>
                                  </a:lnTo>
                                  <a:lnTo>
                                    <a:pt x="249" y="399"/>
                                  </a:lnTo>
                                  <a:lnTo>
                                    <a:pt x="245" y="407"/>
                                  </a:lnTo>
                                  <a:lnTo>
                                    <a:pt x="239" y="414"/>
                                  </a:lnTo>
                                  <a:lnTo>
                                    <a:pt x="232" y="420"/>
                                  </a:lnTo>
                                  <a:lnTo>
                                    <a:pt x="224" y="425"/>
                                  </a:lnTo>
                                  <a:lnTo>
                                    <a:pt x="215" y="430"/>
                                  </a:lnTo>
                                  <a:lnTo>
                                    <a:pt x="205" y="433"/>
                                  </a:lnTo>
                                  <a:lnTo>
                                    <a:pt x="196" y="434"/>
                                  </a:lnTo>
                                  <a:lnTo>
                                    <a:pt x="184" y="435"/>
                                  </a:lnTo>
                                  <a:lnTo>
                                    <a:pt x="173" y="434"/>
                                  </a:lnTo>
                                  <a:lnTo>
                                    <a:pt x="162" y="433"/>
                                  </a:lnTo>
                                  <a:lnTo>
                                    <a:pt x="154" y="430"/>
                                  </a:lnTo>
                                  <a:lnTo>
                                    <a:pt x="144" y="425"/>
                                  </a:lnTo>
                                  <a:lnTo>
                                    <a:pt x="137" y="420"/>
                                  </a:lnTo>
                                  <a:lnTo>
                                    <a:pt x="130" y="414"/>
                                  </a:lnTo>
                                  <a:lnTo>
                                    <a:pt x="124" y="407"/>
                                  </a:lnTo>
                                  <a:lnTo>
                                    <a:pt x="119" y="399"/>
                                  </a:lnTo>
                                  <a:lnTo>
                                    <a:pt x="116" y="390"/>
                                  </a:lnTo>
                                  <a:lnTo>
                                    <a:pt x="113" y="382"/>
                                  </a:lnTo>
                                  <a:lnTo>
                                    <a:pt x="112" y="372"/>
                                  </a:lnTo>
                                  <a:lnTo>
                                    <a:pt x="110" y="362"/>
                                  </a:lnTo>
                                  <a:lnTo>
                                    <a:pt x="112" y="352"/>
                                  </a:lnTo>
                                  <a:lnTo>
                                    <a:pt x="113" y="343"/>
                                  </a:lnTo>
                                  <a:lnTo>
                                    <a:pt x="116" y="334"/>
                                  </a:lnTo>
                                  <a:lnTo>
                                    <a:pt x="119" y="326"/>
                                  </a:lnTo>
                                  <a:lnTo>
                                    <a:pt x="124" y="317"/>
                                  </a:lnTo>
                                  <a:lnTo>
                                    <a:pt x="130" y="310"/>
                                  </a:lnTo>
                                  <a:lnTo>
                                    <a:pt x="137" y="305"/>
                                  </a:lnTo>
                                  <a:lnTo>
                                    <a:pt x="144" y="299"/>
                                  </a:lnTo>
                                  <a:lnTo>
                                    <a:pt x="154" y="295"/>
                                  </a:lnTo>
                                  <a:lnTo>
                                    <a:pt x="162" y="292"/>
                                  </a:lnTo>
                                  <a:lnTo>
                                    <a:pt x="173" y="289"/>
                                  </a:lnTo>
                                  <a:lnTo>
                                    <a:pt x="184" y="2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178"/>
                          <wps:cNvSpPr>
                            <a:spLocks noEditPoints="1"/>
                          </wps:cNvSpPr>
                          <wps:spPr bwMode="auto">
                            <a:xfrm>
                              <a:off x="1406" y="450"/>
                              <a:ext cx="43" cy="171"/>
                            </a:xfrm>
                            <a:custGeom>
                              <a:avLst/>
                              <a:gdLst>
                                <a:gd name="T0" fmla="*/ 121 w 128"/>
                                <a:gd name="T1" fmla="*/ 188 h 513"/>
                                <a:gd name="T2" fmla="*/ 7 w 128"/>
                                <a:gd name="T3" fmla="*/ 188 h 513"/>
                                <a:gd name="T4" fmla="*/ 7 w 128"/>
                                <a:gd name="T5" fmla="*/ 513 h 513"/>
                                <a:gd name="T6" fmla="*/ 121 w 128"/>
                                <a:gd name="T7" fmla="*/ 513 h 513"/>
                                <a:gd name="T8" fmla="*/ 121 w 128"/>
                                <a:gd name="T9" fmla="*/ 188 h 513"/>
                                <a:gd name="T10" fmla="*/ 64 w 128"/>
                                <a:gd name="T11" fmla="*/ 0 h 513"/>
                                <a:gd name="T12" fmla="*/ 56 w 128"/>
                                <a:gd name="T13" fmla="*/ 0 h 513"/>
                                <a:gd name="T14" fmla="*/ 47 w 128"/>
                                <a:gd name="T15" fmla="*/ 1 h 513"/>
                                <a:gd name="T16" fmla="*/ 39 w 128"/>
                                <a:gd name="T17" fmla="*/ 4 h 513"/>
                                <a:gd name="T18" fmla="*/ 32 w 128"/>
                                <a:gd name="T19" fmla="*/ 8 h 513"/>
                                <a:gd name="T20" fmla="*/ 25 w 128"/>
                                <a:gd name="T21" fmla="*/ 12 h 513"/>
                                <a:gd name="T22" fmla="*/ 18 w 128"/>
                                <a:gd name="T23" fmla="*/ 18 h 513"/>
                                <a:gd name="T24" fmla="*/ 12 w 128"/>
                                <a:gd name="T25" fmla="*/ 25 h 513"/>
                                <a:gd name="T26" fmla="*/ 8 w 128"/>
                                <a:gd name="T27" fmla="*/ 32 h 513"/>
                                <a:gd name="T28" fmla="*/ 4 w 128"/>
                                <a:gd name="T29" fmla="*/ 39 h 513"/>
                                <a:gd name="T30" fmla="*/ 1 w 128"/>
                                <a:gd name="T31" fmla="*/ 48 h 513"/>
                                <a:gd name="T32" fmla="*/ 0 w 128"/>
                                <a:gd name="T33" fmla="*/ 55 h 513"/>
                                <a:gd name="T34" fmla="*/ 0 w 128"/>
                                <a:gd name="T35" fmla="*/ 64 h 513"/>
                                <a:gd name="T36" fmla="*/ 0 w 128"/>
                                <a:gd name="T37" fmla="*/ 73 h 513"/>
                                <a:gd name="T38" fmla="*/ 1 w 128"/>
                                <a:gd name="T39" fmla="*/ 81 h 513"/>
                                <a:gd name="T40" fmla="*/ 4 w 128"/>
                                <a:gd name="T41" fmla="*/ 88 h 513"/>
                                <a:gd name="T42" fmla="*/ 8 w 128"/>
                                <a:gd name="T43" fmla="*/ 97 h 513"/>
                                <a:gd name="T44" fmla="*/ 12 w 128"/>
                                <a:gd name="T45" fmla="*/ 104 h 513"/>
                                <a:gd name="T46" fmla="*/ 18 w 128"/>
                                <a:gd name="T47" fmla="*/ 109 h 513"/>
                                <a:gd name="T48" fmla="*/ 25 w 128"/>
                                <a:gd name="T49" fmla="*/ 115 h 513"/>
                                <a:gd name="T50" fmla="*/ 32 w 128"/>
                                <a:gd name="T51" fmla="*/ 119 h 513"/>
                                <a:gd name="T52" fmla="*/ 39 w 128"/>
                                <a:gd name="T53" fmla="*/ 123 h 513"/>
                                <a:gd name="T54" fmla="*/ 47 w 128"/>
                                <a:gd name="T55" fmla="*/ 126 h 513"/>
                                <a:gd name="T56" fmla="*/ 56 w 128"/>
                                <a:gd name="T57" fmla="*/ 128 h 513"/>
                                <a:gd name="T58" fmla="*/ 64 w 128"/>
                                <a:gd name="T59" fmla="*/ 129 h 513"/>
                                <a:gd name="T60" fmla="*/ 72 w 128"/>
                                <a:gd name="T61" fmla="*/ 128 h 513"/>
                                <a:gd name="T62" fmla="*/ 81 w 128"/>
                                <a:gd name="T63" fmla="*/ 126 h 513"/>
                                <a:gd name="T64" fmla="*/ 89 w 128"/>
                                <a:gd name="T65" fmla="*/ 123 h 513"/>
                                <a:gd name="T66" fmla="*/ 96 w 128"/>
                                <a:gd name="T67" fmla="*/ 119 h 513"/>
                                <a:gd name="T68" fmla="*/ 103 w 128"/>
                                <a:gd name="T69" fmla="*/ 115 h 513"/>
                                <a:gd name="T70" fmla="*/ 109 w 128"/>
                                <a:gd name="T71" fmla="*/ 109 h 513"/>
                                <a:gd name="T72" fmla="*/ 114 w 128"/>
                                <a:gd name="T73" fmla="*/ 104 h 513"/>
                                <a:gd name="T74" fmla="*/ 118 w 128"/>
                                <a:gd name="T75" fmla="*/ 97 h 513"/>
                                <a:gd name="T76" fmla="*/ 123 w 128"/>
                                <a:gd name="T77" fmla="*/ 88 h 513"/>
                                <a:gd name="T78" fmla="*/ 125 w 128"/>
                                <a:gd name="T79" fmla="*/ 81 h 513"/>
                                <a:gd name="T80" fmla="*/ 127 w 128"/>
                                <a:gd name="T81" fmla="*/ 73 h 513"/>
                                <a:gd name="T82" fmla="*/ 128 w 128"/>
                                <a:gd name="T83" fmla="*/ 64 h 513"/>
                                <a:gd name="T84" fmla="*/ 127 w 128"/>
                                <a:gd name="T85" fmla="*/ 55 h 513"/>
                                <a:gd name="T86" fmla="*/ 125 w 128"/>
                                <a:gd name="T87" fmla="*/ 48 h 513"/>
                                <a:gd name="T88" fmla="*/ 123 w 128"/>
                                <a:gd name="T89" fmla="*/ 39 h 513"/>
                                <a:gd name="T90" fmla="*/ 118 w 128"/>
                                <a:gd name="T91" fmla="*/ 32 h 513"/>
                                <a:gd name="T92" fmla="*/ 114 w 128"/>
                                <a:gd name="T93" fmla="*/ 25 h 513"/>
                                <a:gd name="T94" fmla="*/ 109 w 128"/>
                                <a:gd name="T95" fmla="*/ 18 h 513"/>
                                <a:gd name="T96" fmla="*/ 103 w 128"/>
                                <a:gd name="T97" fmla="*/ 12 h 513"/>
                                <a:gd name="T98" fmla="*/ 96 w 128"/>
                                <a:gd name="T99" fmla="*/ 8 h 513"/>
                                <a:gd name="T100" fmla="*/ 89 w 128"/>
                                <a:gd name="T101" fmla="*/ 4 h 513"/>
                                <a:gd name="T102" fmla="*/ 81 w 128"/>
                                <a:gd name="T103" fmla="*/ 1 h 513"/>
                                <a:gd name="T104" fmla="*/ 72 w 128"/>
                                <a:gd name="T105" fmla="*/ 0 h 513"/>
                                <a:gd name="T106" fmla="*/ 64 w 128"/>
                                <a:gd name="T107" fmla="*/ 0 h 513"/>
                                <a:gd name="T108" fmla="*/ 0 w 128"/>
                                <a:gd name="T109" fmla="*/ 0 h 513"/>
                                <a:gd name="T110" fmla="*/ 128 w 128"/>
                                <a:gd name="T111" fmla="*/ 513 h 5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</a:cxnLst>
                              <a:rect l="T108" t="T109" r="T110" b="T111"/>
                              <a:pathLst>
                                <a:path w="128" h="513">
                                  <a:moveTo>
                                    <a:pt x="121" y="188"/>
                                  </a:moveTo>
                                  <a:lnTo>
                                    <a:pt x="7" y="188"/>
                                  </a:lnTo>
                                  <a:lnTo>
                                    <a:pt x="7" y="513"/>
                                  </a:lnTo>
                                  <a:lnTo>
                                    <a:pt x="121" y="513"/>
                                  </a:lnTo>
                                  <a:lnTo>
                                    <a:pt x="121" y="188"/>
                                  </a:lnTo>
                                  <a:close/>
                                  <a:moveTo>
                                    <a:pt x="64" y="0"/>
                                  </a:moveTo>
                                  <a:lnTo>
                                    <a:pt x="56" y="0"/>
                                  </a:lnTo>
                                  <a:lnTo>
                                    <a:pt x="47" y="1"/>
                                  </a:lnTo>
                                  <a:lnTo>
                                    <a:pt x="39" y="4"/>
                                  </a:lnTo>
                                  <a:lnTo>
                                    <a:pt x="32" y="8"/>
                                  </a:lnTo>
                                  <a:lnTo>
                                    <a:pt x="25" y="12"/>
                                  </a:lnTo>
                                  <a:lnTo>
                                    <a:pt x="18" y="18"/>
                                  </a:lnTo>
                                  <a:lnTo>
                                    <a:pt x="12" y="25"/>
                                  </a:lnTo>
                                  <a:lnTo>
                                    <a:pt x="8" y="32"/>
                                  </a:lnTo>
                                  <a:lnTo>
                                    <a:pt x="4" y="39"/>
                                  </a:lnTo>
                                  <a:lnTo>
                                    <a:pt x="1" y="48"/>
                                  </a:lnTo>
                                  <a:lnTo>
                                    <a:pt x="0" y="55"/>
                                  </a:lnTo>
                                  <a:lnTo>
                                    <a:pt x="0" y="64"/>
                                  </a:lnTo>
                                  <a:lnTo>
                                    <a:pt x="0" y="73"/>
                                  </a:lnTo>
                                  <a:lnTo>
                                    <a:pt x="1" y="81"/>
                                  </a:lnTo>
                                  <a:lnTo>
                                    <a:pt x="4" y="88"/>
                                  </a:lnTo>
                                  <a:lnTo>
                                    <a:pt x="8" y="97"/>
                                  </a:lnTo>
                                  <a:lnTo>
                                    <a:pt x="12" y="104"/>
                                  </a:lnTo>
                                  <a:lnTo>
                                    <a:pt x="18" y="109"/>
                                  </a:lnTo>
                                  <a:lnTo>
                                    <a:pt x="25" y="115"/>
                                  </a:lnTo>
                                  <a:lnTo>
                                    <a:pt x="32" y="119"/>
                                  </a:lnTo>
                                  <a:lnTo>
                                    <a:pt x="39" y="123"/>
                                  </a:lnTo>
                                  <a:lnTo>
                                    <a:pt x="47" y="126"/>
                                  </a:lnTo>
                                  <a:lnTo>
                                    <a:pt x="56" y="128"/>
                                  </a:lnTo>
                                  <a:lnTo>
                                    <a:pt x="64" y="129"/>
                                  </a:lnTo>
                                  <a:lnTo>
                                    <a:pt x="72" y="128"/>
                                  </a:lnTo>
                                  <a:lnTo>
                                    <a:pt x="81" y="126"/>
                                  </a:lnTo>
                                  <a:lnTo>
                                    <a:pt x="89" y="123"/>
                                  </a:lnTo>
                                  <a:lnTo>
                                    <a:pt x="96" y="119"/>
                                  </a:lnTo>
                                  <a:lnTo>
                                    <a:pt x="103" y="115"/>
                                  </a:lnTo>
                                  <a:lnTo>
                                    <a:pt x="109" y="109"/>
                                  </a:lnTo>
                                  <a:lnTo>
                                    <a:pt x="114" y="104"/>
                                  </a:lnTo>
                                  <a:lnTo>
                                    <a:pt x="118" y="97"/>
                                  </a:lnTo>
                                  <a:lnTo>
                                    <a:pt x="123" y="88"/>
                                  </a:lnTo>
                                  <a:lnTo>
                                    <a:pt x="125" y="81"/>
                                  </a:lnTo>
                                  <a:lnTo>
                                    <a:pt x="127" y="73"/>
                                  </a:lnTo>
                                  <a:lnTo>
                                    <a:pt x="128" y="64"/>
                                  </a:lnTo>
                                  <a:lnTo>
                                    <a:pt x="127" y="55"/>
                                  </a:lnTo>
                                  <a:lnTo>
                                    <a:pt x="125" y="48"/>
                                  </a:lnTo>
                                  <a:lnTo>
                                    <a:pt x="123" y="39"/>
                                  </a:lnTo>
                                  <a:lnTo>
                                    <a:pt x="118" y="32"/>
                                  </a:lnTo>
                                  <a:lnTo>
                                    <a:pt x="114" y="25"/>
                                  </a:lnTo>
                                  <a:lnTo>
                                    <a:pt x="109" y="18"/>
                                  </a:lnTo>
                                  <a:lnTo>
                                    <a:pt x="103" y="12"/>
                                  </a:lnTo>
                                  <a:lnTo>
                                    <a:pt x="96" y="8"/>
                                  </a:lnTo>
                                  <a:lnTo>
                                    <a:pt x="89" y="4"/>
                                  </a:lnTo>
                                  <a:lnTo>
                                    <a:pt x="81" y="1"/>
                                  </a:lnTo>
                                  <a:lnTo>
                                    <a:pt x="72" y="0"/>
                                  </a:lnTo>
                                  <a:lnTo>
                                    <a:pt x="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Rectangle 179"/>
                          <wps:cNvSpPr>
                            <a:spLocks noChangeArrowheads="1"/>
                          </wps:cNvSpPr>
                          <wps:spPr bwMode="auto">
                            <a:xfrm>
                              <a:off x="1472" y="447"/>
                              <a:ext cx="38" cy="174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180"/>
                          <wps:cNvSpPr>
                            <a:spLocks noEditPoints="1"/>
                          </wps:cNvSpPr>
                          <wps:spPr bwMode="auto">
                            <a:xfrm>
                              <a:off x="1529" y="447"/>
                              <a:ext cx="125" cy="178"/>
                            </a:xfrm>
                            <a:custGeom>
                              <a:avLst/>
                              <a:gdLst>
                                <a:gd name="T0" fmla="*/ 376 w 376"/>
                                <a:gd name="T1" fmla="*/ 524 h 535"/>
                                <a:gd name="T2" fmla="*/ 263 w 376"/>
                                <a:gd name="T3" fmla="*/ 0 h 535"/>
                                <a:gd name="T4" fmla="*/ 256 w 376"/>
                                <a:gd name="T5" fmla="*/ 224 h 535"/>
                                <a:gd name="T6" fmla="*/ 242 w 376"/>
                                <a:gd name="T7" fmla="*/ 213 h 535"/>
                                <a:gd name="T8" fmla="*/ 216 w 376"/>
                                <a:gd name="T9" fmla="*/ 199 h 535"/>
                                <a:gd name="T10" fmla="*/ 180 w 376"/>
                                <a:gd name="T11" fmla="*/ 191 h 535"/>
                                <a:gd name="T12" fmla="*/ 144 w 376"/>
                                <a:gd name="T13" fmla="*/ 189 h 535"/>
                                <a:gd name="T14" fmla="*/ 111 w 376"/>
                                <a:gd name="T15" fmla="*/ 196 h 535"/>
                                <a:gd name="T16" fmla="*/ 82 w 376"/>
                                <a:gd name="T17" fmla="*/ 210 h 535"/>
                                <a:gd name="T18" fmla="*/ 56 w 376"/>
                                <a:gd name="T19" fmla="*/ 229 h 535"/>
                                <a:gd name="T20" fmla="*/ 35 w 376"/>
                                <a:gd name="T21" fmla="*/ 253 h 535"/>
                                <a:gd name="T22" fmla="*/ 18 w 376"/>
                                <a:gd name="T23" fmla="*/ 281 h 535"/>
                                <a:gd name="T24" fmla="*/ 7 w 376"/>
                                <a:gd name="T25" fmla="*/ 312 h 535"/>
                                <a:gd name="T26" fmla="*/ 1 w 376"/>
                                <a:gd name="T27" fmla="*/ 344 h 535"/>
                                <a:gd name="T28" fmla="*/ 1 w 376"/>
                                <a:gd name="T29" fmla="*/ 375 h 535"/>
                                <a:gd name="T30" fmla="*/ 4 w 376"/>
                                <a:gd name="T31" fmla="*/ 403 h 535"/>
                                <a:gd name="T32" fmla="*/ 12 w 376"/>
                                <a:gd name="T33" fmla="*/ 428 h 535"/>
                                <a:gd name="T34" fmla="*/ 23 w 376"/>
                                <a:gd name="T35" fmla="*/ 452 h 535"/>
                                <a:gd name="T36" fmla="*/ 37 w 376"/>
                                <a:gd name="T37" fmla="*/ 473 h 535"/>
                                <a:gd name="T38" fmla="*/ 54 w 376"/>
                                <a:gd name="T39" fmla="*/ 493 h 535"/>
                                <a:gd name="T40" fmla="*/ 75 w 376"/>
                                <a:gd name="T41" fmla="*/ 508 h 535"/>
                                <a:gd name="T42" fmla="*/ 97 w 376"/>
                                <a:gd name="T43" fmla="*/ 521 h 535"/>
                                <a:gd name="T44" fmla="*/ 123 w 376"/>
                                <a:gd name="T45" fmla="*/ 530 h 535"/>
                                <a:gd name="T46" fmla="*/ 149 w 376"/>
                                <a:gd name="T47" fmla="*/ 534 h 535"/>
                                <a:gd name="T48" fmla="*/ 181 w 376"/>
                                <a:gd name="T49" fmla="*/ 534 h 535"/>
                                <a:gd name="T50" fmla="*/ 209 w 376"/>
                                <a:gd name="T51" fmla="*/ 527 h 535"/>
                                <a:gd name="T52" fmla="*/ 226 w 376"/>
                                <a:gd name="T53" fmla="*/ 520 h 535"/>
                                <a:gd name="T54" fmla="*/ 243 w 376"/>
                                <a:gd name="T55" fmla="*/ 508 h 535"/>
                                <a:gd name="T56" fmla="*/ 256 w 376"/>
                                <a:gd name="T57" fmla="*/ 496 h 535"/>
                                <a:gd name="T58" fmla="*/ 263 w 376"/>
                                <a:gd name="T59" fmla="*/ 489 h 535"/>
                                <a:gd name="T60" fmla="*/ 193 w 376"/>
                                <a:gd name="T61" fmla="*/ 289 h 535"/>
                                <a:gd name="T62" fmla="*/ 214 w 376"/>
                                <a:gd name="T63" fmla="*/ 292 h 535"/>
                                <a:gd name="T64" fmla="*/ 232 w 376"/>
                                <a:gd name="T65" fmla="*/ 299 h 535"/>
                                <a:gd name="T66" fmla="*/ 246 w 376"/>
                                <a:gd name="T67" fmla="*/ 310 h 535"/>
                                <a:gd name="T68" fmla="*/ 257 w 376"/>
                                <a:gd name="T69" fmla="*/ 326 h 535"/>
                                <a:gd name="T70" fmla="*/ 264 w 376"/>
                                <a:gd name="T71" fmla="*/ 343 h 535"/>
                                <a:gd name="T72" fmla="*/ 265 w 376"/>
                                <a:gd name="T73" fmla="*/ 362 h 535"/>
                                <a:gd name="T74" fmla="*/ 264 w 376"/>
                                <a:gd name="T75" fmla="*/ 382 h 535"/>
                                <a:gd name="T76" fmla="*/ 257 w 376"/>
                                <a:gd name="T77" fmla="*/ 399 h 535"/>
                                <a:gd name="T78" fmla="*/ 246 w 376"/>
                                <a:gd name="T79" fmla="*/ 414 h 535"/>
                                <a:gd name="T80" fmla="*/ 232 w 376"/>
                                <a:gd name="T81" fmla="*/ 425 h 535"/>
                                <a:gd name="T82" fmla="*/ 214 w 376"/>
                                <a:gd name="T83" fmla="*/ 433 h 535"/>
                                <a:gd name="T84" fmla="*/ 193 w 376"/>
                                <a:gd name="T85" fmla="*/ 435 h 535"/>
                                <a:gd name="T86" fmla="*/ 170 w 376"/>
                                <a:gd name="T87" fmla="*/ 433 h 535"/>
                                <a:gd name="T88" fmla="*/ 152 w 376"/>
                                <a:gd name="T89" fmla="*/ 425 h 535"/>
                                <a:gd name="T90" fmla="*/ 138 w 376"/>
                                <a:gd name="T91" fmla="*/ 414 h 535"/>
                                <a:gd name="T92" fmla="*/ 127 w 376"/>
                                <a:gd name="T93" fmla="*/ 399 h 535"/>
                                <a:gd name="T94" fmla="*/ 120 w 376"/>
                                <a:gd name="T95" fmla="*/ 382 h 535"/>
                                <a:gd name="T96" fmla="*/ 118 w 376"/>
                                <a:gd name="T97" fmla="*/ 362 h 535"/>
                                <a:gd name="T98" fmla="*/ 120 w 376"/>
                                <a:gd name="T99" fmla="*/ 343 h 535"/>
                                <a:gd name="T100" fmla="*/ 127 w 376"/>
                                <a:gd name="T101" fmla="*/ 326 h 535"/>
                                <a:gd name="T102" fmla="*/ 138 w 376"/>
                                <a:gd name="T103" fmla="*/ 310 h 535"/>
                                <a:gd name="T104" fmla="*/ 152 w 376"/>
                                <a:gd name="T105" fmla="*/ 299 h 535"/>
                                <a:gd name="T106" fmla="*/ 170 w 376"/>
                                <a:gd name="T107" fmla="*/ 292 h 535"/>
                                <a:gd name="T108" fmla="*/ 193 w 376"/>
                                <a:gd name="T109" fmla="*/ 289 h 535"/>
                                <a:gd name="T110" fmla="*/ 0 w 376"/>
                                <a:gd name="T111" fmla="*/ 0 h 535"/>
                                <a:gd name="T112" fmla="*/ 376 w 376"/>
                                <a:gd name="T113" fmla="*/ 535 h 5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</a:cxnLst>
                              <a:rect l="T110" t="T111" r="T112" b="T113"/>
                              <a:pathLst>
                                <a:path w="376" h="535">
                                  <a:moveTo>
                                    <a:pt x="263" y="524"/>
                                  </a:moveTo>
                                  <a:lnTo>
                                    <a:pt x="376" y="524"/>
                                  </a:lnTo>
                                  <a:lnTo>
                                    <a:pt x="376" y="0"/>
                                  </a:lnTo>
                                  <a:lnTo>
                                    <a:pt x="263" y="0"/>
                                  </a:lnTo>
                                  <a:lnTo>
                                    <a:pt x="263" y="231"/>
                                  </a:lnTo>
                                  <a:lnTo>
                                    <a:pt x="256" y="224"/>
                                  </a:lnTo>
                                  <a:lnTo>
                                    <a:pt x="249" y="219"/>
                                  </a:lnTo>
                                  <a:lnTo>
                                    <a:pt x="242" y="213"/>
                                  </a:lnTo>
                                  <a:lnTo>
                                    <a:pt x="233" y="208"/>
                                  </a:lnTo>
                                  <a:lnTo>
                                    <a:pt x="216" y="199"/>
                                  </a:lnTo>
                                  <a:lnTo>
                                    <a:pt x="200" y="194"/>
                                  </a:lnTo>
                                  <a:lnTo>
                                    <a:pt x="180" y="191"/>
                                  </a:lnTo>
                                  <a:lnTo>
                                    <a:pt x="162" y="189"/>
                                  </a:lnTo>
                                  <a:lnTo>
                                    <a:pt x="144" y="189"/>
                                  </a:lnTo>
                                  <a:lnTo>
                                    <a:pt x="127" y="192"/>
                                  </a:lnTo>
                                  <a:lnTo>
                                    <a:pt x="111" y="196"/>
                                  </a:lnTo>
                                  <a:lnTo>
                                    <a:pt x="96" y="203"/>
                                  </a:lnTo>
                                  <a:lnTo>
                                    <a:pt x="82" y="210"/>
                                  </a:lnTo>
                                  <a:lnTo>
                                    <a:pt x="68" y="219"/>
                                  </a:lnTo>
                                  <a:lnTo>
                                    <a:pt x="56" y="229"/>
                                  </a:lnTo>
                                  <a:lnTo>
                                    <a:pt x="44" y="240"/>
                                  </a:lnTo>
                                  <a:lnTo>
                                    <a:pt x="35" y="253"/>
                                  </a:lnTo>
                                  <a:lnTo>
                                    <a:pt x="26" y="267"/>
                                  </a:lnTo>
                                  <a:lnTo>
                                    <a:pt x="18" y="281"/>
                                  </a:lnTo>
                                  <a:lnTo>
                                    <a:pt x="12" y="295"/>
                                  </a:lnTo>
                                  <a:lnTo>
                                    <a:pt x="7" y="312"/>
                                  </a:lnTo>
                                  <a:lnTo>
                                    <a:pt x="2" y="327"/>
                                  </a:lnTo>
                                  <a:lnTo>
                                    <a:pt x="1" y="344"/>
                                  </a:lnTo>
                                  <a:lnTo>
                                    <a:pt x="0" y="362"/>
                                  </a:lnTo>
                                  <a:lnTo>
                                    <a:pt x="1" y="375"/>
                                  </a:lnTo>
                                  <a:lnTo>
                                    <a:pt x="2" y="389"/>
                                  </a:lnTo>
                                  <a:lnTo>
                                    <a:pt x="4" y="403"/>
                                  </a:lnTo>
                                  <a:lnTo>
                                    <a:pt x="8" y="416"/>
                                  </a:lnTo>
                                  <a:lnTo>
                                    <a:pt x="12" y="428"/>
                                  </a:lnTo>
                                  <a:lnTo>
                                    <a:pt x="16" y="440"/>
                                  </a:lnTo>
                                  <a:lnTo>
                                    <a:pt x="23" y="452"/>
                                  </a:lnTo>
                                  <a:lnTo>
                                    <a:pt x="30" y="463"/>
                                  </a:lnTo>
                                  <a:lnTo>
                                    <a:pt x="37" y="473"/>
                                  </a:lnTo>
                                  <a:lnTo>
                                    <a:pt x="46" y="483"/>
                                  </a:lnTo>
                                  <a:lnTo>
                                    <a:pt x="54" y="493"/>
                                  </a:lnTo>
                                  <a:lnTo>
                                    <a:pt x="64" y="501"/>
                                  </a:lnTo>
                                  <a:lnTo>
                                    <a:pt x="75" y="508"/>
                                  </a:lnTo>
                                  <a:lnTo>
                                    <a:pt x="85" y="515"/>
                                  </a:lnTo>
                                  <a:lnTo>
                                    <a:pt x="97" y="521"/>
                                  </a:lnTo>
                                  <a:lnTo>
                                    <a:pt x="109" y="525"/>
                                  </a:lnTo>
                                  <a:lnTo>
                                    <a:pt x="123" y="530"/>
                                  </a:lnTo>
                                  <a:lnTo>
                                    <a:pt x="135" y="532"/>
                                  </a:lnTo>
                                  <a:lnTo>
                                    <a:pt x="149" y="534"/>
                                  </a:lnTo>
                                  <a:lnTo>
                                    <a:pt x="163" y="535"/>
                                  </a:lnTo>
                                  <a:lnTo>
                                    <a:pt x="181" y="534"/>
                                  </a:lnTo>
                                  <a:lnTo>
                                    <a:pt x="201" y="530"/>
                                  </a:lnTo>
                                  <a:lnTo>
                                    <a:pt x="209" y="527"/>
                                  </a:lnTo>
                                  <a:lnTo>
                                    <a:pt x="218" y="524"/>
                                  </a:lnTo>
                                  <a:lnTo>
                                    <a:pt x="226" y="520"/>
                                  </a:lnTo>
                                  <a:lnTo>
                                    <a:pt x="235" y="514"/>
                                  </a:lnTo>
                                  <a:lnTo>
                                    <a:pt x="243" y="508"/>
                                  </a:lnTo>
                                  <a:lnTo>
                                    <a:pt x="249" y="503"/>
                                  </a:lnTo>
                                  <a:lnTo>
                                    <a:pt x="256" y="496"/>
                                  </a:lnTo>
                                  <a:lnTo>
                                    <a:pt x="261" y="489"/>
                                  </a:lnTo>
                                  <a:lnTo>
                                    <a:pt x="263" y="489"/>
                                  </a:lnTo>
                                  <a:lnTo>
                                    <a:pt x="263" y="524"/>
                                  </a:lnTo>
                                  <a:close/>
                                  <a:moveTo>
                                    <a:pt x="193" y="289"/>
                                  </a:moveTo>
                                  <a:lnTo>
                                    <a:pt x="204" y="289"/>
                                  </a:lnTo>
                                  <a:lnTo>
                                    <a:pt x="214" y="292"/>
                                  </a:lnTo>
                                  <a:lnTo>
                                    <a:pt x="223" y="295"/>
                                  </a:lnTo>
                                  <a:lnTo>
                                    <a:pt x="232" y="299"/>
                                  </a:lnTo>
                                  <a:lnTo>
                                    <a:pt x="240" y="305"/>
                                  </a:lnTo>
                                  <a:lnTo>
                                    <a:pt x="246" y="310"/>
                                  </a:lnTo>
                                  <a:lnTo>
                                    <a:pt x="253" y="317"/>
                                  </a:lnTo>
                                  <a:lnTo>
                                    <a:pt x="257" y="326"/>
                                  </a:lnTo>
                                  <a:lnTo>
                                    <a:pt x="261" y="334"/>
                                  </a:lnTo>
                                  <a:lnTo>
                                    <a:pt x="264" y="343"/>
                                  </a:lnTo>
                                  <a:lnTo>
                                    <a:pt x="265" y="352"/>
                                  </a:lnTo>
                                  <a:lnTo>
                                    <a:pt x="265" y="362"/>
                                  </a:lnTo>
                                  <a:lnTo>
                                    <a:pt x="265" y="372"/>
                                  </a:lnTo>
                                  <a:lnTo>
                                    <a:pt x="264" y="382"/>
                                  </a:lnTo>
                                  <a:lnTo>
                                    <a:pt x="261" y="390"/>
                                  </a:lnTo>
                                  <a:lnTo>
                                    <a:pt x="257" y="399"/>
                                  </a:lnTo>
                                  <a:lnTo>
                                    <a:pt x="253" y="407"/>
                                  </a:lnTo>
                                  <a:lnTo>
                                    <a:pt x="246" y="414"/>
                                  </a:lnTo>
                                  <a:lnTo>
                                    <a:pt x="240" y="420"/>
                                  </a:lnTo>
                                  <a:lnTo>
                                    <a:pt x="232" y="425"/>
                                  </a:lnTo>
                                  <a:lnTo>
                                    <a:pt x="223" y="430"/>
                                  </a:lnTo>
                                  <a:lnTo>
                                    <a:pt x="214" y="433"/>
                                  </a:lnTo>
                                  <a:lnTo>
                                    <a:pt x="204" y="434"/>
                                  </a:lnTo>
                                  <a:lnTo>
                                    <a:pt x="193" y="435"/>
                                  </a:lnTo>
                                  <a:lnTo>
                                    <a:pt x="181" y="434"/>
                                  </a:lnTo>
                                  <a:lnTo>
                                    <a:pt x="170" y="433"/>
                                  </a:lnTo>
                                  <a:lnTo>
                                    <a:pt x="160" y="430"/>
                                  </a:lnTo>
                                  <a:lnTo>
                                    <a:pt x="152" y="425"/>
                                  </a:lnTo>
                                  <a:lnTo>
                                    <a:pt x="145" y="420"/>
                                  </a:lnTo>
                                  <a:lnTo>
                                    <a:pt x="138" y="414"/>
                                  </a:lnTo>
                                  <a:lnTo>
                                    <a:pt x="132" y="407"/>
                                  </a:lnTo>
                                  <a:lnTo>
                                    <a:pt x="127" y="399"/>
                                  </a:lnTo>
                                  <a:lnTo>
                                    <a:pt x="123" y="390"/>
                                  </a:lnTo>
                                  <a:lnTo>
                                    <a:pt x="120" y="382"/>
                                  </a:lnTo>
                                  <a:lnTo>
                                    <a:pt x="118" y="372"/>
                                  </a:lnTo>
                                  <a:lnTo>
                                    <a:pt x="118" y="362"/>
                                  </a:lnTo>
                                  <a:lnTo>
                                    <a:pt x="118" y="352"/>
                                  </a:lnTo>
                                  <a:lnTo>
                                    <a:pt x="120" y="343"/>
                                  </a:lnTo>
                                  <a:lnTo>
                                    <a:pt x="123" y="334"/>
                                  </a:lnTo>
                                  <a:lnTo>
                                    <a:pt x="127" y="326"/>
                                  </a:lnTo>
                                  <a:lnTo>
                                    <a:pt x="132" y="317"/>
                                  </a:lnTo>
                                  <a:lnTo>
                                    <a:pt x="138" y="310"/>
                                  </a:lnTo>
                                  <a:lnTo>
                                    <a:pt x="145" y="305"/>
                                  </a:lnTo>
                                  <a:lnTo>
                                    <a:pt x="152" y="299"/>
                                  </a:lnTo>
                                  <a:lnTo>
                                    <a:pt x="160" y="295"/>
                                  </a:lnTo>
                                  <a:lnTo>
                                    <a:pt x="170" y="292"/>
                                  </a:lnTo>
                                  <a:lnTo>
                                    <a:pt x="181" y="289"/>
                                  </a:lnTo>
                                  <a:lnTo>
                                    <a:pt x="193" y="2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181"/>
                          <wps:cNvSpPr>
                            <a:spLocks/>
                          </wps:cNvSpPr>
                          <wps:spPr bwMode="auto">
                            <a:xfrm>
                              <a:off x="1677" y="513"/>
                              <a:ext cx="115" cy="112"/>
                            </a:xfrm>
                            <a:custGeom>
                              <a:avLst/>
                              <a:gdLst>
                                <a:gd name="T0" fmla="*/ 0 w 344"/>
                                <a:gd name="T1" fmla="*/ 0 h 336"/>
                                <a:gd name="T2" fmla="*/ 0 w 344"/>
                                <a:gd name="T3" fmla="*/ 196 h 336"/>
                                <a:gd name="T4" fmla="*/ 1 w 344"/>
                                <a:gd name="T5" fmla="*/ 215 h 336"/>
                                <a:gd name="T6" fmla="*/ 4 w 344"/>
                                <a:gd name="T7" fmla="*/ 234 h 336"/>
                                <a:gd name="T8" fmla="*/ 8 w 344"/>
                                <a:gd name="T9" fmla="*/ 249 h 336"/>
                                <a:gd name="T10" fmla="*/ 14 w 344"/>
                                <a:gd name="T11" fmla="*/ 263 h 336"/>
                                <a:gd name="T12" fmla="*/ 21 w 344"/>
                                <a:gd name="T13" fmla="*/ 276 h 336"/>
                                <a:gd name="T14" fmla="*/ 29 w 344"/>
                                <a:gd name="T15" fmla="*/ 287 h 336"/>
                                <a:gd name="T16" fmla="*/ 39 w 344"/>
                                <a:gd name="T17" fmla="*/ 298 h 336"/>
                                <a:gd name="T18" fmla="*/ 50 w 344"/>
                                <a:gd name="T19" fmla="*/ 307 h 336"/>
                                <a:gd name="T20" fmla="*/ 63 w 344"/>
                                <a:gd name="T21" fmla="*/ 314 h 336"/>
                                <a:gd name="T22" fmla="*/ 75 w 344"/>
                                <a:gd name="T23" fmla="*/ 321 h 336"/>
                                <a:gd name="T24" fmla="*/ 89 w 344"/>
                                <a:gd name="T25" fmla="*/ 325 h 336"/>
                                <a:gd name="T26" fmla="*/ 105 w 344"/>
                                <a:gd name="T27" fmla="*/ 329 h 336"/>
                                <a:gd name="T28" fmla="*/ 120 w 344"/>
                                <a:gd name="T29" fmla="*/ 332 h 336"/>
                                <a:gd name="T30" fmla="*/ 137 w 344"/>
                                <a:gd name="T31" fmla="*/ 335 h 336"/>
                                <a:gd name="T32" fmla="*/ 155 w 344"/>
                                <a:gd name="T33" fmla="*/ 336 h 336"/>
                                <a:gd name="T34" fmla="*/ 172 w 344"/>
                                <a:gd name="T35" fmla="*/ 336 h 336"/>
                                <a:gd name="T36" fmla="*/ 190 w 344"/>
                                <a:gd name="T37" fmla="*/ 336 h 336"/>
                                <a:gd name="T38" fmla="*/ 208 w 344"/>
                                <a:gd name="T39" fmla="*/ 335 h 336"/>
                                <a:gd name="T40" fmla="*/ 224 w 344"/>
                                <a:gd name="T41" fmla="*/ 332 h 336"/>
                                <a:gd name="T42" fmla="*/ 241 w 344"/>
                                <a:gd name="T43" fmla="*/ 329 h 336"/>
                                <a:gd name="T44" fmla="*/ 256 w 344"/>
                                <a:gd name="T45" fmla="*/ 325 h 336"/>
                                <a:gd name="T46" fmla="*/ 270 w 344"/>
                                <a:gd name="T47" fmla="*/ 321 h 336"/>
                                <a:gd name="T48" fmla="*/ 283 w 344"/>
                                <a:gd name="T49" fmla="*/ 314 h 336"/>
                                <a:gd name="T50" fmla="*/ 295 w 344"/>
                                <a:gd name="T51" fmla="*/ 307 h 336"/>
                                <a:gd name="T52" fmla="*/ 306 w 344"/>
                                <a:gd name="T53" fmla="*/ 298 h 336"/>
                                <a:gd name="T54" fmla="*/ 316 w 344"/>
                                <a:gd name="T55" fmla="*/ 287 h 336"/>
                                <a:gd name="T56" fmla="*/ 325 w 344"/>
                                <a:gd name="T57" fmla="*/ 276 h 336"/>
                                <a:gd name="T58" fmla="*/ 332 w 344"/>
                                <a:gd name="T59" fmla="*/ 263 h 336"/>
                                <a:gd name="T60" fmla="*/ 337 w 344"/>
                                <a:gd name="T61" fmla="*/ 249 h 336"/>
                                <a:gd name="T62" fmla="*/ 341 w 344"/>
                                <a:gd name="T63" fmla="*/ 234 h 336"/>
                                <a:gd name="T64" fmla="*/ 344 w 344"/>
                                <a:gd name="T65" fmla="*/ 215 h 336"/>
                                <a:gd name="T66" fmla="*/ 344 w 344"/>
                                <a:gd name="T67" fmla="*/ 196 h 336"/>
                                <a:gd name="T68" fmla="*/ 344 w 344"/>
                                <a:gd name="T69" fmla="*/ 0 h 336"/>
                                <a:gd name="T70" fmla="*/ 229 w 344"/>
                                <a:gd name="T71" fmla="*/ 0 h 336"/>
                                <a:gd name="T72" fmla="*/ 229 w 344"/>
                                <a:gd name="T73" fmla="*/ 174 h 336"/>
                                <a:gd name="T74" fmla="*/ 229 w 344"/>
                                <a:gd name="T75" fmla="*/ 194 h 336"/>
                                <a:gd name="T76" fmla="*/ 225 w 344"/>
                                <a:gd name="T77" fmla="*/ 211 h 336"/>
                                <a:gd name="T78" fmla="*/ 222 w 344"/>
                                <a:gd name="T79" fmla="*/ 218 h 336"/>
                                <a:gd name="T80" fmla="*/ 220 w 344"/>
                                <a:gd name="T81" fmla="*/ 225 h 336"/>
                                <a:gd name="T82" fmla="*/ 214 w 344"/>
                                <a:gd name="T83" fmla="*/ 231 h 336"/>
                                <a:gd name="T84" fmla="*/ 208 w 344"/>
                                <a:gd name="T85" fmla="*/ 235 h 336"/>
                                <a:gd name="T86" fmla="*/ 201 w 344"/>
                                <a:gd name="T87" fmla="*/ 239 h 336"/>
                                <a:gd name="T88" fmla="*/ 193 w 344"/>
                                <a:gd name="T89" fmla="*/ 242 h 336"/>
                                <a:gd name="T90" fmla="*/ 183 w 344"/>
                                <a:gd name="T91" fmla="*/ 243 h 336"/>
                                <a:gd name="T92" fmla="*/ 172 w 344"/>
                                <a:gd name="T93" fmla="*/ 245 h 336"/>
                                <a:gd name="T94" fmla="*/ 162 w 344"/>
                                <a:gd name="T95" fmla="*/ 243 h 336"/>
                                <a:gd name="T96" fmla="*/ 152 w 344"/>
                                <a:gd name="T97" fmla="*/ 242 h 336"/>
                                <a:gd name="T98" fmla="*/ 144 w 344"/>
                                <a:gd name="T99" fmla="*/ 239 h 336"/>
                                <a:gd name="T100" fmla="*/ 137 w 344"/>
                                <a:gd name="T101" fmla="*/ 235 h 336"/>
                                <a:gd name="T102" fmla="*/ 131 w 344"/>
                                <a:gd name="T103" fmla="*/ 231 h 336"/>
                                <a:gd name="T104" fmla="*/ 126 w 344"/>
                                <a:gd name="T105" fmla="*/ 225 h 336"/>
                                <a:gd name="T106" fmla="*/ 123 w 344"/>
                                <a:gd name="T107" fmla="*/ 218 h 336"/>
                                <a:gd name="T108" fmla="*/ 120 w 344"/>
                                <a:gd name="T109" fmla="*/ 211 h 336"/>
                                <a:gd name="T110" fmla="*/ 117 w 344"/>
                                <a:gd name="T111" fmla="*/ 203 h 336"/>
                                <a:gd name="T112" fmla="*/ 116 w 344"/>
                                <a:gd name="T113" fmla="*/ 194 h 336"/>
                                <a:gd name="T114" fmla="*/ 116 w 344"/>
                                <a:gd name="T115" fmla="*/ 184 h 336"/>
                                <a:gd name="T116" fmla="*/ 115 w 344"/>
                                <a:gd name="T117" fmla="*/ 174 h 336"/>
                                <a:gd name="T118" fmla="*/ 115 w 344"/>
                                <a:gd name="T119" fmla="*/ 0 h 336"/>
                                <a:gd name="T120" fmla="*/ 0 w 344"/>
                                <a:gd name="T121" fmla="*/ 0 h 336"/>
                                <a:gd name="T122" fmla="*/ 0 w 344"/>
                                <a:gd name="T123" fmla="*/ 0 h 336"/>
                                <a:gd name="T124" fmla="*/ 344 w 344"/>
                                <a:gd name="T125" fmla="*/ 336 h 33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</a:cxnLst>
                              <a:rect l="T122" t="T123" r="T124" b="T125"/>
                              <a:pathLst>
                                <a:path w="344" h="336">
                                  <a:moveTo>
                                    <a:pt x="0" y="0"/>
                                  </a:moveTo>
                                  <a:lnTo>
                                    <a:pt x="0" y="196"/>
                                  </a:lnTo>
                                  <a:lnTo>
                                    <a:pt x="1" y="215"/>
                                  </a:lnTo>
                                  <a:lnTo>
                                    <a:pt x="4" y="234"/>
                                  </a:lnTo>
                                  <a:lnTo>
                                    <a:pt x="8" y="249"/>
                                  </a:lnTo>
                                  <a:lnTo>
                                    <a:pt x="14" y="263"/>
                                  </a:lnTo>
                                  <a:lnTo>
                                    <a:pt x="21" y="276"/>
                                  </a:lnTo>
                                  <a:lnTo>
                                    <a:pt x="29" y="287"/>
                                  </a:lnTo>
                                  <a:lnTo>
                                    <a:pt x="39" y="298"/>
                                  </a:lnTo>
                                  <a:lnTo>
                                    <a:pt x="50" y="307"/>
                                  </a:lnTo>
                                  <a:lnTo>
                                    <a:pt x="63" y="314"/>
                                  </a:lnTo>
                                  <a:lnTo>
                                    <a:pt x="75" y="321"/>
                                  </a:lnTo>
                                  <a:lnTo>
                                    <a:pt x="89" y="325"/>
                                  </a:lnTo>
                                  <a:lnTo>
                                    <a:pt x="105" y="329"/>
                                  </a:lnTo>
                                  <a:lnTo>
                                    <a:pt x="120" y="332"/>
                                  </a:lnTo>
                                  <a:lnTo>
                                    <a:pt x="137" y="335"/>
                                  </a:lnTo>
                                  <a:lnTo>
                                    <a:pt x="155" y="336"/>
                                  </a:lnTo>
                                  <a:lnTo>
                                    <a:pt x="172" y="336"/>
                                  </a:lnTo>
                                  <a:lnTo>
                                    <a:pt x="190" y="336"/>
                                  </a:lnTo>
                                  <a:lnTo>
                                    <a:pt x="208" y="335"/>
                                  </a:lnTo>
                                  <a:lnTo>
                                    <a:pt x="224" y="332"/>
                                  </a:lnTo>
                                  <a:lnTo>
                                    <a:pt x="241" y="329"/>
                                  </a:lnTo>
                                  <a:lnTo>
                                    <a:pt x="256" y="325"/>
                                  </a:lnTo>
                                  <a:lnTo>
                                    <a:pt x="270" y="321"/>
                                  </a:lnTo>
                                  <a:lnTo>
                                    <a:pt x="283" y="314"/>
                                  </a:lnTo>
                                  <a:lnTo>
                                    <a:pt x="295" y="307"/>
                                  </a:lnTo>
                                  <a:lnTo>
                                    <a:pt x="306" y="298"/>
                                  </a:lnTo>
                                  <a:lnTo>
                                    <a:pt x="316" y="287"/>
                                  </a:lnTo>
                                  <a:lnTo>
                                    <a:pt x="325" y="276"/>
                                  </a:lnTo>
                                  <a:lnTo>
                                    <a:pt x="332" y="263"/>
                                  </a:lnTo>
                                  <a:lnTo>
                                    <a:pt x="337" y="249"/>
                                  </a:lnTo>
                                  <a:lnTo>
                                    <a:pt x="341" y="234"/>
                                  </a:lnTo>
                                  <a:lnTo>
                                    <a:pt x="344" y="215"/>
                                  </a:lnTo>
                                  <a:lnTo>
                                    <a:pt x="344" y="196"/>
                                  </a:lnTo>
                                  <a:lnTo>
                                    <a:pt x="344" y="0"/>
                                  </a:lnTo>
                                  <a:lnTo>
                                    <a:pt x="229" y="0"/>
                                  </a:lnTo>
                                  <a:lnTo>
                                    <a:pt x="229" y="174"/>
                                  </a:lnTo>
                                  <a:lnTo>
                                    <a:pt x="229" y="194"/>
                                  </a:lnTo>
                                  <a:lnTo>
                                    <a:pt x="225" y="211"/>
                                  </a:lnTo>
                                  <a:lnTo>
                                    <a:pt x="222" y="218"/>
                                  </a:lnTo>
                                  <a:lnTo>
                                    <a:pt x="220" y="225"/>
                                  </a:lnTo>
                                  <a:lnTo>
                                    <a:pt x="214" y="231"/>
                                  </a:lnTo>
                                  <a:lnTo>
                                    <a:pt x="208" y="235"/>
                                  </a:lnTo>
                                  <a:lnTo>
                                    <a:pt x="201" y="239"/>
                                  </a:lnTo>
                                  <a:lnTo>
                                    <a:pt x="193" y="242"/>
                                  </a:lnTo>
                                  <a:lnTo>
                                    <a:pt x="183" y="243"/>
                                  </a:lnTo>
                                  <a:lnTo>
                                    <a:pt x="172" y="245"/>
                                  </a:lnTo>
                                  <a:lnTo>
                                    <a:pt x="162" y="243"/>
                                  </a:lnTo>
                                  <a:lnTo>
                                    <a:pt x="152" y="242"/>
                                  </a:lnTo>
                                  <a:lnTo>
                                    <a:pt x="144" y="239"/>
                                  </a:lnTo>
                                  <a:lnTo>
                                    <a:pt x="137" y="235"/>
                                  </a:lnTo>
                                  <a:lnTo>
                                    <a:pt x="131" y="231"/>
                                  </a:lnTo>
                                  <a:lnTo>
                                    <a:pt x="126" y="225"/>
                                  </a:lnTo>
                                  <a:lnTo>
                                    <a:pt x="123" y="218"/>
                                  </a:lnTo>
                                  <a:lnTo>
                                    <a:pt x="120" y="211"/>
                                  </a:lnTo>
                                  <a:lnTo>
                                    <a:pt x="117" y="203"/>
                                  </a:lnTo>
                                  <a:lnTo>
                                    <a:pt x="116" y="194"/>
                                  </a:lnTo>
                                  <a:lnTo>
                                    <a:pt x="116" y="184"/>
                                  </a:lnTo>
                                  <a:lnTo>
                                    <a:pt x="115" y="174"/>
                                  </a:lnTo>
                                  <a:lnTo>
                                    <a:pt x="115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" name="Freeform 182"/>
                          <wps:cNvSpPr>
                            <a:spLocks/>
                          </wps:cNvSpPr>
                          <wps:spPr bwMode="auto">
                            <a:xfrm>
                              <a:off x="1817" y="510"/>
                              <a:ext cx="113" cy="111"/>
                            </a:xfrm>
                            <a:custGeom>
                              <a:avLst/>
                              <a:gdLst>
                                <a:gd name="T0" fmla="*/ 114 w 340"/>
                                <a:gd name="T1" fmla="*/ 10 h 335"/>
                                <a:gd name="T2" fmla="*/ 0 w 340"/>
                                <a:gd name="T3" fmla="*/ 10 h 335"/>
                                <a:gd name="T4" fmla="*/ 0 w 340"/>
                                <a:gd name="T5" fmla="*/ 335 h 335"/>
                                <a:gd name="T6" fmla="*/ 114 w 340"/>
                                <a:gd name="T7" fmla="*/ 335 h 335"/>
                                <a:gd name="T8" fmla="*/ 114 w 340"/>
                                <a:gd name="T9" fmla="*/ 168 h 335"/>
                                <a:gd name="T10" fmla="*/ 115 w 340"/>
                                <a:gd name="T11" fmla="*/ 152 h 335"/>
                                <a:gd name="T12" fmla="*/ 118 w 340"/>
                                <a:gd name="T13" fmla="*/ 138 h 335"/>
                                <a:gd name="T14" fmla="*/ 121 w 340"/>
                                <a:gd name="T15" fmla="*/ 125 h 335"/>
                                <a:gd name="T16" fmla="*/ 126 w 340"/>
                                <a:gd name="T17" fmla="*/ 114 h 335"/>
                                <a:gd name="T18" fmla="*/ 130 w 340"/>
                                <a:gd name="T19" fmla="*/ 109 h 335"/>
                                <a:gd name="T20" fmla="*/ 135 w 340"/>
                                <a:gd name="T21" fmla="*/ 104 h 335"/>
                                <a:gd name="T22" fmla="*/ 140 w 340"/>
                                <a:gd name="T23" fmla="*/ 102 h 335"/>
                                <a:gd name="T24" fmla="*/ 146 w 340"/>
                                <a:gd name="T25" fmla="*/ 97 h 335"/>
                                <a:gd name="T26" fmla="*/ 151 w 340"/>
                                <a:gd name="T27" fmla="*/ 95 h 335"/>
                                <a:gd name="T28" fmla="*/ 158 w 340"/>
                                <a:gd name="T29" fmla="*/ 93 h 335"/>
                                <a:gd name="T30" fmla="*/ 165 w 340"/>
                                <a:gd name="T31" fmla="*/ 92 h 335"/>
                                <a:gd name="T32" fmla="*/ 174 w 340"/>
                                <a:gd name="T33" fmla="*/ 92 h 335"/>
                                <a:gd name="T34" fmla="*/ 182 w 340"/>
                                <a:gd name="T35" fmla="*/ 92 h 335"/>
                                <a:gd name="T36" fmla="*/ 189 w 340"/>
                                <a:gd name="T37" fmla="*/ 93 h 335"/>
                                <a:gd name="T38" fmla="*/ 196 w 340"/>
                                <a:gd name="T39" fmla="*/ 95 h 335"/>
                                <a:gd name="T40" fmla="*/ 202 w 340"/>
                                <a:gd name="T41" fmla="*/ 97 h 335"/>
                                <a:gd name="T42" fmla="*/ 206 w 340"/>
                                <a:gd name="T43" fmla="*/ 100 h 335"/>
                                <a:gd name="T44" fmla="*/ 210 w 340"/>
                                <a:gd name="T45" fmla="*/ 104 h 335"/>
                                <a:gd name="T46" fmla="*/ 214 w 340"/>
                                <a:gd name="T47" fmla="*/ 109 h 335"/>
                                <a:gd name="T48" fmla="*/ 217 w 340"/>
                                <a:gd name="T49" fmla="*/ 113 h 335"/>
                                <a:gd name="T50" fmla="*/ 221 w 340"/>
                                <a:gd name="T51" fmla="*/ 123 h 335"/>
                                <a:gd name="T52" fmla="*/ 224 w 340"/>
                                <a:gd name="T53" fmla="*/ 134 h 335"/>
                                <a:gd name="T54" fmla="*/ 226 w 340"/>
                                <a:gd name="T55" fmla="*/ 145 h 335"/>
                                <a:gd name="T56" fmla="*/ 226 w 340"/>
                                <a:gd name="T57" fmla="*/ 156 h 335"/>
                                <a:gd name="T58" fmla="*/ 226 w 340"/>
                                <a:gd name="T59" fmla="*/ 168 h 335"/>
                                <a:gd name="T60" fmla="*/ 226 w 340"/>
                                <a:gd name="T61" fmla="*/ 177 h 335"/>
                                <a:gd name="T62" fmla="*/ 226 w 340"/>
                                <a:gd name="T63" fmla="*/ 335 h 335"/>
                                <a:gd name="T64" fmla="*/ 340 w 340"/>
                                <a:gd name="T65" fmla="*/ 335 h 335"/>
                                <a:gd name="T66" fmla="*/ 340 w 340"/>
                                <a:gd name="T67" fmla="*/ 135 h 335"/>
                                <a:gd name="T68" fmla="*/ 340 w 340"/>
                                <a:gd name="T69" fmla="*/ 120 h 335"/>
                                <a:gd name="T70" fmla="*/ 339 w 340"/>
                                <a:gd name="T71" fmla="*/ 106 h 335"/>
                                <a:gd name="T72" fmla="*/ 336 w 340"/>
                                <a:gd name="T73" fmla="*/ 93 h 335"/>
                                <a:gd name="T74" fmla="*/ 333 w 340"/>
                                <a:gd name="T75" fmla="*/ 80 h 335"/>
                                <a:gd name="T76" fmla="*/ 331 w 340"/>
                                <a:gd name="T77" fmla="*/ 68 h 335"/>
                                <a:gd name="T78" fmla="*/ 325 w 340"/>
                                <a:gd name="T79" fmla="*/ 57 h 335"/>
                                <a:gd name="T80" fmla="*/ 319 w 340"/>
                                <a:gd name="T81" fmla="*/ 47 h 335"/>
                                <a:gd name="T82" fmla="*/ 312 w 340"/>
                                <a:gd name="T83" fmla="*/ 37 h 335"/>
                                <a:gd name="T84" fmla="*/ 304 w 340"/>
                                <a:gd name="T85" fmla="*/ 28 h 335"/>
                                <a:gd name="T86" fmla="*/ 296 w 340"/>
                                <a:gd name="T87" fmla="*/ 21 h 335"/>
                                <a:gd name="T88" fmla="*/ 286 w 340"/>
                                <a:gd name="T89" fmla="*/ 14 h 335"/>
                                <a:gd name="T90" fmla="*/ 275 w 340"/>
                                <a:gd name="T91" fmla="*/ 10 h 335"/>
                                <a:gd name="T92" fmla="*/ 262 w 340"/>
                                <a:gd name="T93" fmla="*/ 6 h 335"/>
                                <a:gd name="T94" fmla="*/ 249 w 340"/>
                                <a:gd name="T95" fmla="*/ 2 h 335"/>
                                <a:gd name="T96" fmla="*/ 234 w 340"/>
                                <a:gd name="T97" fmla="*/ 0 h 335"/>
                                <a:gd name="T98" fmla="*/ 219 w 340"/>
                                <a:gd name="T99" fmla="*/ 0 h 335"/>
                                <a:gd name="T100" fmla="*/ 198 w 340"/>
                                <a:gd name="T101" fmla="*/ 2 h 335"/>
                                <a:gd name="T102" fmla="*/ 178 w 340"/>
                                <a:gd name="T103" fmla="*/ 5 h 335"/>
                                <a:gd name="T104" fmla="*/ 170 w 340"/>
                                <a:gd name="T105" fmla="*/ 7 h 335"/>
                                <a:gd name="T106" fmla="*/ 160 w 340"/>
                                <a:gd name="T107" fmla="*/ 12 h 335"/>
                                <a:gd name="T108" fmla="*/ 151 w 340"/>
                                <a:gd name="T109" fmla="*/ 16 h 335"/>
                                <a:gd name="T110" fmla="*/ 144 w 340"/>
                                <a:gd name="T111" fmla="*/ 21 h 335"/>
                                <a:gd name="T112" fmla="*/ 136 w 340"/>
                                <a:gd name="T113" fmla="*/ 27 h 335"/>
                                <a:gd name="T114" fmla="*/ 129 w 340"/>
                                <a:gd name="T115" fmla="*/ 35 h 335"/>
                                <a:gd name="T116" fmla="*/ 122 w 340"/>
                                <a:gd name="T117" fmla="*/ 42 h 335"/>
                                <a:gd name="T118" fmla="*/ 115 w 340"/>
                                <a:gd name="T119" fmla="*/ 52 h 335"/>
                                <a:gd name="T120" fmla="*/ 114 w 340"/>
                                <a:gd name="T121" fmla="*/ 52 h 335"/>
                                <a:gd name="T122" fmla="*/ 114 w 340"/>
                                <a:gd name="T123" fmla="*/ 10 h 335"/>
                                <a:gd name="T124" fmla="*/ 0 w 340"/>
                                <a:gd name="T125" fmla="*/ 0 h 335"/>
                                <a:gd name="T126" fmla="*/ 340 w 340"/>
                                <a:gd name="T127" fmla="*/ 335 h 3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  <a:cxn ang="0">
                                  <a:pos x="T122" y="T123"/>
                                </a:cxn>
                              </a:cxnLst>
                              <a:rect l="T124" t="T125" r="T126" b="T127"/>
                              <a:pathLst>
                                <a:path w="340" h="335">
                                  <a:moveTo>
                                    <a:pt x="114" y="10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0" y="335"/>
                                  </a:lnTo>
                                  <a:lnTo>
                                    <a:pt x="114" y="335"/>
                                  </a:lnTo>
                                  <a:lnTo>
                                    <a:pt x="114" y="168"/>
                                  </a:lnTo>
                                  <a:lnTo>
                                    <a:pt x="115" y="152"/>
                                  </a:lnTo>
                                  <a:lnTo>
                                    <a:pt x="118" y="138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26" y="114"/>
                                  </a:lnTo>
                                  <a:lnTo>
                                    <a:pt x="130" y="109"/>
                                  </a:lnTo>
                                  <a:lnTo>
                                    <a:pt x="135" y="104"/>
                                  </a:lnTo>
                                  <a:lnTo>
                                    <a:pt x="140" y="102"/>
                                  </a:lnTo>
                                  <a:lnTo>
                                    <a:pt x="146" y="97"/>
                                  </a:lnTo>
                                  <a:lnTo>
                                    <a:pt x="151" y="95"/>
                                  </a:lnTo>
                                  <a:lnTo>
                                    <a:pt x="158" y="93"/>
                                  </a:lnTo>
                                  <a:lnTo>
                                    <a:pt x="165" y="92"/>
                                  </a:lnTo>
                                  <a:lnTo>
                                    <a:pt x="174" y="92"/>
                                  </a:lnTo>
                                  <a:lnTo>
                                    <a:pt x="182" y="92"/>
                                  </a:lnTo>
                                  <a:lnTo>
                                    <a:pt x="189" y="93"/>
                                  </a:lnTo>
                                  <a:lnTo>
                                    <a:pt x="196" y="95"/>
                                  </a:lnTo>
                                  <a:lnTo>
                                    <a:pt x="202" y="97"/>
                                  </a:lnTo>
                                  <a:lnTo>
                                    <a:pt x="206" y="100"/>
                                  </a:lnTo>
                                  <a:lnTo>
                                    <a:pt x="210" y="104"/>
                                  </a:lnTo>
                                  <a:lnTo>
                                    <a:pt x="214" y="109"/>
                                  </a:lnTo>
                                  <a:lnTo>
                                    <a:pt x="217" y="113"/>
                                  </a:lnTo>
                                  <a:lnTo>
                                    <a:pt x="221" y="123"/>
                                  </a:lnTo>
                                  <a:lnTo>
                                    <a:pt x="224" y="134"/>
                                  </a:lnTo>
                                  <a:lnTo>
                                    <a:pt x="226" y="145"/>
                                  </a:lnTo>
                                  <a:lnTo>
                                    <a:pt x="226" y="156"/>
                                  </a:lnTo>
                                  <a:lnTo>
                                    <a:pt x="226" y="168"/>
                                  </a:lnTo>
                                  <a:lnTo>
                                    <a:pt x="226" y="177"/>
                                  </a:lnTo>
                                  <a:lnTo>
                                    <a:pt x="226" y="335"/>
                                  </a:lnTo>
                                  <a:lnTo>
                                    <a:pt x="340" y="335"/>
                                  </a:lnTo>
                                  <a:lnTo>
                                    <a:pt x="340" y="135"/>
                                  </a:lnTo>
                                  <a:lnTo>
                                    <a:pt x="340" y="120"/>
                                  </a:lnTo>
                                  <a:lnTo>
                                    <a:pt x="339" y="106"/>
                                  </a:lnTo>
                                  <a:lnTo>
                                    <a:pt x="336" y="93"/>
                                  </a:lnTo>
                                  <a:lnTo>
                                    <a:pt x="333" y="80"/>
                                  </a:lnTo>
                                  <a:lnTo>
                                    <a:pt x="331" y="68"/>
                                  </a:lnTo>
                                  <a:lnTo>
                                    <a:pt x="325" y="57"/>
                                  </a:lnTo>
                                  <a:lnTo>
                                    <a:pt x="319" y="47"/>
                                  </a:lnTo>
                                  <a:lnTo>
                                    <a:pt x="312" y="37"/>
                                  </a:lnTo>
                                  <a:lnTo>
                                    <a:pt x="304" y="28"/>
                                  </a:lnTo>
                                  <a:lnTo>
                                    <a:pt x="296" y="21"/>
                                  </a:lnTo>
                                  <a:lnTo>
                                    <a:pt x="286" y="14"/>
                                  </a:lnTo>
                                  <a:lnTo>
                                    <a:pt x="275" y="10"/>
                                  </a:lnTo>
                                  <a:lnTo>
                                    <a:pt x="262" y="6"/>
                                  </a:lnTo>
                                  <a:lnTo>
                                    <a:pt x="249" y="2"/>
                                  </a:lnTo>
                                  <a:lnTo>
                                    <a:pt x="234" y="0"/>
                                  </a:lnTo>
                                  <a:lnTo>
                                    <a:pt x="219" y="0"/>
                                  </a:lnTo>
                                  <a:lnTo>
                                    <a:pt x="198" y="2"/>
                                  </a:lnTo>
                                  <a:lnTo>
                                    <a:pt x="178" y="5"/>
                                  </a:lnTo>
                                  <a:lnTo>
                                    <a:pt x="170" y="7"/>
                                  </a:lnTo>
                                  <a:lnTo>
                                    <a:pt x="160" y="12"/>
                                  </a:lnTo>
                                  <a:lnTo>
                                    <a:pt x="151" y="16"/>
                                  </a:lnTo>
                                  <a:lnTo>
                                    <a:pt x="144" y="21"/>
                                  </a:lnTo>
                                  <a:lnTo>
                                    <a:pt x="136" y="27"/>
                                  </a:lnTo>
                                  <a:lnTo>
                                    <a:pt x="129" y="35"/>
                                  </a:lnTo>
                                  <a:lnTo>
                                    <a:pt x="122" y="42"/>
                                  </a:lnTo>
                                  <a:lnTo>
                                    <a:pt x="115" y="52"/>
                                  </a:lnTo>
                                  <a:lnTo>
                                    <a:pt x="114" y="52"/>
                                  </a:lnTo>
                                  <a:lnTo>
                                    <a:pt x="11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" name="Freeform 183"/>
                          <wps:cNvSpPr>
                            <a:spLocks noEditPoints="1"/>
                          </wps:cNvSpPr>
                          <wps:spPr bwMode="auto">
                            <a:xfrm>
                              <a:off x="1948" y="510"/>
                              <a:ext cx="126" cy="166"/>
                            </a:xfrm>
                            <a:custGeom>
                              <a:avLst/>
                              <a:gdLst>
                                <a:gd name="T0" fmla="*/ 263 w 377"/>
                                <a:gd name="T1" fmla="*/ 45 h 498"/>
                                <a:gd name="T2" fmla="*/ 249 w 377"/>
                                <a:gd name="T3" fmla="*/ 30 h 498"/>
                                <a:gd name="T4" fmla="*/ 228 w 377"/>
                                <a:gd name="T5" fmla="*/ 14 h 498"/>
                                <a:gd name="T6" fmla="*/ 202 w 377"/>
                                <a:gd name="T7" fmla="*/ 5 h 498"/>
                                <a:gd name="T8" fmla="*/ 148 w 377"/>
                                <a:gd name="T9" fmla="*/ 0 h 498"/>
                                <a:gd name="T10" fmla="*/ 97 w 377"/>
                                <a:gd name="T11" fmla="*/ 14 h 498"/>
                                <a:gd name="T12" fmla="*/ 57 w 377"/>
                                <a:gd name="T13" fmla="*/ 41 h 498"/>
                                <a:gd name="T14" fmla="*/ 26 w 377"/>
                                <a:gd name="T15" fmla="*/ 79 h 498"/>
                                <a:gd name="T16" fmla="*/ 7 w 377"/>
                                <a:gd name="T17" fmla="*/ 124 h 498"/>
                                <a:gd name="T18" fmla="*/ 0 w 377"/>
                                <a:gd name="T19" fmla="*/ 176 h 498"/>
                                <a:gd name="T20" fmla="*/ 7 w 377"/>
                                <a:gd name="T21" fmla="*/ 225 h 498"/>
                                <a:gd name="T22" fmla="*/ 26 w 377"/>
                                <a:gd name="T23" fmla="*/ 269 h 498"/>
                                <a:gd name="T24" fmla="*/ 56 w 377"/>
                                <a:gd name="T25" fmla="*/ 304 h 498"/>
                                <a:gd name="T26" fmla="*/ 95 w 377"/>
                                <a:gd name="T27" fmla="*/ 329 h 498"/>
                                <a:gd name="T28" fmla="*/ 142 w 377"/>
                                <a:gd name="T29" fmla="*/ 341 h 498"/>
                                <a:gd name="T30" fmla="*/ 198 w 377"/>
                                <a:gd name="T31" fmla="*/ 336 h 498"/>
                                <a:gd name="T32" fmla="*/ 247 w 377"/>
                                <a:gd name="T33" fmla="*/ 311 h 498"/>
                                <a:gd name="T34" fmla="*/ 261 w 377"/>
                                <a:gd name="T35" fmla="*/ 332 h 498"/>
                                <a:gd name="T36" fmla="*/ 256 w 377"/>
                                <a:gd name="T37" fmla="*/ 364 h 498"/>
                                <a:gd name="T38" fmla="*/ 244 w 377"/>
                                <a:gd name="T39" fmla="*/ 384 h 498"/>
                                <a:gd name="T40" fmla="*/ 226 w 377"/>
                                <a:gd name="T41" fmla="*/ 398 h 498"/>
                                <a:gd name="T42" fmla="*/ 200 w 377"/>
                                <a:gd name="T43" fmla="*/ 405 h 498"/>
                                <a:gd name="T44" fmla="*/ 172 w 377"/>
                                <a:gd name="T45" fmla="*/ 404 h 498"/>
                                <a:gd name="T46" fmla="*/ 148 w 377"/>
                                <a:gd name="T47" fmla="*/ 394 h 498"/>
                                <a:gd name="T48" fmla="*/ 134 w 377"/>
                                <a:gd name="T49" fmla="*/ 373 h 498"/>
                                <a:gd name="T50" fmla="*/ 11 w 377"/>
                                <a:gd name="T51" fmla="*/ 398 h 498"/>
                                <a:gd name="T52" fmla="*/ 29 w 377"/>
                                <a:gd name="T53" fmla="*/ 429 h 498"/>
                                <a:gd name="T54" fmla="*/ 54 w 377"/>
                                <a:gd name="T55" fmla="*/ 454 h 498"/>
                                <a:gd name="T56" fmla="*/ 85 w 377"/>
                                <a:gd name="T57" fmla="*/ 473 h 498"/>
                                <a:gd name="T58" fmla="*/ 118 w 377"/>
                                <a:gd name="T59" fmla="*/ 487 h 498"/>
                                <a:gd name="T60" fmla="*/ 155 w 377"/>
                                <a:gd name="T61" fmla="*/ 495 h 498"/>
                                <a:gd name="T62" fmla="*/ 190 w 377"/>
                                <a:gd name="T63" fmla="*/ 498 h 498"/>
                                <a:gd name="T64" fmla="*/ 257 w 377"/>
                                <a:gd name="T65" fmla="*/ 490 h 498"/>
                                <a:gd name="T66" fmla="*/ 291 w 377"/>
                                <a:gd name="T67" fmla="*/ 478 h 498"/>
                                <a:gd name="T68" fmla="*/ 320 w 377"/>
                                <a:gd name="T69" fmla="*/ 460 h 498"/>
                                <a:gd name="T70" fmla="*/ 342 w 377"/>
                                <a:gd name="T71" fmla="*/ 435 h 498"/>
                                <a:gd name="T72" fmla="*/ 361 w 377"/>
                                <a:gd name="T73" fmla="*/ 404 h 498"/>
                                <a:gd name="T74" fmla="*/ 372 w 377"/>
                                <a:gd name="T75" fmla="*/ 366 h 498"/>
                                <a:gd name="T76" fmla="*/ 376 w 377"/>
                                <a:gd name="T77" fmla="*/ 321 h 498"/>
                                <a:gd name="T78" fmla="*/ 193 w 377"/>
                                <a:gd name="T79" fmla="*/ 97 h 498"/>
                                <a:gd name="T80" fmla="*/ 223 w 377"/>
                                <a:gd name="T81" fmla="*/ 103 h 498"/>
                                <a:gd name="T82" fmla="*/ 247 w 377"/>
                                <a:gd name="T83" fmla="*/ 118 h 498"/>
                                <a:gd name="T84" fmla="*/ 261 w 377"/>
                                <a:gd name="T85" fmla="*/ 142 h 498"/>
                                <a:gd name="T86" fmla="*/ 265 w 377"/>
                                <a:gd name="T87" fmla="*/ 170 h 498"/>
                                <a:gd name="T88" fmla="*/ 261 w 377"/>
                                <a:gd name="T89" fmla="*/ 200 h 498"/>
                                <a:gd name="T90" fmla="*/ 247 w 377"/>
                                <a:gd name="T91" fmla="*/ 222 h 498"/>
                                <a:gd name="T92" fmla="*/ 223 w 377"/>
                                <a:gd name="T93" fmla="*/ 238 h 498"/>
                                <a:gd name="T94" fmla="*/ 193 w 377"/>
                                <a:gd name="T95" fmla="*/ 244 h 498"/>
                                <a:gd name="T96" fmla="*/ 160 w 377"/>
                                <a:gd name="T97" fmla="*/ 238 h 498"/>
                                <a:gd name="T98" fmla="*/ 138 w 377"/>
                                <a:gd name="T99" fmla="*/ 222 h 498"/>
                                <a:gd name="T100" fmla="*/ 124 w 377"/>
                                <a:gd name="T101" fmla="*/ 200 h 498"/>
                                <a:gd name="T102" fmla="*/ 118 w 377"/>
                                <a:gd name="T103" fmla="*/ 170 h 498"/>
                                <a:gd name="T104" fmla="*/ 124 w 377"/>
                                <a:gd name="T105" fmla="*/ 142 h 498"/>
                                <a:gd name="T106" fmla="*/ 138 w 377"/>
                                <a:gd name="T107" fmla="*/ 118 h 498"/>
                                <a:gd name="T108" fmla="*/ 160 w 377"/>
                                <a:gd name="T109" fmla="*/ 103 h 498"/>
                                <a:gd name="T110" fmla="*/ 193 w 377"/>
                                <a:gd name="T111" fmla="*/ 97 h 498"/>
                                <a:gd name="T112" fmla="*/ 0 w 377"/>
                                <a:gd name="T113" fmla="*/ 0 h 498"/>
                                <a:gd name="T114" fmla="*/ 377 w 377"/>
                                <a:gd name="T115" fmla="*/ 498 h 4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</a:cxnLst>
                              <a:rect l="T112" t="T113" r="T114" b="T115"/>
                              <a:pathLst>
                                <a:path w="377" h="498">
                                  <a:moveTo>
                                    <a:pt x="377" y="10"/>
                                  </a:moveTo>
                                  <a:lnTo>
                                    <a:pt x="263" y="10"/>
                                  </a:lnTo>
                                  <a:lnTo>
                                    <a:pt x="263" y="45"/>
                                  </a:lnTo>
                                  <a:lnTo>
                                    <a:pt x="261" y="45"/>
                                  </a:lnTo>
                                  <a:lnTo>
                                    <a:pt x="256" y="37"/>
                                  </a:lnTo>
                                  <a:lnTo>
                                    <a:pt x="249" y="30"/>
                                  </a:lnTo>
                                  <a:lnTo>
                                    <a:pt x="242" y="24"/>
                                  </a:lnTo>
                                  <a:lnTo>
                                    <a:pt x="235" y="19"/>
                                  </a:lnTo>
                                  <a:lnTo>
                                    <a:pt x="228" y="14"/>
                                  </a:lnTo>
                                  <a:lnTo>
                                    <a:pt x="219" y="10"/>
                                  </a:lnTo>
                                  <a:lnTo>
                                    <a:pt x="211" y="7"/>
                                  </a:lnTo>
                                  <a:lnTo>
                                    <a:pt x="202" y="5"/>
                                  </a:lnTo>
                                  <a:lnTo>
                                    <a:pt x="184" y="0"/>
                                  </a:lnTo>
                                  <a:lnTo>
                                    <a:pt x="166" y="0"/>
                                  </a:lnTo>
                                  <a:lnTo>
                                    <a:pt x="148" y="0"/>
                                  </a:lnTo>
                                  <a:lnTo>
                                    <a:pt x="130" y="3"/>
                                  </a:lnTo>
                                  <a:lnTo>
                                    <a:pt x="114" y="7"/>
                                  </a:lnTo>
                                  <a:lnTo>
                                    <a:pt x="97" y="14"/>
                                  </a:lnTo>
                                  <a:lnTo>
                                    <a:pt x="83" y="21"/>
                                  </a:lnTo>
                                  <a:lnTo>
                                    <a:pt x="69" y="30"/>
                                  </a:lnTo>
                                  <a:lnTo>
                                    <a:pt x="57" y="41"/>
                                  </a:lnTo>
                                  <a:lnTo>
                                    <a:pt x="46" y="52"/>
                                  </a:lnTo>
                                  <a:lnTo>
                                    <a:pt x="36" y="65"/>
                                  </a:lnTo>
                                  <a:lnTo>
                                    <a:pt x="26" y="79"/>
                                  </a:lnTo>
                                  <a:lnTo>
                                    <a:pt x="19" y="93"/>
                                  </a:lnTo>
                                  <a:lnTo>
                                    <a:pt x="12" y="109"/>
                                  </a:lnTo>
                                  <a:lnTo>
                                    <a:pt x="7" y="124"/>
                                  </a:lnTo>
                                  <a:lnTo>
                                    <a:pt x="4" y="141"/>
                                  </a:lnTo>
                                  <a:lnTo>
                                    <a:pt x="1" y="158"/>
                                  </a:lnTo>
                                  <a:lnTo>
                                    <a:pt x="0" y="176"/>
                                  </a:lnTo>
                                  <a:lnTo>
                                    <a:pt x="1" y="193"/>
                                  </a:lnTo>
                                  <a:lnTo>
                                    <a:pt x="4" y="210"/>
                                  </a:lnTo>
                                  <a:lnTo>
                                    <a:pt x="7" y="225"/>
                                  </a:lnTo>
                                  <a:lnTo>
                                    <a:pt x="12" y="241"/>
                                  </a:lnTo>
                                  <a:lnTo>
                                    <a:pt x="18" y="256"/>
                                  </a:lnTo>
                                  <a:lnTo>
                                    <a:pt x="26" y="269"/>
                                  </a:lnTo>
                                  <a:lnTo>
                                    <a:pt x="35" y="281"/>
                                  </a:lnTo>
                                  <a:lnTo>
                                    <a:pt x="44" y="294"/>
                                  </a:lnTo>
                                  <a:lnTo>
                                    <a:pt x="56" y="304"/>
                                  </a:lnTo>
                                  <a:lnTo>
                                    <a:pt x="68" y="314"/>
                                  </a:lnTo>
                                  <a:lnTo>
                                    <a:pt x="81" y="322"/>
                                  </a:lnTo>
                                  <a:lnTo>
                                    <a:pt x="95" y="329"/>
                                  </a:lnTo>
                                  <a:lnTo>
                                    <a:pt x="110" y="335"/>
                                  </a:lnTo>
                                  <a:lnTo>
                                    <a:pt x="125" y="338"/>
                                  </a:lnTo>
                                  <a:lnTo>
                                    <a:pt x="142" y="341"/>
                                  </a:lnTo>
                                  <a:lnTo>
                                    <a:pt x="159" y="342"/>
                                  </a:lnTo>
                                  <a:lnTo>
                                    <a:pt x="180" y="341"/>
                                  </a:lnTo>
                                  <a:lnTo>
                                    <a:pt x="198" y="336"/>
                                  </a:lnTo>
                                  <a:lnTo>
                                    <a:pt x="216" y="331"/>
                                  </a:lnTo>
                                  <a:lnTo>
                                    <a:pt x="232" y="322"/>
                                  </a:lnTo>
                                  <a:lnTo>
                                    <a:pt x="247" y="311"/>
                                  </a:lnTo>
                                  <a:lnTo>
                                    <a:pt x="263" y="297"/>
                                  </a:lnTo>
                                  <a:lnTo>
                                    <a:pt x="263" y="312"/>
                                  </a:lnTo>
                                  <a:lnTo>
                                    <a:pt x="261" y="332"/>
                                  </a:lnTo>
                                  <a:lnTo>
                                    <a:pt x="260" y="349"/>
                                  </a:lnTo>
                                  <a:lnTo>
                                    <a:pt x="257" y="357"/>
                                  </a:lnTo>
                                  <a:lnTo>
                                    <a:pt x="256" y="364"/>
                                  </a:lnTo>
                                  <a:lnTo>
                                    <a:pt x="253" y="373"/>
                                  </a:lnTo>
                                  <a:lnTo>
                                    <a:pt x="249" y="378"/>
                                  </a:lnTo>
                                  <a:lnTo>
                                    <a:pt x="244" y="384"/>
                                  </a:lnTo>
                                  <a:lnTo>
                                    <a:pt x="239" y="390"/>
                                  </a:lnTo>
                                  <a:lnTo>
                                    <a:pt x="233" y="394"/>
                                  </a:lnTo>
                                  <a:lnTo>
                                    <a:pt x="226" y="398"/>
                                  </a:lnTo>
                                  <a:lnTo>
                                    <a:pt x="218" y="401"/>
                                  </a:lnTo>
                                  <a:lnTo>
                                    <a:pt x="209" y="404"/>
                                  </a:lnTo>
                                  <a:lnTo>
                                    <a:pt x="200" y="405"/>
                                  </a:lnTo>
                                  <a:lnTo>
                                    <a:pt x="188" y="405"/>
                                  </a:lnTo>
                                  <a:lnTo>
                                    <a:pt x="180" y="405"/>
                                  </a:lnTo>
                                  <a:lnTo>
                                    <a:pt x="172" y="404"/>
                                  </a:lnTo>
                                  <a:lnTo>
                                    <a:pt x="163" y="401"/>
                                  </a:lnTo>
                                  <a:lnTo>
                                    <a:pt x="156" y="398"/>
                                  </a:lnTo>
                                  <a:lnTo>
                                    <a:pt x="148" y="394"/>
                                  </a:lnTo>
                                  <a:lnTo>
                                    <a:pt x="142" y="388"/>
                                  </a:lnTo>
                                  <a:lnTo>
                                    <a:pt x="138" y="381"/>
                                  </a:lnTo>
                                  <a:lnTo>
                                    <a:pt x="134" y="373"/>
                                  </a:lnTo>
                                  <a:lnTo>
                                    <a:pt x="5" y="373"/>
                                  </a:lnTo>
                                  <a:lnTo>
                                    <a:pt x="8" y="386"/>
                                  </a:lnTo>
                                  <a:lnTo>
                                    <a:pt x="11" y="398"/>
                                  </a:lnTo>
                                  <a:lnTo>
                                    <a:pt x="16" y="408"/>
                                  </a:lnTo>
                                  <a:lnTo>
                                    <a:pt x="22" y="419"/>
                                  </a:lnTo>
                                  <a:lnTo>
                                    <a:pt x="29" y="429"/>
                                  </a:lnTo>
                                  <a:lnTo>
                                    <a:pt x="36" y="438"/>
                                  </a:lnTo>
                                  <a:lnTo>
                                    <a:pt x="44" y="446"/>
                                  </a:lnTo>
                                  <a:lnTo>
                                    <a:pt x="54" y="454"/>
                                  </a:lnTo>
                                  <a:lnTo>
                                    <a:pt x="64" y="461"/>
                                  </a:lnTo>
                                  <a:lnTo>
                                    <a:pt x="74" y="467"/>
                                  </a:lnTo>
                                  <a:lnTo>
                                    <a:pt x="85" y="473"/>
                                  </a:lnTo>
                                  <a:lnTo>
                                    <a:pt x="96" y="478"/>
                                  </a:lnTo>
                                  <a:lnTo>
                                    <a:pt x="107" y="483"/>
                                  </a:lnTo>
                                  <a:lnTo>
                                    <a:pt x="118" y="487"/>
                                  </a:lnTo>
                                  <a:lnTo>
                                    <a:pt x="131" y="490"/>
                                  </a:lnTo>
                                  <a:lnTo>
                                    <a:pt x="144" y="492"/>
                                  </a:lnTo>
                                  <a:lnTo>
                                    <a:pt x="155" y="495"/>
                                  </a:lnTo>
                                  <a:lnTo>
                                    <a:pt x="167" y="497"/>
                                  </a:lnTo>
                                  <a:lnTo>
                                    <a:pt x="179" y="497"/>
                                  </a:lnTo>
                                  <a:lnTo>
                                    <a:pt x="190" y="498"/>
                                  </a:lnTo>
                                  <a:lnTo>
                                    <a:pt x="218" y="497"/>
                                  </a:lnTo>
                                  <a:lnTo>
                                    <a:pt x="244" y="492"/>
                                  </a:lnTo>
                                  <a:lnTo>
                                    <a:pt x="257" y="490"/>
                                  </a:lnTo>
                                  <a:lnTo>
                                    <a:pt x="270" y="487"/>
                                  </a:lnTo>
                                  <a:lnTo>
                                    <a:pt x="281" y="483"/>
                                  </a:lnTo>
                                  <a:lnTo>
                                    <a:pt x="291" y="478"/>
                                  </a:lnTo>
                                  <a:lnTo>
                                    <a:pt x="302" y="473"/>
                                  </a:lnTo>
                                  <a:lnTo>
                                    <a:pt x="310" y="467"/>
                                  </a:lnTo>
                                  <a:lnTo>
                                    <a:pt x="320" y="460"/>
                                  </a:lnTo>
                                  <a:lnTo>
                                    <a:pt x="328" y="452"/>
                                  </a:lnTo>
                                  <a:lnTo>
                                    <a:pt x="335" y="445"/>
                                  </a:lnTo>
                                  <a:lnTo>
                                    <a:pt x="342" y="435"/>
                                  </a:lnTo>
                                  <a:lnTo>
                                    <a:pt x="349" y="425"/>
                                  </a:lnTo>
                                  <a:lnTo>
                                    <a:pt x="355" y="415"/>
                                  </a:lnTo>
                                  <a:lnTo>
                                    <a:pt x="361" y="404"/>
                                  </a:lnTo>
                                  <a:lnTo>
                                    <a:pt x="365" y="393"/>
                                  </a:lnTo>
                                  <a:lnTo>
                                    <a:pt x="368" y="380"/>
                                  </a:lnTo>
                                  <a:lnTo>
                                    <a:pt x="372" y="366"/>
                                  </a:lnTo>
                                  <a:lnTo>
                                    <a:pt x="373" y="352"/>
                                  </a:lnTo>
                                  <a:lnTo>
                                    <a:pt x="376" y="336"/>
                                  </a:lnTo>
                                  <a:lnTo>
                                    <a:pt x="376" y="321"/>
                                  </a:lnTo>
                                  <a:lnTo>
                                    <a:pt x="377" y="304"/>
                                  </a:lnTo>
                                  <a:lnTo>
                                    <a:pt x="377" y="10"/>
                                  </a:lnTo>
                                  <a:close/>
                                  <a:moveTo>
                                    <a:pt x="193" y="97"/>
                                  </a:moveTo>
                                  <a:lnTo>
                                    <a:pt x="204" y="99"/>
                                  </a:lnTo>
                                  <a:lnTo>
                                    <a:pt x="214" y="100"/>
                                  </a:lnTo>
                                  <a:lnTo>
                                    <a:pt x="223" y="103"/>
                                  </a:lnTo>
                                  <a:lnTo>
                                    <a:pt x="232" y="107"/>
                                  </a:lnTo>
                                  <a:lnTo>
                                    <a:pt x="240" y="113"/>
                                  </a:lnTo>
                                  <a:lnTo>
                                    <a:pt x="247" y="118"/>
                                  </a:lnTo>
                                  <a:lnTo>
                                    <a:pt x="253" y="125"/>
                                  </a:lnTo>
                                  <a:lnTo>
                                    <a:pt x="257" y="134"/>
                                  </a:lnTo>
                                  <a:lnTo>
                                    <a:pt x="261" y="142"/>
                                  </a:lnTo>
                                  <a:lnTo>
                                    <a:pt x="264" y="151"/>
                                  </a:lnTo>
                                  <a:lnTo>
                                    <a:pt x="265" y="161"/>
                                  </a:lnTo>
                                  <a:lnTo>
                                    <a:pt x="265" y="170"/>
                                  </a:lnTo>
                                  <a:lnTo>
                                    <a:pt x="265" y="180"/>
                                  </a:lnTo>
                                  <a:lnTo>
                                    <a:pt x="264" y="190"/>
                                  </a:lnTo>
                                  <a:lnTo>
                                    <a:pt x="261" y="200"/>
                                  </a:lnTo>
                                  <a:lnTo>
                                    <a:pt x="257" y="208"/>
                                  </a:lnTo>
                                  <a:lnTo>
                                    <a:pt x="253" y="215"/>
                                  </a:lnTo>
                                  <a:lnTo>
                                    <a:pt x="247" y="222"/>
                                  </a:lnTo>
                                  <a:lnTo>
                                    <a:pt x="240" y="228"/>
                                  </a:lnTo>
                                  <a:lnTo>
                                    <a:pt x="232" y="234"/>
                                  </a:lnTo>
                                  <a:lnTo>
                                    <a:pt x="223" y="238"/>
                                  </a:lnTo>
                                  <a:lnTo>
                                    <a:pt x="214" y="241"/>
                                  </a:lnTo>
                                  <a:lnTo>
                                    <a:pt x="204" y="244"/>
                                  </a:lnTo>
                                  <a:lnTo>
                                    <a:pt x="193" y="244"/>
                                  </a:lnTo>
                                  <a:lnTo>
                                    <a:pt x="181" y="244"/>
                                  </a:lnTo>
                                  <a:lnTo>
                                    <a:pt x="170" y="241"/>
                                  </a:lnTo>
                                  <a:lnTo>
                                    <a:pt x="160" y="238"/>
                                  </a:lnTo>
                                  <a:lnTo>
                                    <a:pt x="152" y="234"/>
                                  </a:lnTo>
                                  <a:lnTo>
                                    <a:pt x="145" y="228"/>
                                  </a:lnTo>
                                  <a:lnTo>
                                    <a:pt x="138" y="222"/>
                                  </a:lnTo>
                                  <a:lnTo>
                                    <a:pt x="132" y="215"/>
                                  </a:lnTo>
                                  <a:lnTo>
                                    <a:pt x="127" y="208"/>
                                  </a:lnTo>
                                  <a:lnTo>
                                    <a:pt x="124" y="200"/>
                                  </a:lnTo>
                                  <a:lnTo>
                                    <a:pt x="121" y="190"/>
                                  </a:lnTo>
                                  <a:lnTo>
                                    <a:pt x="118" y="180"/>
                                  </a:lnTo>
                                  <a:lnTo>
                                    <a:pt x="118" y="170"/>
                                  </a:lnTo>
                                  <a:lnTo>
                                    <a:pt x="118" y="161"/>
                                  </a:lnTo>
                                  <a:lnTo>
                                    <a:pt x="121" y="151"/>
                                  </a:lnTo>
                                  <a:lnTo>
                                    <a:pt x="124" y="142"/>
                                  </a:lnTo>
                                  <a:lnTo>
                                    <a:pt x="127" y="134"/>
                                  </a:lnTo>
                                  <a:lnTo>
                                    <a:pt x="132" y="125"/>
                                  </a:lnTo>
                                  <a:lnTo>
                                    <a:pt x="138" y="118"/>
                                  </a:lnTo>
                                  <a:lnTo>
                                    <a:pt x="145" y="113"/>
                                  </a:lnTo>
                                  <a:lnTo>
                                    <a:pt x="152" y="107"/>
                                  </a:lnTo>
                                  <a:lnTo>
                                    <a:pt x="160" y="103"/>
                                  </a:lnTo>
                                  <a:lnTo>
                                    <a:pt x="170" y="100"/>
                                  </a:lnTo>
                                  <a:lnTo>
                                    <a:pt x="181" y="99"/>
                                  </a:lnTo>
                                  <a:lnTo>
                                    <a:pt x="193" y="9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Rectangle 184"/>
                          <wps:cNvSpPr>
                            <a:spLocks noChangeArrowheads="1"/>
                          </wps:cNvSpPr>
                          <wps:spPr bwMode="auto">
                            <a:xfrm>
                              <a:off x="2178" y="46"/>
                              <a:ext cx="11" cy="573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8" name="Group 210"/>
                        <wpg:cNvGrpSpPr>
                          <a:grpSpLocks/>
                        </wpg:cNvGrpSpPr>
                        <wpg:grpSpPr bwMode="auto">
                          <a:xfrm>
                            <a:off x="14503" y="1733"/>
                            <a:ext cx="32290" cy="2908"/>
                            <a:chOff x="2284" y="272"/>
                            <a:chExt cx="5085" cy="458"/>
                          </a:xfrm>
                        </wpg:grpSpPr>
                        <wps:wsp>
                          <wps:cNvPr id="289" name="Freeform 187"/>
                          <wps:cNvSpPr>
                            <a:spLocks noEditPoints="1"/>
                          </wps:cNvSpPr>
                          <wps:spPr bwMode="auto">
                            <a:xfrm>
                              <a:off x="2561" y="399"/>
                              <a:ext cx="260" cy="230"/>
                            </a:xfrm>
                            <a:custGeom>
                              <a:avLst/>
                              <a:gdLst>
                                <a:gd name="T0" fmla="*/ 327 w 778"/>
                                <a:gd name="T1" fmla="*/ 4 h 692"/>
                                <a:gd name="T2" fmla="*/ 240 w 778"/>
                                <a:gd name="T3" fmla="*/ 23 h 692"/>
                                <a:gd name="T4" fmla="*/ 162 w 778"/>
                                <a:gd name="T5" fmla="*/ 58 h 692"/>
                                <a:gd name="T6" fmla="*/ 95 w 778"/>
                                <a:gd name="T7" fmla="*/ 108 h 692"/>
                                <a:gd name="T8" fmla="*/ 44 w 778"/>
                                <a:gd name="T9" fmla="*/ 174 h 692"/>
                                <a:gd name="T10" fmla="*/ 11 w 778"/>
                                <a:gd name="T11" fmla="*/ 253 h 692"/>
                                <a:gd name="T12" fmla="*/ 0 w 778"/>
                                <a:gd name="T13" fmla="*/ 347 h 692"/>
                                <a:gd name="T14" fmla="*/ 11 w 778"/>
                                <a:gd name="T15" fmla="*/ 440 h 692"/>
                                <a:gd name="T16" fmla="*/ 44 w 778"/>
                                <a:gd name="T17" fmla="*/ 519 h 692"/>
                                <a:gd name="T18" fmla="*/ 96 w 778"/>
                                <a:gd name="T19" fmla="*/ 584 h 692"/>
                                <a:gd name="T20" fmla="*/ 162 w 778"/>
                                <a:gd name="T21" fmla="*/ 634 h 692"/>
                                <a:gd name="T22" fmla="*/ 240 w 778"/>
                                <a:gd name="T23" fmla="*/ 669 h 692"/>
                                <a:gd name="T24" fmla="*/ 327 w 778"/>
                                <a:gd name="T25" fmla="*/ 689 h 692"/>
                                <a:gd name="T26" fmla="*/ 419 w 778"/>
                                <a:gd name="T27" fmla="*/ 692 h 692"/>
                                <a:gd name="T28" fmla="*/ 509 w 778"/>
                                <a:gd name="T29" fmla="*/ 678 h 692"/>
                                <a:gd name="T30" fmla="*/ 590 w 778"/>
                                <a:gd name="T31" fmla="*/ 648 h 692"/>
                                <a:gd name="T32" fmla="*/ 661 w 778"/>
                                <a:gd name="T33" fmla="*/ 602 h 692"/>
                                <a:gd name="T34" fmla="*/ 717 w 778"/>
                                <a:gd name="T35" fmla="*/ 541 h 692"/>
                                <a:gd name="T36" fmla="*/ 757 w 778"/>
                                <a:gd name="T37" fmla="*/ 467 h 692"/>
                                <a:gd name="T38" fmla="*/ 776 w 778"/>
                                <a:gd name="T39" fmla="*/ 380 h 692"/>
                                <a:gd name="T40" fmla="*/ 772 w 778"/>
                                <a:gd name="T41" fmla="*/ 283 h 692"/>
                                <a:gd name="T42" fmla="*/ 747 w 778"/>
                                <a:gd name="T43" fmla="*/ 200 h 692"/>
                                <a:gd name="T44" fmla="*/ 701 w 778"/>
                                <a:gd name="T45" fmla="*/ 129 h 692"/>
                                <a:gd name="T46" fmla="*/ 639 w 778"/>
                                <a:gd name="T47" fmla="*/ 73 h 692"/>
                                <a:gd name="T48" fmla="*/ 565 w 778"/>
                                <a:gd name="T49" fmla="*/ 32 h 692"/>
                                <a:gd name="T50" fmla="*/ 480 w 778"/>
                                <a:gd name="T51" fmla="*/ 9 h 692"/>
                                <a:gd name="T52" fmla="*/ 389 w 778"/>
                                <a:gd name="T53" fmla="*/ 0 h 692"/>
                                <a:gd name="T54" fmla="*/ 432 w 778"/>
                                <a:gd name="T55" fmla="*/ 205 h 692"/>
                                <a:gd name="T56" fmla="*/ 460 w 778"/>
                                <a:gd name="T57" fmla="*/ 215 h 692"/>
                                <a:gd name="T58" fmla="*/ 498 w 778"/>
                                <a:gd name="T59" fmla="*/ 243 h 692"/>
                                <a:gd name="T60" fmla="*/ 526 w 778"/>
                                <a:gd name="T61" fmla="*/ 290 h 692"/>
                                <a:gd name="T62" fmla="*/ 536 w 778"/>
                                <a:gd name="T63" fmla="*/ 347 h 692"/>
                                <a:gd name="T64" fmla="*/ 526 w 778"/>
                                <a:gd name="T65" fmla="*/ 404 h 692"/>
                                <a:gd name="T66" fmla="*/ 498 w 778"/>
                                <a:gd name="T67" fmla="*/ 450 h 692"/>
                                <a:gd name="T68" fmla="*/ 452 w 778"/>
                                <a:gd name="T69" fmla="*/ 481 h 692"/>
                                <a:gd name="T70" fmla="*/ 389 w 778"/>
                                <a:gd name="T71" fmla="*/ 492 h 692"/>
                                <a:gd name="T72" fmla="*/ 335 w 778"/>
                                <a:gd name="T73" fmla="*/ 485 h 692"/>
                                <a:gd name="T74" fmla="*/ 309 w 778"/>
                                <a:gd name="T75" fmla="*/ 472 h 692"/>
                                <a:gd name="T76" fmla="*/ 268 w 778"/>
                                <a:gd name="T77" fmla="*/ 436 h 692"/>
                                <a:gd name="T78" fmla="*/ 246 w 778"/>
                                <a:gd name="T79" fmla="*/ 387 h 692"/>
                                <a:gd name="T80" fmla="*/ 242 w 778"/>
                                <a:gd name="T81" fmla="*/ 328 h 692"/>
                                <a:gd name="T82" fmla="*/ 258 w 778"/>
                                <a:gd name="T83" fmla="*/ 273 h 692"/>
                                <a:gd name="T84" fmla="*/ 293 w 778"/>
                                <a:gd name="T85" fmla="*/ 231 h 692"/>
                                <a:gd name="T86" fmla="*/ 326 w 778"/>
                                <a:gd name="T87" fmla="*/ 211 h 692"/>
                                <a:gd name="T88" fmla="*/ 366 w 778"/>
                                <a:gd name="T89" fmla="*/ 201 h 692"/>
                                <a:gd name="T90" fmla="*/ 0 w 778"/>
                                <a:gd name="T91" fmla="*/ 0 h 692"/>
                                <a:gd name="T92" fmla="*/ 778 w 778"/>
                                <a:gd name="T93" fmla="*/ 692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</a:cxnLst>
                              <a:rect l="T90" t="T91" r="T92" b="T93"/>
                              <a:pathLst>
                                <a:path w="778" h="692">
                                  <a:moveTo>
                                    <a:pt x="389" y="0"/>
                                  </a:moveTo>
                                  <a:lnTo>
                                    <a:pt x="358" y="2"/>
                                  </a:lnTo>
                                  <a:lnTo>
                                    <a:pt x="327" y="4"/>
                                  </a:lnTo>
                                  <a:lnTo>
                                    <a:pt x="298" y="9"/>
                                  </a:lnTo>
                                  <a:lnTo>
                                    <a:pt x="268" y="14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12" y="32"/>
                                  </a:lnTo>
                                  <a:lnTo>
                                    <a:pt x="187" y="45"/>
                                  </a:lnTo>
                                  <a:lnTo>
                                    <a:pt x="162" y="58"/>
                                  </a:lnTo>
                                  <a:lnTo>
                                    <a:pt x="138" y="73"/>
                                  </a:lnTo>
                                  <a:lnTo>
                                    <a:pt x="116" y="90"/>
                                  </a:lnTo>
                                  <a:lnTo>
                                    <a:pt x="95" y="108"/>
                                  </a:lnTo>
                                  <a:lnTo>
                                    <a:pt x="77" y="129"/>
                                  </a:lnTo>
                                  <a:lnTo>
                                    <a:pt x="60" y="151"/>
                                  </a:lnTo>
                                  <a:lnTo>
                                    <a:pt x="44" y="174"/>
                                  </a:lnTo>
                                  <a:lnTo>
                                    <a:pt x="30" y="200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1" y="253"/>
                                  </a:lnTo>
                                  <a:lnTo>
                                    <a:pt x="5" y="283"/>
                                  </a:lnTo>
                                  <a:lnTo>
                                    <a:pt x="1" y="314"/>
                                  </a:lnTo>
                                  <a:lnTo>
                                    <a:pt x="0" y="347"/>
                                  </a:lnTo>
                                  <a:lnTo>
                                    <a:pt x="1" y="380"/>
                                  </a:lnTo>
                                  <a:lnTo>
                                    <a:pt x="5" y="411"/>
                                  </a:lnTo>
                                  <a:lnTo>
                                    <a:pt x="11" y="440"/>
                                  </a:lnTo>
                                  <a:lnTo>
                                    <a:pt x="19" y="468"/>
                                  </a:lnTo>
                                  <a:lnTo>
                                    <a:pt x="30" y="495"/>
                                  </a:lnTo>
                                  <a:lnTo>
                                    <a:pt x="44" y="519"/>
                                  </a:lnTo>
                                  <a:lnTo>
                                    <a:pt x="60" y="543"/>
                                  </a:lnTo>
                                  <a:lnTo>
                                    <a:pt x="77" y="564"/>
                                  </a:lnTo>
                                  <a:lnTo>
                                    <a:pt x="96" y="584"/>
                                  </a:lnTo>
                                  <a:lnTo>
                                    <a:pt x="116" y="603"/>
                                  </a:lnTo>
                                  <a:lnTo>
                                    <a:pt x="138" y="620"/>
                                  </a:lnTo>
                                  <a:lnTo>
                                    <a:pt x="162" y="634"/>
                                  </a:lnTo>
                                  <a:lnTo>
                                    <a:pt x="187" y="648"/>
                                  </a:lnTo>
                                  <a:lnTo>
                                    <a:pt x="214" y="659"/>
                                  </a:lnTo>
                                  <a:lnTo>
                                    <a:pt x="240" y="669"/>
                                  </a:lnTo>
                                  <a:lnTo>
                                    <a:pt x="268" y="678"/>
                                  </a:lnTo>
                                  <a:lnTo>
                                    <a:pt x="298" y="683"/>
                                  </a:lnTo>
                                  <a:lnTo>
                                    <a:pt x="327" y="689"/>
                                  </a:lnTo>
                                  <a:lnTo>
                                    <a:pt x="358" y="692"/>
                                  </a:lnTo>
                                  <a:lnTo>
                                    <a:pt x="389" y="692"/>
                                  </a:lnTo>
                                  <a:lnTo>
                                    <a:pt x="419" y="692"/>
                                  </a:lnTo>
                                  <a:lnTo>
                                    <a:pt x="450" y="689"/>
                                  </a:lnTo>
                                  <a:lnTo>
                                    <a:pt x="480" y="683"/>
                                  </a:lnTo>
                                  <a:lnTo>
                                    <a:pt x="509" y="678"/>
                                  </a:lnTo>
                                  <a:lnTo>
                                    <a:pt x="537" y="669"/>
                                  </a:lnTo>
                                  <a:lnTo>
                                    <a:pt x="565" y="659"/>
                                  </a:lnTo>
                                  <a:lnTo>
                                    <a:pt x="590" y="648"/>
                                  </a:lnTo>
                                  <a:lnTo>
                                    <a:pt x="615" y="634"/>
                                  </a:lnTo>
                                  <a:lnTo>
                                    <a:pt x="639" y="619"/>
                                  </a:lnTo>
                                  <a:lnTo>
                                    <a:pt x="661" y="602"/>
                                  </a:lnTo>
                                  <a:lnTo>
                                    <a:pt x="682" y="584"/>
                                  </a:lnTo>
                                  <a:lnTo>
                                    <a:pt x="701" y="564"/>
                                  </a:lnTo>
                                  <a:lnTo>
                                    <a:pt x="717" y="541"/>
                                  </a:lnTo>
                                  <a:lnTo>
                                    <a:pt x="733" y="519"/>
                                  </a:lnTo>
                                  <a:lnTo>
                                    <a:pt x="747" y="494"/>
                                  </a:lnTo>
                                  <a:lnTo>
                                    <a:pt x="757" y="467"/>
                                  </a:lnTo>
                                  <a:lnTo>
                                    <a:pt x="766" y="439"/>
                                  </a:lnTo>
                                  <a:lnTo>
                                    <a:pt x="772" y="411"/>
                                  </a:lnTo>
                                  <a:lnTo>
                                    <a:pt x="776" y="380"/>
                                  </a:lnTo>
                                  <a:lnTo>
                                    <a:pt x="778" y="347"/>
                                  </a:lnTo>
                                  <a:lnTo>
                                    <a:pt x="776" y="314"/>
                                  </a:lnTo>
                                  <a:lnTo>
                                    <a:pt x="772" y="283"/>
                                  </a:lnTo>
                                  <a:lnTo>
                                    <a:pt x="766" y="253"/>
                                  </a:lnTo>
                                  <a:lnTo>
                                    <a:pt x="757" y="225"/>
                                  </a:lnTo>
                                  <a:lnTo>
                                    <a:pt x="747" y="200"/>
                                  </a:lnTo>
                                  <a:lnTo>
                                    <a:pt x="733" y="174"/>
                                  </a:lnTo>
                                  <a:lnTo>
                                    <a:pt x="717" y="151"/>
                                  </a:lnTo>
                                  <a:lnTo>
                                    <a:pt x="701" y="129"/>
                                  </a:lnTo>
                                  <a:lnTo>
                                    <a:pt x="682" y="108"/>
                                  </a:lnTo>
                                  <a:lnTo>
                                    <a:pt x="661" y="90"/>
                                  </a:lnTo>
                                  <a:lnTo>
                                    <a:pt x="639" y="73"/>
                                  </a:lnTo>
                                  <a:lnTo>
                                    <a:pt x="615" y="58"/>
                                  </a:lnTo>
                                  <a:lnTo>
                                    <a:pt x="590" y="45"/>
                                  </a:lnTo>
                                  <a:lnTo>
                                    <a:pt x="565" y="32"/>
                                  </a:lnTo>
                                  <a:lnTo>
                                    <a:pt x="537" y="23"/>
                                  </a:lnTo>
                                  <a:lnTo>
                                    <a:pt x="509" y="14"/>
                                  </a:lnTo>
                                  <a:lnTo>
                                    <a:pt x="480" y="9"/>
                                  </a:lnTo>
                                  <a:lnTo>
                                    <a:pt x="450" y="4"/>
                                  </a:lnTo>
                                  <a:lnTo>
                                    <a:pt x="419" y="2"/>
                                  </a:lnTo>
                                  <a:lnTo>
                                    <a:pt x="389" y="0"/>
                                  </a:lnTo>
                                  <a:close/>
                                  <a:moveTo>
                                    <a:pt x="389" y="200"/>
                                  </a:moveTo>
                                  <a:lnTo>
                                    <a:pt x="411" y="201"/>
                                  </a:lnTo>
                                  <a:lnTo>
                                    <a:pt x="432" y="205"/>
                                  </a:lnTo>
                                  <a:lnTo>
                                    <a:pt x="442" y="208"/>
                                  </a:lnTo>
                                  <a:lnTo>
                                    <a:pt x="452" y="211"/>
                                  </a:lnTo>
                                  <a:lnTo>
                                    <a:pt x="460" y="215"/>
                                  </a:lnTo>
                                  <a:lnTo>
                                    <a:pt x="468" y="221"/>
                                  </a:lnTo>
                                  <a:lnTo>
                                    <a:pt x="484" y="231"/>
                                  </a:lnTo>
                                  <a:lnTo>
                                    <a:pt x="498" y="243"/>
                                  </a:lnTo>
                                  <a:lnTo>
                                    <a:pt x="509" y="257"/>
                                  </a:lnTo>
                                  <a:lnTo>
                                    <a:pt x="519" y="273"/>
                                  </a:lnTo>
                                  <a:lnTo>
                                    <a:pt x="526" y="290"/>
                                  </a:lnTo>
                                  <a:lnTo>
                                    <a:pt x="531" y="308"/>
                                  </a:lnTo>
                                  <a:lnTo>
                                    <a:pt x="536" y="328"/>
                                  </a:lnTo>
                                  <a:lnTo>
                                    <a:pt x="536" y="347"/>
                                  </a:lnTo>
                                  <a:lnTo>
                                    <a:pt x="536" y="367"/>
                                  </a:lnTo>
                                  <a:lnTo>
                                    <a:pt x="531" y="387"/>
                                  </a:lnTo>
                                  <a:lnTo>
                                    <a:pt x="526" y="404"/>
                                  </a:lnTo>
                                  <a:lnTo>
                                    <a:pt x="519" y="420"/>
                                  </a:lnTo>
                                  <a:lnTo>
                                    <a:pt x="509" y="436"/>
                                  </a:lnTo>
                                  <a:lnTo>
                                    <a:pt x="498" y="450"/>
                                  </a:lnTo>
                                  <a:lnTo>
                                    <a:pt x="484" y="463"/>
                                  </a:lnTo>
                                  <a:lnTo>
                                    <a:pt x="468" y="472"/>
                                  </a:lnTo>
                                  <a:lnTo>
                                    <a:pt x="452" y="481"/>
                                  </a:lnTo>
                                  <a:lnTo>
                                    <a:pt x="432" y="488"/>
                                  </a:lnTo>
                                  <a:lnTo>
                                    <a:pt x="411" y="491"/>
                                  </a:lnTo>
                                  <a:lnTo>
                                    <a:pt x="389" y="492"/>
                                  </a:lnTo>
                                  <a:lnTo>
                                    <a:pt x="366" y="491"/>
                                  </a:lnTo>
                                  <a:lnTo>
                                    <a:pt x="345" y="488"/>
                                  </a:lnTo>
                                  <a:lnTo>
                                    <a:pt x="335" y="485"/>
                                  </a:lnTo>
                                  <a:lnTo>
                                    <a:pt x="326" y="481"/>
                                  </a:lnTo>
                                  <a:lnTo>
                                    <a:pt x="317" y="477"/>
                                  </a:lnTo>
                                  <a:lnTo>
                                    <a:pt x="309" y="472"/>
                                  </a:lnTo>
                                  <a:lnTo>
                                    <a:pt x="293" y="463"/>
                                  </a:lnTo>
                                  <a:lnTo>
                                    <a:pt x="279" y="450"/>
                                  </a:lnTo>
                                  <a:lnTo>
                                    <a:pt x="268" y="436"/>
                                  </a:lnTo>
                                  <a:lnTo>
                                    <a:pt x="258" y="420"/>
                                  </a:lnTo>
                                  <a:lnTo>
                                    <a:pt x="252" y="404"/>
                                  </a:lnTo>
                                  <a:lnTo>
                                    <a:pt x="246" y="387"/>
                                  </a:lnTo>
                                  <a:lnTo>
                                    <a:pt x="242" y="367"/>
                                  </a:lnTo>
                                  <a:lnTo>
                                    <a:pt x="242" y="347"/>
                                  </a:lnTo>
                                  <a:lnTo>
                                    <a:pt x="242" y="328"/>
                                  </a:lnTo>
                                  <a:lnTo>
                                    <a:pt x="246" y="308"/>
                                  </a:lnTo>
                                  <a:lnTo>
                                    <a:pt x="252" y="290"/>
                                  </a:lnTo>
                                  <a:lnTo>
                                    <a:pt x="258" y="273"/>
                                  </a:lnTo>
                                  <a:lnTo>
                                    <a:pt x="268" y="257"/>
                                  </a:lnTo>
                                  <a:lnTo>
                                    <a:pt x="279" y="243"/>
                                  </a:lnTo>
                                  <a:lnTo>
                                    <a:pt x="293" y="231"/>
                                  </a:lnTo>
                                  <a:lnTo>
                                    <a:pt x="309" y="221"/>
                                  </a:lnTo>
                                  <a:lnTo>
                                    <a:pt x="317" y="215"/>
                                  </a:lnTo>
                                  <a:lnTo>
                                    <a:pt x="326" y="211"/>
                                  </a:lnTo>
                                  <a:lnTo>
                                    <a:pt x="335" y="208"/>
                                  </a:lnTo>
                                  <a:lnTo>
                                    <a:pt x="345" y="205"/>
                                  </a:lnTo>
                                  <a:lnTo>
                                    <a:pt x="366" y="201"/>
                                  </a:lnTo>
                                  <a:lnTo>
                                    <a:pt x="389" y="2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5A5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290" name="Group 209"/>
                          <wpg:cNvGrpSpPr>
                            <a:grpSpLocks/>
                          </wpg:cNvGrpSpPr>
                          <wpg:grpSpPr bwMode="auto">
                            <a:xfrm>
                              <a:off x="2284" y="272"/>
                              <a:ext cx="5085" cy="458"/>
                              <a:chOff x="2284" y="272"/>
                              <a:chExt cx="5085" cy="458"/>
                            </a:xfrm>
                          </wpg:grpSpPr>
                          <wps:wsp>
                            <wps:cNvPr id="291" name="Freeform 186"/>
                            <wps:cNvSpPr>
                              <a:spLocks/>
                            </wps:cNvSpPr>
                            <wps:spPr bwMode="auto">
                              <a:xfrm>
                                <a:off x="2284" y="406"/>
                                <a:ext cx="274" cy="216"/>
                              </a:xfrm>
                              <a:custGeom>
                                <a:avLst/>
                                <a:gdLst>
                                  <a:gd name="T0" fmla="*/ 258 w 823"/>
                                  <a:gd name="T1" fmla="*/ 0 h 650"/>
                                  <a:gd name="T2" fmla="*/ 0 w 823"/>
                                  <a:gd name="T3" fmla="*/ 0 h 650"/>
                                  <a:gd name="T4" fmla="*/ 340 w 823"/>
                                  <a:gd name="T5" fmla="*/ 650 h 650"/>
                                  <a:gd name="T6" fmla="*/ 486 w 823"/>
                                  <a:gd name="T7" fmla="*/ 650 h 650"/>
                                  <a:gd name="T8" fmla="*/ 823 w 823"/>
                                  <a:gd name="T9" fmla="*/ 0 h 650"/>
                                  <a:gd name="T10" fmla="*/ 567 w 823"/>
                                  <a:gd name="T11" fmla="*/ 0 h 650"/>
                                  <a:gd name="T12" fmla="*/ 413 w 823"/>
                                  <a:gd name="T13" fmla="*/ 333 h 650"/>
                                  <a:gd name="T14" fmla="*/ 258 w 823"/>
                                  <a:gd name="T15" fmla="*/ 0 h 650"/>
                                  <a:gd name="T16" fmla="*/ 0 w 823"/>
                                  <a:gd name="T17" fmla="*/ 0 h 650"/>
                                  <a:gd name="T18" fmla="*/ 823 w 823"/>
                                  <a:gd name="T19" fmla="*/ 650 h 65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</a:cxnLst>
                                <a:rect l="T16" t="T17" r="T18" b="T19"/>
                                <a:pathLst>
                                  <a:path w="823" h="650">
                                    <a:moveTo>
                                      <a:pt x="258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340" y="650"/>
                                    </a:lnTo>
                                    <a:lnTo>
                                      <a:pt x="486" y="650"/>
                                    </a:lnTo>
                                    <a:lnTo>
                                      <a:pt x="823" y="0"/>
                                    </a:lnTo>
                                    <a:lnTo>
                                      <a:pt x="567" y="0"/>
                                    </a:lnTo>
                                    <a:lnTo>
                                      <a:pt x="413" y="333"/>
                                    </a:lnTo>
                                    <a:lnTo>
                                      <a:pt x="25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92" name="Rectangle 18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855" y="272"/>
                                <a:ext cx="77" cy="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93" name="Freeform 189"/>
                            <wps:cNvSpPr>
                              <a:spLocks/>
                            </wps:cNvSpPr>
                            <wps:spPr bwMode="auto">
                              <a:xfrm>
                                <a:off x="2982" y="272"/>
                                <a:ext cx="267" cy="350"/>
                              </a:xfrm>
                              <a:custGeom>
                                <a:avLst/>
                                <a:gdLst>
                                  <a:gd name="T0" fmla="*/ 229 w 802"/>
                                  <a:gd name="T1" fmla="*/ 0 h 1050"/>
                                  <a:gd name="T2" fmla="*/ 0 w 802"/>
                                  <a:gd name="T3" fmla="*/ 0 h 1050"/>
                                  <a:gd name="T4" fmla="*/ 0 w 802"/>
                                  <a:gd name="T5" fmla="*/ 1050 h 1050"/>
                                  <a:gd name="T6" fmla="*/ 229 w 802"/>
                                  <a:gd name="T7" fmla="*/ 1050 h 1050"/>
                                  <a:gd name="T8" fmla="*/ 229 w 802"/>
                                  <a:gd name="T9" fmla="*/ 785 h 1050"/>
                                  <a:gd name="T10" fmla="*/ 480 w 802"/>
                                  <a:gd name="T11" fmla="*/ 1050 h 1050"/>
                                  <a:gd name="T12" fmla="*/ 802 w 802"/>
                                  <a:gd name="T13" fmla="*/ 1050 h 1050"/>
                                  <a:gd name="T14" fmla="*/ 457 w 802"/>
                                  <a:gd name="T15" fmla="*/ 701 h 1050"/>
                                  <a:gd name="T16" fmla="*/ 781 w 802"/>
                                  <a:gd name="T17" fmla="*/ 400 h 1050"/>
                                  <a:gd name="T18" fmla="*/ 467 w 802"/>
                                  <a:gd name="T19" fmla="*/ 400 h 1050"/>
                                  <a:gd name="T20" fmla="*/ 229 w 802"/>
                                  <a:gd name="T21" fmla="*/ 635 h 1050"/>
                                  <a:gd name="T22" fmla="*/ 229 w 802"/>
                                  <a:gd name="T23" fmla="*/ 0 h 1050"/>
                                  <a:gd name="T24" fmla="*/ 0 w 802"/>
                                  <a:gd name="T25" fmla="*/ 0 h 1050"/>
                                  <a:gd name="T26" fmla="*/ 802 w 802"/>
                                  <a:gd name="T27" fmla="*/ 1050 h 105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</a:cxnLst>
                                <a:rect l="T24" t="T25" r="T26" b="T27"/>
                                <a:pathLst>
                                  <a:path w="802" h="1050">
                                    <a:moveTo>
                                      <a:pt x="229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1050"/>
                                    </a:lnTo>
                                    <a:lnTo>
                                      <a:pt x="229" y="1050"/>
                                    </a:lnTo>
                                    <a:lnTo>
                                      <a:pt x="229" y="785"/>
                                    </a:lnTo>
                                    <a:lnTo>
                                      <a:pt x="480" y="1050"/>
                                    </a:lnTo>
                                    <a:lnTo>
                                      <a:pt x="802" y="1050"/>
                                    </a:lnTo>
                                    <a:lnTo>
                                      <a:pt x="457" y="701"/>
                                    </a:lnTo>
                                    <a:lnTo>
                                      <a:pt x="781" y="400"/>
                                    </a:lnTo>
                                    <a:lnTo>
                                      <a:pt x="467" y="400"/>
                                    </a:lnTo>
                                    <a:lnTo>
                                      <a:pt x="229" y="635"/>
                                    </a:lnTo>
                                    <a:lnTo>
                                      <a:pt x="22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94" name="Freeform 190"/>
                            <wps:cNvSpPr>
                              <a:spLocks/>
                            </wps:cNvSpPr>
                            <wps:spPr bwMode="auto">
                              <a:xfrm>
                                <a:off x="3257" y="399"/>
                                <a:ext cx="188" cy="230"/>
                              </a:xfrm>
                              <a:custGeom>
                                <a:avLst/>
                                <a:gdLst>
                                  <a:gd name="T0" fmla="*/ 495 w 565"/>
                                  <a:gd name="T1" fmla="*/ 23 h 692"/>
                                  <a:gd name="T2" fmla="*/ 416 w 565"/>
                                  <a:gd name="T3" fmla="*/ 6 h 692"/>
                                  <a:gd name="T4" fmla="*/ 334 w 565"/>
                                  <a:gd name="T5" fmla="*/ 0 h 692"/>
                                  <a:gd name="T6" fmla="*/ 270 w 565"/>
                                  <a:gd name="T7" fmla="*/ 4 h 692"/>
                                  <a:gd name="T8" fmla="*/ 210 w 565"/>
                                  <a:gd name="T9" fmla="*/ 20 h 692"/>
                                  <a:gd name="T10" fmla="*/ 155 w 565"/>
                                  <a:gd name="T11" fmla="*/ 45 h 692"/>
                                  <a:gd name="T12" fmla="*/ 109 w 565"/>
                                  <a:gd name="T13" fmla="*/ 80 h 692"/>
                                  <a:gd name="T14" fmla="*/ 74 w 565"/>
                                  <a:gd name="T15" fmla="*/ 127 h 692"/>
                                  <a:gd name="T16" fmla="*/ 53 w 565"/>
                                  <a:gd name="T17" fmla="*/ 186 h 692"/>
                                  <a:gd name="T18" fmla="*/ 50 w 565"/>
                                  <a:gd name="T19" fmla="*/ 252 h 692"/>
                                  <a:gd name="T20" fmla="*/ 62 w 565"/>
                                  <a:gd name="T21" fmla="*/ 304 h 692"/>
                                  <a:gd name="T22" fmla="*/ 84 w 565"/>
                                  <a:gd name="T23" fmla="*/ 342 h 692"/>
                                  <a:gd name="T24" fmla="*/ 116 w 565"/>
                                  <a:gd name="T25" fmla="*/ 370 h 692"/>
                                  <a:gd name="T26" fmla="*/ 153 w 565"/>
                                  <a:gd name="T27" fmla="*/ 388 h 692"/>
                                  <a:gd name="T28" fmla="*/ 193 w 565"/>
                                  <a:gd name="T29" fmla="*/ 401 h 692"/>
                                  <a:gd name="T30" fmla="*/ 232 w 565"/>
                                  <a:gd name="T31" fmla="*/ 411 h 692"/>
                                  <a:gd name="T32" fmla="*/ 270 w 565"/>
                                  <a:gd name="T33" fmla="*/ 419 h 692"/>
                                  <a:gd name="T34" fmla="*/ 301 w 565"/>
                                  <a:gd name="T35" fmla="*/ 429 h 692"/>
                                  <a:gd name="T36" fmla="*/ 325 w 565"/>
                                  <a:gd name="T37" fmla="*/ 443 h 692"/>
                                  <a:gd name="T38" fmla="*/ 336 w 565"/>
                                  <a:gd name="T39" fmla="*/ 464 h 692"/>
                                  <a:gd name="T40" fmla="*/ 334 w 565"/>
                                  <a:gd name="T41" fmla="*/ 485 h 692"/>
                                  <a:gd name="T42" fmla="*/ 322 w 565"/>
                                  <a:gd name="T43" fmla="*/ 505 h 692"/>
                                  <a:gd name="T44" fmla="*/ 288 w 565"/>
                                  <a:gd name="T45" fmla="*/ 520 h 692"/>
                                  <a:gd name="T46" fmla="*/ 250 w 565"/>
                                  <a:gd name="T47" fmla="*/ 522 h 692"/>
                                  <a:gd name="T48" fmla="*/ 203 w 565"/>
                                  <a:gd name="T49" fmla="*/ 513 h 692"/>
                                  <a:gd name="T50" fmla="*/ 154 w 565"/>
                                  <a:gd name="T51" fmla="*/ 495 h 692"/>
                                  <a:gd name="T52" fmla="*/ 109 w 565"/>
                                  <a:gd name="T53" fmla="*/ 474 h 692"/>
                                  <a:gd name="T54" fmla="*/ 0 w 565"/>
                                  <a:gd name="T55" fmla="*/ 617 h 692"/>
                                  <a:gd name="T56" fmla="*/ 92 w 565"/>
                                  <a:gd name="T57" fmla="*/ 662 h 692"/>
                                  <a:gd name="T58" fmla="*/ 192 w 565"/>
                                  <a:gd name="T59" fmla="*/ 688 h 692"/>
                                  <a:gd name="T60" fmla="*/ 283 w 565"/>
                                  <a:gd name="T61" fmla="*/ 692 h 692"/>
                                  <a:gd name="T62" fmla="*/ 350 w 565"/>
                                  <a:gd name="T63" fmla="*/ 683 h 692"/>
                                  <a:gd name="T64" fmla="*/ 413 w 565"/>
                                  <a:gd name="T65" fmla="*/ 665 h 692"/>
                                  <a:gd name="T66" fmla="*/ 470 w 565"/>
                                  <a:gd name="T67" fmla="*/ 636 h 692"/>
                                  <a:gd name="T68" fmla="*/ 516 w 565"/>
                                  <a:gd name="T69" fmla="*/ 595 h 692"/>
                                  <a:gd name="T70" fmla="*/ 549 w 565"/>
                                  <a:gd name="T71" fmla="*/ 541 h 692"/>
                                  <a:gd name="T72" fmla="*/ 564 w 565"/>
                                  <a:gd name="T73" fmla="*/ 475 h 692"/>
                                  <a:gd name="T74" fmla="*/ 564 w 565"/>
                                  <a:gd name="T75" fmla="*/ 422 h 692"/>
                                  <a:gd name="T76" fmla="*/ 556 w 565"/>
                                  <a:gd name="T77" fmla="*/ 384 h 692"/>
                                  <a:gd name="T78" fmla="*/ 542 w 565"/>
                                  <a:gd name="T79" fmla="*/ 352 h 692"/>
                                  <a:gd name="T80" fmla="*/ 521 w 565"/>
                                  <a:gd name="T81" fmla="*/ 325 h 692"/>
                                  <a:gd name="T82" fmla="*/ 494 w 565"/>
                                  <a:gd name="T83" fmla="*/ 304 h 692"/>
                                  <a:gd name="T84" fmla="*/ 452 w 565"/>
                                  <a:gd name="T85" fmla="*/ 280 h 692"/>
                                  <a:gd name="T86" fmla="*/ 378 w 565"/>
                                  <a:gd name="T87" fmla="*/ 259 h 692"/>
                                  <a:gd name="T88" fmla="*/ 332 w 565"/>
                                  <a:gd name="T89" fmla="*/ 249 h 692"/>
                                  <a:gd name="T90" fmla="*/ 299 w 565"/>
                                  <a:gd name="T91" fmla="*/ 236 h 692"/>
                                  <a:gd name="T92" fmla="*/ 281 w 565"/>
                                  <a:gd name="T93" fmla="*/ 222 h 692"/>
                                  <a:gd name="T94" fmla="*/ 274 w 565"/>
                                  <a:gd name="T95" fmla="*/ 201 h 692"/>
                                  <a:gd name="T96" fmla="*/ 278 w 565"/>
                                  <a:gd name="T97" fmla="*/ 184 h 692"/>
                                  <a:gd name="T98" fmla="*/ 301 w 565"/>
                                  <a:gd name="T99" fmla="*/ 166 h 692"/>
                                  <a:gd name="T100" fmla="*/ 336 w 565"/>
                                  <a:gd name="T101" fmla="*/ 158 h 692"/>
                                  <a:gd name="T102" fmla="*/ 388 w 565"/>
                                  <a:gd name="T103" fmla="*/ 160 h 692"/>
                                  <a:gd name="T104" fmla="*/ 420 w 565"/>
                                  <a:gd name="T105" fmla="*/ 169 h 692"/>
                                  <a:gd name="T106" fmla="*/ 470 w 565"/>
                                  <a:gd name="T107" fmla="*/ 189 h 692"/>
                                  <a:gd name="T108" fmla="*/ 0 w 565"/>
                                  <a:gd name="T109" fmla="*/ 0 h 692"/>
                                  <a:gd name="T110" fmla="*/ 565 w 565"/>
                                  <a:gd name="T111" fmla="*/ 692 h 69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</a:cxnLst>
                                <a:rect l="T108" t="T109" r="T110" b="T111"/>
                                <a:pathLst>
                                  <a:path w="565" h="692">
                                    <a:moveTo>
                                      <a:pt x="547" y="42"/>
                                    </a:moveTo>
                                    <a:lnTo>
                                      <a:pt x="522" y="31"/>
                                    </a:lnTo>
                                    <a:lnTo>
                                      <a:pt x="495" y="23"/>
                                    </a:lnTo>
                                    <a:lnTo>
                                      <a:pt x="469" y="16"/>
                                    </a:lnTo>
                                    <a:lnTo>
                                      <a:pt x="442" y="10"/>
                                    </a:lnTo>
                                    <a:lnTo>
                                      <a:pt x="416" y="6"/>
                                    </a:lnTo>
                                    <a:lnTo>
                                      <a:pt x="389" y="2"/>
                                    </a:lnTo>
                                    <a:lnTo>
                                      <a:pt x="361" y="0"/>
                                    </a:lnTo>
                                    <a:lnTo>
                                      <a:pt x="334" y="0"/>
                                    </a:lnTo>
                                    <a:lnTo>
                                      <a:pt x="312" y="0"/>
                                    </a:lnTo>
                                    <a:lnTo>
                                      <a:pt x="291" y="2"/>
                                    </a:lnTo>
                                    <a:lnTo>
                                      <a:pt x="270" y="4"/>
                                    </a:lnTo>
                                    <a:lnTo>
                                      <a:pt x="250" y="9"/>
                                    </a:lnTo>
                                    <a:lnTo>
                                      <a:pt x="229" y="14"/>
                                    </a:lnTo>
                                    <a:lnTo>
                                      <a:pt x="210" y="20"/>
                                    </a:lnTo>
                                    <a:lnTo>
                                      <a:pt x="190" y="27"/>
                                    </a:lnTo>
                                    <a:lnTo>
                                      <a:pt x="172" y="35"/>
                                    </a:lnTo>
                                    <a:lnTo>
                                      <a:pt x="155" y="45"/>
                                    </a:lnTo>
                                    <a:lnTo>
                                      <a:pt x="139" y="55"/>
                                    </a:lnTo>
                                    <a:lnTo>
                                      <a:pt x="123" y="68"/>
                                    </a:lnTo>
                                    <a:lnTo>
                                      <a:pt x="109" y="80"/>
                                    </a:lnTo>
                                    <a:lnTo>
                                      <a:pt x="95" y="94"/>
                                    </a:lnTo>
                                    <a:lnTo>
                                      <a:pt x="84" y="110"/>
                                    </a:lnTo>
                                    <a:lnTo>
                                      <a:pt x="74" y="127"/>
                                    </a:lnTo>
                                    <a:lnTo>
                                      <a:pt x="66" y="145"/>
                                    </a:lnTo>
                                    <a:lnTo>
                                      <a:pt x="59" y="165"/>
                                    </a:lnTo>
                                    <a:lnTo>
                                      <a:pt x="53" y="186"/>
                                    </a:lnTo>
                                    <a:lnTo>
                                      <a:pt x="50" y="207"/>
                                    </a:lnTo>
                                    <a:lnTo>
                                      <a:pt x="49" y="231"/>
                                    </a:lnTo>
                                    <a:lnTo>
                                      <a:pt x="50" y="252"/>
                                    </a:lnTo>
                                    <a:lnTo>
                                      <a:pt x="52" y="270"/>
                                    </a:lnTo>
                                    <a:lnTo>
                                      <a:pt x="56" y="288"/>
                                    </a:lnTo>
                                    <a:lnTo>
                                      <a:pt x="62" y="304"/>
                                    </a:lnTo>
                                    <a:lnTo>
                                      <a:pt x="69" y="318"/>
                                    </a:lnTo>
                                    <a:lnTo>
                                      <a:pt x="76" y="331"/>
                                    </a:lnTo>
                                    <a:lnTo>
                                      <a:pt x="84" y="342"/>
                                    </a:lnTo>
                                    <a:lnTo>
                                      <a:pt x="94" y="352"/>
                                    </a:lnTo>
                                    <a:lnTo>
                                      <a:pt x="105" y="361"/>
                                    </a:lnTo>
                                    <a:lnTo>
                                      <a:pt x="116" y="370"/>
                                    </a:lnTo>
                                    <a:lnTo>
                                      <a:pt x="127" y="377"/>
                                    </a:lnTo>
                                    <a:lnTo>
                                      <a:pt x="140" y="383"/>
                                    </a:lnTo>
                                    <a:lnTo>
                                      <a:pt x="153" y="388"/>
                                    </a:lnTo>
                                    <a:lnTo>
                                      <a:pt x="167" y="394"/>
                                    </a:lnTo>
                                    <a:lnTo>
                                      <a:pt x="179" y="398"/>
                                    </a:lnTo>
                                    <a:lnTo>
                                      <a:pt x="193" y="401"/>
                                    </a:lnTo>
                                    <a:lnTo>
                                      <a:pt x="206" y="405"/>
                                    </a:lnTo>
                                    <a:lnTo>
                                      <a:pt x="220" y="408"/>
                                    </a:lnTo>
                                    <a:lnTo>
                                      <a:pt x="232" y="411"/>
                                    </a:lnTo>
                                    <a:lnTo>
                                      <a:pt x="245" y="413"/>
                                    </a:lnTo>
                                    <a:lnTo>
                                      <a:pt x="257" y="416"/>
                                    </a:lnTo>
                                    <a:lnTo>
                                      <a:pt x="270" y="419"/>
                                    </a:lnTo>
                                    <a:lnTo>
                                      <a:pt x="281" y="422"/>
                                    </a:lnTo>
                                    <a:lnTo>
                                      <a:pt x="291" y="426"/>
                                    </a:lnTo>
                                    <a:lnTo>
                                      <a:pt x="301" y="429"/>
                                    </a:lnTo>
                                    <a:lnTo>
                                      <a:pt x="309" y="433"/>
                                    </a:lnTo>
                                    <a:lnTo>
                                      <a:pt x="318" y="437"/>
                                    </a:lnTo>
                                    <a:lnTo>
                                      <a:pt x="325" y="443"/>
                                    </a:lnTo>
                                    <a:lnTo>
                                      <a:pt x="329" y="450"/>
                                    </a:lnTo>
                                    <a:lnTo>
                                      <a:pt x="333" y="457"/>
                                    </a:lnTo>
                                    <a:lnTo>
                                      <a:pt x="336" y="464"/>
                                    </a:lnTo>
                                    <a:lnTo>
                                      <a:pt x="336" y="474"/>
                                    </a:lnTo>
                                    <a:lnTo>
                                      <a:pt x="336" y="480"/>
                                    </a:lnTo>
                                    <a:lnTo>
                                      <a:pt x="334" y="485"/>
                                    </a:lnTo>
                                    <a:lnTo>
                                      <a:pt x="332" y="491"/>
                                    </a:lnTo>
                                    <a:lnTo>
                                      <a:pt x="329" y="496"/>
                                    </a:lnTo>
                                    <a:lnTo>
                                      <a:pt x="322" y="505"/>
                                    </a:lnTo>
                                    <a:lnTo>
                                      <a:pt x="311" y="512"/>
                                    </a:lnTo>
                                    <a:lnTo>
                                      <a:pt x="299" y="516"/>
                                    </a:lnTo>
                                    <a:lnTo>
                                      <a:pt x="288" y="520"/>
                                    </a:lnTo>
                                    <a:lnTo>
                                      <a:pt x="276" y="522"/>
                                    </a:lnTo>
                                    <a:lnTo>
                                      <a:pt x="264" y="523"/>
                                    </a:lnTo>
                                    <a:lnTo>
                                      <a:pt x="250" y="522"/>
                                    </a:lnTo>
                                    <a:lnTo>
                                      <a:pt x="235" y="520"/>
                                    </a:lnTo>
                                    <a:lnTo>
                                      <a:pt x="218" y="517"/>
                                    </a:lnTo>
                                    <a:lnTo>
                                      <a:pt x="203" y="513"/>
                                    </a:lnTo>
                                    <a:lnTo>
                                      <a:pt x="186" y="508"/>
                                    </a:lnTo>
                                    <a:lnTo>
                                      <a:pt x="169" y="502"/>
                                    </a:lnTo>
                                    <a:lnTo>
                                      <a:pt x="154" y="495"/>
                                    </a:lnTo>
                                    <a:lnTo>
                                      <a:pt x="139" y="488"/>
                                    </a:lnTo>
                                    <a:lnTo>
                                      <a:pt x="123" y="481"/>
                                    </a:lnTo>
                                    <a:lnTo>
                                      <a:pt x="109" y="474"/>
                                    </a:lnTo>
                                    <a:lnTo>
                                      <a:pt x="95" y="465"/>
                                    </a:lnTo>
                                    <a:lnTo>
                                      <a:pt x="83" y="457"/>
                                    </a:lnTo>
                                    <a:lnTo>
                                      <a:pt x="0" y="617"/>
                                    </a:lnTo>
                                    <a:lnTo>
                                      <a:pt x="29" y="634"/>
                                    </a:lnTo>
                                    <a:lnTo>
                                      <a:pt x="60" y="650"/>
                                    </a:lnTo>
                                    <a:lnTo>
                                      <a:pt x="92" y="662"/>
                                    </a:lnTo>
                                    <a:lnTo>
                                      <a:pt x="125" y="674"/>
                                    </a:lnTo>
                                    <a:lnTo>
                                      <a:pt x="158" y="682"/>
                                    </a:lnTo>
                                    <a:lnTo>
                                      <a:pt x="192" y="688"/>
                                    </a:lnTo>
                                    <a:lnTo>
                                      <a:pt x="227" y="690"/>
                                    </a:lnTo>
                                    <a:lnTo>
                                      <a:pt x="260" y="692"/>
                                    </a:lnTo>
                                    <a:lnTo>
                                      <a:pt x="283" y="692"/>
                                    </a:lnTo>
                                    <a:lnTo>
                                      <a:pt x="305" y="690"/>
                                    </a:lnTo>
                                    <a:lnTo>
                                      <a:pt x="327" y="688"/>
                                    </a:lnTo>
                                    <a:lnTo>
                                      <a:pt x="350" y="683"/>
                                    </a:lnTo>
                                    <a:lnTo>
                                      <a:pt x="372" y="679"/>
                                    </a:lnTo>
                                    <a:lnTo>
                                      <a:pt x="393" y="672"/>
                                    </a:lnTo>
                                    <a:lnTo>
                                      <a:pt x="413" y="665"/>
                                    </a:lnTo>
                                    <a:lnTo>
                                      <a:pt x="432" y="657"/>
                                    </a:lnTo>
                                    <a:lnTo>
                                      <a:pt x="452" y="647"/>
                                    </a:lnTo>
                                    <a:lnTo>
                                      <a:pt x="470" y="636"/>
                                    </a:lnTo>
                                    <a:lnTo>
                                      <a:pt x="486" y="623"/>
                                    </a:lnTo>
                                    <a:lnTo>
                                      <a:pt x="501" y="609"/>
                                    </a:lnTo>
                                    <a:lnTo>
                                      <a:pt x="516" y="595"/>
                                    </a:lnTo>
                                    <a:lnTo>
                                      <a:pt x="528" y="578"/>
                                    </a:lnTo>
                                    <a:lnTo>
                                      <a:pt x="539" y="561"/>
                                    </a:lnTo>
                                    <a:lnTo>
                                      <a:pt x="549" y="541"/>
                                    </a:lnTo>
                                    <a:lnTo>
                                      <a:pt x="556" y="520"/>
                                    </a:lnTo>
                                    <a:lnTo>
                                      <a:pt x="561" y="499"/>
                                    </a:lnTo>
                                    <a:lnTo>
                                      <a:pt x="564" y="475"/>
                                    </a:lnTo>
                                    <a:lnTo>
                                      <a:pt x="565" y="450"/>
                                    </a:lnTo>
                                    <a:lnTo>
                                      <a:pt x="565" y="436"/>
                                    </a:lnTo>
                                    <a:lnTo>
                                      <a:pt x="564" y="422"/>
                                    </a:lnTo>
                                    <a:lnTo>
                                      <a:pt x="563" y="409"/>
                                    </a:lnTo>
                                    <a:lnTo>
                                      <a:pt x="560" y="397"/>
                                    </a:lnTo>
                                    <a:lnTo>
                                      <a:pt x="556" y="384"/>
                                    </a:lnTo>
                                    <a:lnTo>
                                      <a:pt x="551" y="373"/>
                                    </a:lnTo>
                                    <a:lnTo>
                                      <a:pt x="547" y="361"/>
                                    </a:lnTo>
                                    <a:lnTo>
                                      <a:pt x="542" y="352"/>
                                    </a:lnTo>
                                    <a:lnTo>
                                      <a:pt x="535" y="343"/>
                                    </a:lnTo>
                                    <a:lnTo>
                                      <a:pt x="528" y="333"/>
                                    </a:lnTo>
                                    <a:lnTo>
                                      <a:pt x="521" y="325"/>
                                    </a:lnTo>
                                    <a:lnTo>
                                      <a:pt x="512" y="318"/>
                                    </a:lnTo>
                                    <a:lnTo>
                                      <a:pt x="504" y="309"/>
                                    </a:lnTo>
                                    <a:lnTo>
                                      <a:pt x="494" y="304"/>
                                    </a:lnTo>
                                    <a:lnTo>
                                      <a:pt x="484" y="297"/>
                                    </a:lnTo>
                                    <a:lnTo>
                                      <a:pt x="474" y="291"/>
                                    </a:lnTo>
                                    <a:lnTo>
                                      <a:pt x="452" y="280"/>
                                    </a:lnTo>
                                    <a:lnTo>
                                      <a:pt x="430" y="271"/>
                                    </a:lnTo>
                                    <a:lnTo>
                                      <a:pt x="404" y="264"/>
                                    </a:lnTo>
                                    <a:lnTo>
                                      <a:pt x="378" y="259"/>
                                    </a:lnTo>
                                    <a:lnTo>
                                      <a:pt x="364" y="256"/>
                                    </a:lnTo>
                                    <a:lnTo>
                                      <a:pt x="348" y="253"/>
                                    </a:lnTo>
                                    <a:lnTo>
                                      <a:pt x="332" y="249"/>
                                    </a:lnTo>
                                    <a:lnTo>
                                      <a:pt x="315" y="243"/>
                                    </a:lnTo>
                                    <a:lnTo>
                                      <a:pt x="306" y="241"/>
                                    </a:lnTo>
                                    <a:lnTo>
                                      <a:pt x="299" y="236"/>
                                    </a:lnTo>
                                    <a:lnTo>
                                      <a:pt x="292" y="232"/>
                                    </a:lnTo>
                                    <a:lnTo>
                                      <a:pt x="287" y="228"/>
                                    </a:lnTo>
                                    <a:lnTo>
                                      <a:pt x="281" y="222"/>
                                    </a:lnTo>
                                    <a:lnTo>
                                      <a:pt x="277" y="217"/>
                                    </a:lnTo>
                                    <a:lnTo>
                                      <a:pt x="276" y="210"/>
                                    </a:lnTo>
                                    <a:lnTo>
                                      <a:pt x="274" y="201"/>
                                    </a:lnTo>
                                    <a:lnTo>
                                      <a:pt x="276" y="196"/>
                                    </a:lnTo>
                                    <a:lnTo>
                                      <a:pt x="277" y="190"/>
                                    </a:lnTo>
                                    <a:lnTo>
                                      <a:pt x="278" y="184"/>
                                    </a:lnTo>
                                    <a:lnTo>
                                      <a:pt x="283" y="180"/>
                                    </a:lnTo>
                                    <a:lnTo>
                                      <a:pt x="291" y="173"/>
                                    </a:lnTo>
                                    <a:lnTo>
                                      <a:pt x="301" y="166"/>
                                    </a:lnTo>
                                    <a:lnTo>
                                      <a:pt x="312" y="162"/>
                                    </a:lnTo>
                                    <a:lnTo>
                                      <a:pt x="325" y="159"/>
                                    </a:lnTo>
                                    <a:lnTo>
                                      <a:pt x="336" y="158"/>
                                    </a:lnTo>
                                    <a:lnTo>
                                      <a:pt x="347" y="158"/>
                                    </a:lnTo>
                                    <a:lnTo>
                                      <a:pt x="367" y="158"/>
                                    </a:lnTo>
                                    <a:lnTo>
                                      <a:pt x="388" y="160"/>
                                    </a:lnTo>
                                    <a:lnTo>
                                      <a:pt x="399" y="163"/>
                                    </a:lnTo>
                                    <a:lnTo>
                                      <a:pt x="410" y="166"/>
                                    </a:lnTo>
                                    <a:lnTo>
                                      <a:pt x="420" y="169"/>
                                    </a:lnTo>
                                    <a:lnTo>
                                      <a:pt x="431" y="172"/>
                                    </a:lnTo>
                                    <a:lnTo>
                                      <a:pt x="451" y="180"/>
                                    </a:lnTo>
                                    <a:lnTo>
                                      <a:pt x="470" y="189"/>
                                    </a:lnTo>
                                    <a:lnTo>
                                      <a:pt x="547" y="4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95" name="Freeform 191"/>
                            <wps:cNvSpPr>
                              <a:spLocks/>
                            </wps:cNvSpPr>
                            <wps:spPr bwMode="auto">
                              <a:xfrm>
                                <a:off x="3472" y="399"/>
                                <a:ext cx="189" cy="230"/>
                              </a:xfrm>
                              <a:custGeom>
                                <a:avLst/>
                                <a:gdLst>
                                  <a:gd name="T0" fmla="*/ 496 w 566"/>
                                  <a:gd name="T1" fmla="*/ 23 h 692"/>
                                  <a:gd name="T2" fmla="*/ 416 w 566"/>
                                  <a:gd name="T3" fmla="*/ 6 h 692"/>
                                  <a:gd name="T4" fmla="*/ 335 w 566"/>
                                  <a:gd name="T5" fmla="*/ 0 h 692"/>
                                  <a:gd name="T6" fmla="*/ 271 w 566"/>
                                  <a:gd name="T7" fmla="*/ 4 h 692"/>
                                  <a:gd name="T8" fmla="*/ 210 w 566"/>
                                  <a:gd name="T9" fmla="*/ 20 h 692"/>
                                  <a:gd name="T10" fmla="*/ 156 w 566"/>
                                  <a:gd name="T11" fmla="*/ 45 h 692"/>
                                  <a:gd name="T12" fmla="*/ 110 w 566"/>
                                  <a:gd name="T13" fmla="*/ 80 h 692"/>
                                  <a:gd name="T14" fmla="*/ 75 w 566"/>
                                  <a:gd name="T15" fmla="*/ 127 h 692"/>
                                  <a:gd name="T16" fmla="*/ 54 w 566"/>
                                  <a:gd name="T17" fmla="*/ 186 h 692"/>
                                  <a:gd name="T18" fmla="*/ 51 w 566"/>
                                  <a:gd name="T19" fmla="*/ 252 h 692"/>
                                  <a:gd name="T20" fmla="*/ 62 w 566"/>
                                  <a:gd name="T21" fmla="*/ 304 h 692"/>
                                  <a:gd name="T22" fmla="*/ 84 w 566"/>
                                  <a:gd name="T23" fmla="*/ 342 h 692"/>
                                  <a:gd name="T24" fmla="*/ 117 w 566"/>
                                  <a:gd name="T25" fmla="*/ 370 h 692"/>
                                  <a:gd name="T26" fmla="*/ 153 w 566"/>
                                  <a:gd name="T27" fmla="*/ 388 h 692"/>
                                  <a:gd name="T28" fmla="*/ 194 w 566"/>
                                  <a:gd name="T29" fmla="*/ 401 h 692"/>
                                  <a:gd name="T30" fmla="*/ 233 w 566"/>
                                  <a:gd name="T31" fmla="*/ 411 h 692"/>
                                  <a:gd name="T32" fmla="*/ 271 w 566"/>
                                  <a:gd name="T33" fmla="*/ 419 h 692"/>
                                  <a:gd name="T34" fmla="*/ 301 w 566"/>
                                  <a:gd name="T35" fmla="*/ 429 h 692"/>
                                  <a:gd name="T36" fmla="*/ 324 w 566"/>
                                  <a:gd name="T37" fmla="*/ 443 h 692"/>
                                  <a:gd name="T38" fmla="*/ 336 w 566"/>
                                  <a:gd name="T39" fmla="*/ 464 h 692"/>
                                  <a:gd name="T40" fmla="*/ 335 w 566"/>
                                  <a:gd name="T41" fmla="*/ 485 h 692"/>
                                  <a:gd name="T42" fmla="*/ 322 w 566"/>
                                  <a:gd name="T43" fmla="*/ 505 h 692"/>
                                  <a:gd name="T44" fmla="*/ 289 w 566"/>
                                  <a:gd name="T45" fmla="*/ 520 h 692"/>
                                  <a:gd name="T46" fmla="*/ 250 w 566"/>
                                  <a:gd name="T47" fmla="*/ 522 h 692"/>
                                  <a:gd name="T48" fmla="*/ 203 w 566"/>
                                  <a:gd name="T49" fmla="*/ 513 h 692"/>
                                  <a:gd name="T50" fmla="*/ 154 w 566"/>
                                  <a:gd name="T51" fmla="*/ 495 h 692"/>
                                  <a:gd name="T52" fmla="*/ 110 w 566"/>
                                  <a:gd name="T53" fmla="*/ 474 h 692"/>
                                  <a:gd name="T54" fmla="*/ 0 w 566"/>
                                  <a:gd name="T55" fmla="*/ 617 h 692"/>
                                  <a:gd name="T56" fmla="*/ 93 w 566"/>
                                  <a:gd name="T57" fmla="*/ 662 h 692"/>
                                  <a:gd name="T58" fmla="*/ 192 w 566"/>
                                  <a:gd name="T59" fmla="*/ 688 h 692"/>
                                  <a:gd name="T60" fmla="*/ 283 w 566"/>
                                  <a:gd name="T61" fmla="*/ 692 h 692"/>
                                  <a:gd name="T62" fmla="*/ 350 w 566"/>
                                  <a:gd name="T63" fmla="*/ 683 h 692"/>
                                  <a:gd name="T64" fmla="*/ 413 w 566"/>
                                  <a:gd name="T65" fmla="*/ 665 h 692"/>
                                  <a:gd name="T66" fmla="*/ 469 w 566"/>
                                  <a:gd name="T67" fmla="*/ 636 h 692"/>
                                  <a:gd name="T68" fmla="*/ 515 w 566"/>
                                  <a:gd name="T69" fmla="*/ 595 h 692"/>
                                  <a:gd name="T70" fmla="*/ 549 w 566"/>
                                  <a:gd name="T71" fmla="*/ 541 h 692"/>
                                  <a:gd name="T72" fmla="*/ 564 w 566"/>
                                  <a:gd name="T73" fmla="*/ 475 h 692"/>
                                  <a:gd name="T74" fmla="*/ 564 w 566"/>
                                  <a:gd name="T75" fmla="*/ 422 h 692"/>
                                  <a:gd name="T76" fmla="*/ 556 w 566"/>
                                  <a:gd name="T77" fmla="*/ 384 h 692"/>
                                  <a:gd name="T78" fmla="*/ 541 w 566"/>
                                  <a:gd name="T79" fmla="*/ 352 h 692"/>
                                  <a:gd name="T80" fmla="*/ 521 w 566"/>
                                  <a:gd name="T81" fmla="*/ 325 h 692"/>
                                  <a:gd name="T82" fmla="*/ 494 w 566"/>
                                  <a:gd name="T83" fmla="*/ 304 h 692"/>
                                  <a:gd name="T84" fmla="*/ 452 w 566"/>
                                  <a:gd name="T85" fmla="*/ 280 h 692"/>
                                  <a:gd name="T86" fmla="*/ 378 w 566"/>
                                  <a:gd name="T87" fmla="*/ 259 h 692"/>
                                  <a:gd name="T88" fmla="*/ 332 w 566"/>
                                  <a:gd name="T89" fmla="*/ 249 h 692"/>
                                  <a:gd name="T90" fmla="*/ 300 w 566"/>
                                  <a:gd name="T91" fmla="*/ 236 h 692"/>
                                  <a:gd name="T92" fmla="*/ 282 w 566"/>
                                  <a:gd name="T93" fmla="*/ 222 h 692"/>
                                  <a:gd name="T94" fmla="*/ 275 w 566"/>
                                  <a:gd name="T95" fmla="*/ 201 h 692"/>
                                  <a:gd name="T96" fmla="*/ 279 w 566"/>
                                  <a:gd name="T97" fmla="*/ 184 h 692"/>
                                  <a:gd name="T98" fmla="*/ 301 w 566"/>
                                  <a:gd name="T99" fmla="*/ 166 h 692"/>
                                  <a:gd name="T100" fmla="*/ 336 w 566"/>
                                  <a:gd name="T101" fmla="*/ 158 h 692"/>
                                  <a:gd name="T102" fmla="*/ 388 w 566"/>
                                  <a:gd name="T103" fmla="*/ 160 h 692"/>
                                  <a:gd name="T104" fmla="*/ 420 w 566"/>
                                  <a:gd name="T105" fmla="*/ 169 h 692"/>
                                  <a:gd name="T106" fmla="*/ 471 w 566"/>
                                  <a:gd name="T107" fmla="*/ 189 h 692"/>
                                  <a:gd name="T108" fmla="*/ 0 w 566"/>
                                  <a:gd name="T109" fmla="*/ 0 h 692"/>
                                  <a:gd name="T110" fmla="*/ 566 w 566"/>
                                  <a:gd name="T111" fmla="*/ 692 h 69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</a:cxnLst>
                                <a:rect l="T108" t="T109" r="T110" b="T111"/>
                                <a:pathLst>
                                  <a:path w="566" h="692">
                                    <a:moveTo>
                                      <a:pt x="548" y="42"/>
                                    </a:moveTo>
                                    <a:lnTo>
                                      <a:pt x="522" y="31"/>
                                    </a:lnTo>
                                    <a:lnTo>
                                      <a:pt x="496" y="23"/>
                                    </a:lnTo>
                                    <a:lnTo>
                                      <a:pt x="469" y="16"/>
                                    </a:lnTo>
                                    <a:lnTo>
                                      <a:pt x="443" y="10"/>
                                    </a:lnTo>
                                    <a:lnTo>
                                      <a:pt x="416" y="6"/>
                                    </a:lnTo>
                                    <a:lnTo>
                                      <a:pt x="389" y="2"/>
                                    </a:lnTo>
                                    <a:lnTo>
                                      <a:pt x="362" y="0"/>
                                    </a:lnTo>
                                    <a:lnTo>
                                      <a:pt x="335" y="0"/>
                                    </a:lnTo>
                                    <a:lnTo>
                                      <a:pt x="313" y="0"/>
                                    </a:lnTo>
                                    <a:lnTo>
                                      <a:pt x="292" y="2"/>
                                    </a:lnTo>
                                    <a:lnTo>
                                      <a:pt x="271" y="4"/>
                                    </a:lnTo>
                                    <a:lnTo>
                                      <a:pt x="251" y="9"/>
                                    </a:lnTo>
                                    <a:lnTo>
                                      <a:pt x="230" y="14"/>
                                    </a:lnTo>
                                    <a:lnTo>
                                      <a:pt x="210" y="20"/>
                                    </a:lnTo>
                                    <a:lnTo>
                                      <a:pt x="191" y="27"/>
                                    </a:lnTo>
                                    <a:lnTo>
                                      <a:pt x="173" y="35"/>
                                    </a:lnTo>
                                    <a:lnTo>
                                      <a:pt x="156" y="45"/>
                                    </a:lnTo>
                                    <a:lnTo>
                                      <a:pt x="139" y="55"/>
                                    </a:lnTo>
                                    <a:lnTo>
                                      <a:pt x="124" y="68"/>
                                    </a:lnTo>
                                    <a:lnTo>
                                      <a:pt x="110" y="80"/>
                                    </a:lnTo>
                                    <a:lnTo>
                                      <a:pt x="96" y="94"/>
                                    </a:lnTo>
                                    <a:lnTo>
                                      <a:pt x="84" y="110"/>
                                    </a:lnTo>
                                    <a:lnTo>
                                      <a:pt x="75" y="127"/>
                                    </a:lnTo>
                                    <a:lnTo>
                                      <a:pt x="66" y="145"/>
                                    </a:lnTo>
                                    <a:lnTo>
                                      <a:pt x="59" y="165"/>
                                    </a:lnTo>
                                    <a:lnTo>
                                      <a:pt x="54" y="186"/>
                                    </a:lnTo>
                                    <a:lnTo>
                                      <a:pt x="51" y="207"/>
                                    </a:lnTo>
                                    <a:lnTo>
                                      <a:pt x="49" y="231"/>
                                    </a:lnTo>
                                    <a:lnTo>
                                      <a:pt x="51" y="252"/>
                                    </a:lnTo>
                                    <a:lnTo>
                                      <a:pt x="52" y="270"/>
                                    </a:lnTo>
                                    <a:lnTo>
                                      <a:pt x="56" y="288"/>
                                    </a:lnTo>
                                    <a:lnTo>
                                      <a:pt x="62" y="304"/>
                                    </a:lnTo>
                                    <a:lnTo>
                                      <a:pt x="69" y="318"/>
                                    </a:lnTo>
                                    <a:lnTo>
                                      <a:pt x="76" y="331"/>
                                    </a:lnTo>
                                    <a:lnTo>
                                      <a:pt x="84" y="342"/>
                                    </a:lnTo>
                                    <a:lnTo>
                                      <a:pt x="94" y="352"/>
                                    </a:lnTo>
                                    <a:lnTo>
                                      <a:pt x="105" y="361"/>
                                    </a:lnTo>
                                    <a:lnTo>
                                      <a:pt x="117" y="370"/>
                                    </a:lnTo>
                                    <a:lnTo>
                                      <a:pt x="128" y="377"/>
                                    </a:lnTo>
                                    <a:lnTo>
                                      <a:pt x="140" y="383"/>
                                    </a:lnTo>
                                    <a:lnTo>
                                      <a:pt x="153" y="388"/>
                                    </a:lnTo>
                                    <a:lnTo>
                                      <a:pt x="167" y="394"/>
                                    </a:lnTo>
                                    <a:lnTo>
                                      <a:pt x="180" y="398"/>
                                    </a:lnTo>
                                    <a:lnTo>
                                      <a:pt x="194" y="401"/>
                                    </a:lnTo>
                                    <a:lnTo>
                                      <a:pt x="206" y="405"/>
                                    </a:lnTo>
                                    <a:lnTo>
                                      <a:pt x="220" y="408"/>
                                    </a:lnTo>
                                    <a:lnTo>
                                      <a:pt x="233" y="411"/>
                                    </a:lnTo>
                                    <a:lnTo>
                                      <a:pt x="245" y="413"/>
                                    </a:lnTo>
                                    <a:lnTo>
                                      <a:pt x="258" y="416"/>
                                    </a:lnTo>
                                    <a:lnTo>
                                      <a:pt x="271" y="419"/>
                                    </a:lnTo>
                                    <a:lnTo>
                                      <a:pt x="282" y="422"/>
                                    </a:lnTo>
                                    <a:lnTo>
                                      <a:pt x="292" y="426"/>
                                    </a:lnTo>
                                    <a:lnTo>
                                      <a:pt x="301" y="429"/>
                                    </a:lnTo>
                                    <a:lnTo>
                                      <a:pt x="310" y="433"/>
                                    </a:lnTo>
                                    <a:lnTo>
                                      <a:pt x="318" y="437"/>
                                    </a:lnTo>
                                    <a:lnTo>
                                      <a:pt x="324" y="443"/>
                                    </a:lnTo>
                                    <a:lnTo>
                                      <a:pt x="329" y="450"/>
                                    </a:lnTo>
                                    <a:lnTo>
                                      <a:pt x="334" y="457"/>
                                    </a:lnTo>
                                    <a:lnTo>
                                      <a:pt x="336" y="464"/>
                                    </a:lnTo>
                                    <a:lnTo>
                                      <a:pt x="336" y="474"/>
                                    </a:lnTo>
                                    <a:lnTo>
                                      <a:pt x="336" y="480"/>
                                    </a:lnTo>
                                    <a:lnTo>
                                      <a:pt x="335" y="485"/>
                                    </a:lnTo>
                                    <a:lnTo>
                                      <a:pt x="332" y="491"/>
                                    </a:lnTo>
                                    <a:lnTo>
                                      <a:pt x="329" y="496"/>
                                    </a:lnTo>
                                    <a:lnTo>
                                      <a:pt x="322" y="505"/>
                                    </a:lnTo>
                                    <a:lnTo>
                                      <a:pt x="311" y="512"/>
                                    </a:lnTo>
                                    <a:lnTo>
                                      <a:pt x="300" y="516"/>
                                    </a:lnTo>
                                    <a:lnTo>
                                      <a:pt x="289" y="520"/>
                                    </a:lnTo>
                                    <a:lnTo>
                                      <a:pt x="276" y="522"/>
                                    </a:lnTo>
                                    <a:lnTo>
                                      <a:pt x="265" y="523"/>
                                    </a:lnTo>
                                    <a:lnTo>
                                      <a:pt x="250" y="522"/>
                                    </a:lnTo>
                                    <a:lnTo>
                                      <a:pt x="236" y="520"/>
                                    </a:lnTo>
                                    <a:lnTo>
                                      <a:pt x="219" y="517"/>
                                    </a:lnTo>
                                    <a:lnTo>
                                      <a:pt x="203" y="513"/>
                                    </a:lnTo>
                                    <a:lnTo>
                                      <a:pt x="187" y="508"/>
                                    </a:lnTo>
                                    <a:lnTo>
                                      <a:pt x="170" y="502"/>
                                    </a:lnTo>
                                    <a:lnTo>
                                      <a:pt x="154" y="495"/>
                                    </a:lnTo>
                                    <a:lnTo>
                                      <a:pt x="139" y="488"/>
                                    </a:lnTo>
                                    <a:lnTo>
                                      <a:pt x="124" y="481"/>
                                    </a:lnTo>
                                    <a:lnTo>
                                      <a:pt x="110" y="474"/>
                                    </a:lnTo>
                                    <a:lnTo>
                                      <a:pt x="96" y="465"/>
                                    </a:lnTo>
                                    <a:lnTo>
                                      <a:pt x="83" y="457"/>
                                    </a:lnTo>
                                    <a:lnTo>
                                      <a:pt x="0" y="617"/>
                                    </a:lnTo>
                                    <a:lnTo>
                                      <a:pt x="30" y="634"/>
                                    </a:lnTo>
                                    <a:lnTo>
                                      <a:pt x="61" y="650"/>
                                    </a:lnTo>
                                    <a:lnTo>
                                      <a:pt x="93" y="662"/>
                                    </a:lnTo>
                                    <a:lnTo>
                                      <a:pt x="125" y="674"/>
                                    </a:lnTo>
                                    <a:lnTo>
                                      <a:pt x="159" y="682"/>
                                    </a:lnTo>
                                    <a:lnTo>
                                      <a:pt x="192" y="688"/>
                                    </a:lnTo>
                                    <a:lnTo>
                                      <a:pt x="227" y="690"/>
                                    </a:lnTo>
                                    <a:lnTo>
                                      <a:pt x="261" y="692"/>
                                    </a:lnTo>
                                    <a:lnTo>
                                      <a:pt x="283" y="692"/>
                                    </a:lnTo>
                                    <a:lnTo>
                                      <a:pt x="306" y="690"/>
                                    </a:lnTo>
                                    <a:lnTo>
                                      <a:pt x="328" y="688"/>
                                    </a:lnTo>
                                    <a:lnTo>
                                      <a:pt x="350" y="683"/>
                                    </a:lnTo>
                                    <a:lnTo>
                                      <a:pt x="373" y="679"/>
                                    </a:lnTo>
                                    <a:lnTo>
                                      <a:pt x="394" y="672"/>
                                    </a:lnTo>
                                    <a:lnTo>
                                      <a:pt x="413" y="665"/>
                                    </a:lnTo>
                                    <a:lnTo>
                                      <a:pt x="433" y="657"/>
                                    </a:lnTo>
                                    <a:lnTo>
                                      <a:pt x="452" y="647"/>
                                    </a:lnTo>
                                    <a:lnTo>
                                      <a:pt x="469" y="636"/>
                                    </a:lnTo>
                                    <a:lnTo>
                                      <a:pt x="486" y="623"/>
                                    </a:lnTo>
                                    <a:lnTo>
                                      <a:pt x="501" y="609"/>
                                    </a:lnTo>
                                    <a:lnTo>
                                      <a:pt x="515" y="595"/>
                                    </a:lnTo>
                                    <a:lnTo>
                                      <a:pt x="528" y="578"/>
                                    </a:lnTo>
                                    <a:lnTo>
                                      <a:pt x="539" y="561"/>
                                    </a:lnTo>
                                    <a:lnTo>
                                      <a:pt x="549" y="541"/>
                                    </a:lnTo>
                                    <a:lnTo>
                                      <a:pt x="556" y="520"/>
                                    </a:lnTo>
                                    <a:lnTo>
                                      <a:pt x="562" y="499"/>
                                    </a:lnTo>
                                    <a:lnTo>
                                      <a:pt x="564" y="475"/>
                                    </a:lnTo>
                                    <a:lnTo>
                                      <a:pt x="566" y="450"/>
                                    </a:lnTo>
                                    <a:lnTo>
                                      <a:pt x="566" y="436"/>
                                    </a:lnTo>
                                    <a:lnTo>
                                      <a:pt x="564" y="422"/>
                                    </a:lnTo>
                                    <a:lnTo>
                                      <a:pt x="563" y="409"/>
                                    </a:lnTo>
                                    <a:lnTo>
                                      <a:pt x="560" y="397"/>
                                    </a:lnTo>
                                    <a:lnTo>
                                      <a:pt x="556" y="384"/>
                                    </a:lnTo>
                                    <a:lnTo>
                                      <a:pt x="552" y="373"/>
                                    </a:lnTo>
                                    <a:lnTo>
                                      <a:pt x="548" y="361"/>
                                    </a:lnTo>
                                    <a:lnTo>
                                      <a:pt x="541" y="352"/>
                                    </a:lnTo>
                                    <a:lnTo>
                                      <a:pt x="535" y="343"/>
                                    </a:lnTo>
                                    <a:lnTo>
                                      <a:pt x="528" y="333"/>
                                    </a:lnTo>
                                    <a:lnTo>
                                      <a:pt x="521" y="325"/>
                                    </a:lnTo>
                                    <a:lnTo>
                                      <a:pt x="513" y="318"/>
                                    </a:lnTo>
                                    <a:lnTo>
                                      <a:pt x="504" y="309"/>
                                    </a:lnTo>
                                    <a:lnTo>
                                      <a:pt x="494" y="304"/>
                                    </a:lnTo>
                                    <a:lnTo>
                                      <a:pt x="485" y="297"/>
                                    </a:lnTo>
                                    <a:lnTo>
                                      <a:pt x="475" y="291"/>
                                    </a:lnTo>
                                    <a:lnTo>
                                      <a:pt x="452" y="280"/>
                                    </a:lnTo>
                                    <a:lnTo>
                                      <a:pt x="430" y="271"/>
                                    </a:lnTo>
                                    <a:lnTo>
                                      <a:pt x="405" y="264"/>
                                    </a:lnTo>
                                    <a:lnTo>
                                      <a:pt x="378" y="259"/>
                                    </a:lnTo>
                                    <a:lnTo>
                                      <a:pt x="364" y="256"/>
                                    </a:lnTo>
                                    <a:lnTo>
                                      <a:pt x="349" y="253"/>
                                    </a:lnTo>
                                    <a:lnTo>
                                      <a:pt x="332" y="249"/>
                                    </a:lnTo>
                                    <a:lnTo>
                                      <a:pt x="315" y="243"/>
                                    </a:lnTo>
                                    <a:lnTo>
                                      <a:pt x="307" y="241"/>
                                    </a:lnTo>
                                    <a:lnTo>
                                      <a:pt x="300" y="236"/>
                                    </a:lnTo>
                                    <a:lnTo>
                                      <a:pt x="293" y="232"/>
                                    </a:lnTo>
                                    <a:lnTo>
                                      <a:pt x="287" y="228"/>
                                    </a:lnTo>
                                    <a:lnTo>
                                      <a:pt x="282" y="222"/>
                                    </a:lnTo>
                                    <a:lnTo>
                                      <a:pt x="278" y="217"/>
                                    </a:lnTo>
                                    <a:lnTo>
                                      <a:pt x="276" y="210"/>
                                    </a:lnTo>
                                    <a:lnTo>
                                      <a:pt x="275" y="201"/>
                                    </a:lnTo>
                                    <a:lnTo>
                                      <a:pt x="276" y="196"/>
                                    </a:lnTo>
                                    <a:lnTo>
                                      <a:pt x="278" y="190"/>
                                    </a:lnTo>
                                    <a:lnTo>
                                      <a:pt x="279" y="184"/>
                                    </a:lnTo>
                                    <a:lnTo>
                                      <a:pt x="283" y="180"/>
                                    </a:lnTo>
                                    <a:lnTo>
                                      <a:pt x="290" y="173"/>
                                    </a:lnTo>
                                    <a:lnTo>
                                      <a:pt x="301" y="166"/>
                                    </a:lnTo>
                                    <a:lnTo>
                                      <a:pt x="313" y="162"/>
                                    </a:lnTo>
                                    <a:lnTo>
                                      <a:pt x="324" y="159"/>
                                    </a:lnTo>
                                    <a:lnTo>
                                      <a:pt x="336" y="158"/>
                                    </a:lnTo>
                                    <a:lnTo>
                                      <a:pt x="348" y="158"/>
                                    </a:lnTo>
                                    <a:lnTo>
                                      <a:pt x="367" y="158"/>
                                    </a:lnTo>
                                    <a:lnTo>
                                      <a:pt x="388" y="160"/>
                                    </a:lnTo>
                                    <a:lnTo>
                                      <a:pt x="399" y="163"/>
                                    </a:lnTo>
                                    <a:lnTo>
                                      <a:pt x="410" y="166"/>
                                    </a:lnTo>
                                    <a:lnTo>
                                      <a:pt x="420" y="169"/>
                                    </a:lnTo>
                                    <a:lnTo>
                                      <a:pt x="431" y="172"/>
                                    </a:lnTo>
                                    <a:lnTo>
                                      <a:pt x="451" y="180"/>
                                    </a:lnTo>
                                    <a:lnTo>
                                      <a:pt x="471" y="189"/>
                                    </a:lnTo>
                                    <a:lnTo>
                                      <a:pt x="548" y="4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96" name="Freeform 192"/>
                            <wps:cNvSpPr>
                              <a:spLocks/>
                            </wps:cNvSpPr>
                            <wps:spPr bwMode="auto">
                              <a:xfrm>
                                <a:off x="3686" y="399"/>
                                <a:ext cx="171" cy="230"/>
                              </a:xfrm>
                              <a:custGeom>
                                <a:avLst/>
                                <a:gdLst>
                                  <a:gd name="T0" fmla="*/ 495 w 513"/>
                                  <a:gd name="T1" fmla="*/ 30 h 692"/>
                                  <a:gd name="T2" fmla="*/ 459 w 513"/>
                                  <a:gd name="T3" fmla="*/ 14 h 692"/>
                                  <a:gd name="T4" fmla="*/ 421 w 513"/>
                                  <a:gd name="T5" fmla="*/ 6 h 692"/>
                                  <a:gd name="T6" fmla="*/ 382 w 513"/>
                                  <a:gd name="T7" fmla="*/ 0 h 692"/>
                                  <a:gd name="T8" fmla="*/ 343 w 513"/>
                                  <a:gd name="T9" fmla="*/ 0 h 692"/>
                                  <a:gd name="T10" fmla="*/ 306 w 513"/>
                                  <a:gd name="T11" fmla="*/ 4 h 692"/>
                                  <a:gd name="T12" fmla="*/ 270 w 513"/>
                                  <a:gd name="T13" fmla="*/ 10 h 692"/>
                                  <a:gd name="T14" fmla="*/ 236 w 513"/>
                                  <a:gd name="T15" fmla="*/ 20 h 692"/>
                                  <a:gd name="T16" fmla="*/ 203 w 513"/>
                                  <a:gd name="T17" fmla="*/ 32 h 692"/>
                                  <a:gd name="T18" fmla="*/ 173 w 513"/>
                                  <a:gd name="T19" fmla="*/ 48 h 692"/>
                                  <a:gd name="T20" fmla="*/ 144 w 513"/>
                                  <a:gd name="T21" fmla="*/ 66 h 692"/>
                                  <a:gd name="T22" fmla="*/ 117 w 513"/>
                                  <a:gd name="T23" fmla="*/ 87 h 692"/>
                                  <a:gd name="T24" fmla="*/ 92 w 513"/>
                                  <a:gd name="T25" fmla="*/ 110 h 692"/>
                                  <a:gd name="T26" fmla="*/ 71 w 513"/>
                                  <a:gd name="T27" fmla="*/ 137 h 692"/>
                                  <a:gd name="T28" fmla="*/ 52 w 513"/>
                                  <a:gd name="T29" fmla="*/ 163 h 692"/>
                                  <a:gd name="T30" fmla="*/ 35 w 513"/>
                                  <a:gd name="T31" fmla="*/ 194 h 692"/>
                                  <a:gd name="T32" fmla="*/ 22 w 513"/>
                                  <a:gd name="T33" fmla="*/ 226 h 692"/>
                                  <a:gd name="T34" fmla="*/ 11 w 513"/>
                                  <a:gd name="T35" fmla="*/ 260 h 692"/>
                                  <a:gd name="T36" fmla="*/ 4 w 513"/>
                                  <a:gd name="T37" fmla="*/ 297 h 692"/>
                                  <a:gd name="T38" fmla="*/ 1 w 513"/>
                                  <a:gd name="T39" fmla="*/ 333 h 692"/>
                                  <a:gd name="T40" fmla="*/ 1 w 513"/>
                                  <a:gd name="T41" fmla="*/ 371 h 692"/>
                                  <a:gd name="T42" fmla="*/ 4 w 513"/>
                                  <a:gd name="T43" fmla="*/ 406 h 692"/>
                                  <a:gd name="T44" fmla="*/ 11 w 513"/>
                                  <a:gd name="T45" fmla="*/ 440 h 692"/>
                                  <a:gd name="T46" fmla="*/ 22 w 513"/>
                                  <a:gd name="T47" fmla="*/ 474 h 692"/>
                                  <a:gd name="T48" fmla="*/ 35 w 513"/>
                                  <a:gd name="T49" fmla="*/ 505 h 692"/>
                                  <a:gd name="T50" fmla="*/ 52 w 513"/>
                                  <a:gd name="T51" fmla="*/ 533 h 692"/>
                                  <a:gd name="T52" fmla="*/ 71 w 513"/>
                                  <a:gd name="T53" fmla="*/ 560 h 692"/>
                                  <a:gd name="T54" fmla="*/ 92 w 513"/>
                                  <a:gd name="T55" fmla="*/ 585 h 692"/>
                                  <a:gd name="T56" fmla="*/ 116 w 513"/>
                                  <a:gd name="T57" fmla="*/ 607 h 692"/>
                                  <a:gd name="T58" fmla="*/ 142 w 513"/>
                                  <a:gd name="T59" fmla="*/ 627 h 692"/>
                                  <a:gd name="T60" fmla="*/ 170 w 513"/>
                                  <a:gd name="T61" fmla="*/ 645 h 692"/>
                                  <a:gd name="T62" fmla="*/ 200 w 513"/>
                                  <a:gd name="T63" fmla="*/ 661 h 692"/>
                                  <a:gd name="T64" fmla="*/ 232 w 513"/>
                                  <a:gd name="T65" fmla="*/ 672 h 692"/>
                                  <a:gd name="T66" fmla="*/ 264 w 513"/>
                                  <a:gd name="T67" fmla="*/ 682 h 692"/>
                                  <a:gd name="T68" fmla="*/ 298 w 513"/>
                                  <a:gd name="T69" fmla="*/ 689 h 692"/>
                                  <a:gd name="T70" fmla="*/ 334 w 513"/>
                                  <a:gd name="T71" fmla="*/ 692 h 692"/>
                                  <a:gd name="T72" fmla="*/ 372 w 513"/>
                                  <a:gd name="T73" fmla="*/ 692 h 692"/>
                                  <a:gd name="T74" fmla="*/ 414 w 513"/>
                                  <a:gd name="T75" fmla="*/ 688 h 692"/>
                                  <a:gd name="T76" fmla="*/ 455 w 513"/>
                                  <a:gd name="T77" fmla="*/ 678 h 692"/>
                                  <a:gd name="T78" fmla="*/ 494 w 513"/>
                                  <a:gd name="T79" fmla="*/ 665 h 692"/>
                                  <a:gd name="T80" fmla="*/ 513 w 513"/>
                                  <a:gd name="T81" fmla="*/ 461 h 692"/>
                                  <a:gd name="T82" fmla="*/ 478 w 513"/>
                                  <a:gd name="T83" fmla="*/ 485 h 692"/>
                                  <a:gd name="T84" fmla="*/ 439 w 513"/>
                                  <a:gd name="T85" fmla="*/ 499 h 692"/>
                                  <a:gd name="T86" fmla="*/ 399 w 513"/>
                                  <a:gd name="T87" fmla="*/ 505 h 692"/>
                                  <a:gd name="T88" fmla="*/ 354 w 513"/>
                                  <a:gd name="T89" fmla="*/ 499 h 692"/>
                                  <a:gd name="T90" fmla="*/ 315 w 513"/>
                                  <a:gd name="T91" fmla="*/ 485 h 692"/>
                                  <a:gd name="T92" fmla="*/ 282 w 513"/>
                                  <a:gd name="T93" fmla="*/ 460 h 692"/>
                                  <a:gd name="T94" fmla="*/ 257 w 513"/>
                                  <a:gd name="T95" fmla="*/ 429 h 692"/>
                                  <a:gd name="T96" fmla="*/ 249 w 513"/>
                                  <a:gd name="T97" fmla="*/ 409 h 692"/>
                                  <a:gd name="T98" fmla="*/ 242 w 513"/>
                                  <a:gd name="T99" fmla="*/ 390 h 692"/>
                                  <a:gd name="T100" fmla="*/ 236 w 513"/>
                                  <a:gd name="T101" fmla="*/ 346 h 692"/>
                                  <a:gd name="T102" fmla="*/ 242 w 513"/>
                                  <a:gd name="T103" fmla="*/ 302 h 692"/>
                                  <a:gd name="T104" fmla="*/ 249 w 513"/>
                                  <a:gd name="T105" fmla="*/ 283 h 692"/>
                                  <a:gd name="T106" fmla="*/ 259 w 513"/>
                                  <a:gd name="T107" fmla="*/ 264 h 692"/>
                                  <a:gd name="T108" fmla="*/ 282 w 513"/>
                                  <a:gd name="T109" fmla="*/ 232 h 692"/>
                                  <a:gd name="T110" fmla="*/ 315 w 513"/>
                                  <a:gd name="T111" fmla="*/ 208 h 692"/>
                                  <a:gd name="T112" fmla="*/ 352 w 513"/>
                                  <a:gd name="T113" fmla="*/ 193 h 692"/>
                                  <a:gd name="T114" fmla="*/ 394 w 513"/>
                                  <a:gd name="T115" fmla="*/ 187 h 692"/>
                                  <a:gd name="T116" fmla="*/ 427 w 513"/>
                                  <a:gd name="T117" fmla="*/ 191 h 692"/>
                                  <a:gd name="T118" fmla="*/ 457 w 513"/>
                                  <a:gd name="T119" fmla="*/ 201 h 692"/>
                                  <a:gd name="T120" fmla="*/ 487 w 513"/>
                                  <a:gd name="T121" fmla="*/ 215 h 692"/>
                                  <a:gd name="T122" fmla="*/ 513 w 513"/>
                                  <a:gd name="T123" fmla="*/ 234 h 692"/>
                                  <a:gd name="T124" fmla="*/ 0 w 513"/>
                                  <a:gd name="T125" fmla="*/ 0 h 692"/>
                                  <a:gd name="T126" fmla="*/ 513 w 513"/>
                                  <a:gd name="T127" fmla="*/ 692 h 69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  <a:cxn ang="0">
                                    <a:pos x="T120" y="T121"/>
                                  </a:cxn>
                                  <a:cxn ang="0">
                                    <a:pos x="T122" y="T123"/>
                                  </a:cxn>
                                </a:cxnLst>
                                <a:rect l="T124" t="T125" r="T126" b="T127"/>
                                <a:pathLst>
                                  <a:path w="513" h="692">
                                    <a:moveTo>
                                      <a:pt x="513" y="38"/>
                                    </a:moveTo>
                                    <a:lnTo>
                                      <a:pt x="495" y="30"/>
                                    </a:lnTo>
                                    <a:lnTo>
                                      <a:pt x="477" y="21"/>
                                    </a:lnTo>
                                    <a:lnTo>
                                      <a:pt x="459" y="14"/>
                                    </a:lnTo>
                                    <a:lnTo>
                                      <a:pt x="441" y="10"/>
                                    </a:lnTo>
                                    <a:lnTo>
                                      <a:pt x="421" y="6"/>
                                    </a:lnTo>
                                    <a:lnTo>
                                      <a:pt x="401" y="3"/>
                                    </a:lnTo>
                                    <a:lnTo>
                                      <a:pt x="382" y="0"/>
                                    </a:lnTo>
                                    <a:lnTo>
                                      <a:pt x="362" y="0"/>
                                    </a:lnTo>
                                    <a:lnTo>
                                      <a:pt x="343" y="0"/>
                                    </a:lnTo>
                                    <a:lnTo>
                                      <a:pt x="324" y="2"/>
                                    </a:lnTo>
                                    <a:lnTo>
                                      <a:pt x="306" y="4"/>
                                    </a:lnTo>
                                    <a:lnTo>
                                      <a:pt x="288" y="7"/>
                                    </a:lnTo>
                                    <a:lnTo>
                                      <a:pt x="270" y="10"/>
                                    </a:lnTo>
                                    <a:lnTo>
                                      <a:pt x="253" y="14"/>
                                    </a:lnTo>
                                    <a:lnTo>
                                      <a:pt x="236" y="20"/>
                                    </a:lnTo>
                                    <a:lnTo>
                                      <a:pt x="219" y="25"/>
                                    </a:lnTo>
                                    <a:lnTo>
                                      <a:pt x="203" y="32"/>
                                    </a:lnTo>
                                    <a:lnTo>
                                      <a:pt x="187" y="40"/>
                                    </a:lnTo>
                                    <a:lnTo>
                                      <a:pt x="173" y="48"/>
                                    </a:lnTo>
                                    <a:lnTo>
                                      <a:pt x="158" y="56"/>
                                    </a:lnTo>
                                    <a:lnTo>
                                      <a:pt x="144" y="66"/>
                                    </a:lnTo>
                                    <a:lnTo>
                                      <a:pt x="130" y="76"/>
                                    </a:lnTo>
                                    <a:lnTo>
                                      <a:pt x="117" y="87"/>
                                    </a:lnTo>
                                    <a:lnTo>
                                      <a:pt x="105" y="99"/>
                                    </a:lnTo>
                                    <a:lnTo>
                                      <a:pt x="92" y="110"/>
                                    </a:lnTo>
                                    <a:lnTo>
                                      <a:pt x="81" y="122"/>
                                    </a:lnTo>
                                    <a:lnTo>
                                      <a:pt x="71" y="137"/>
                                    </a:lnTo>
                                    <a:lnTo>
                                      <a:pt x="61" y="149"/>
                                    </a:lnTo>
                                    <a:lnTo>
                                      <a:pt x="52" y="163"/>
                                    </a:lnTo>
                                    <a:lnTo>
                                      <a:pt x="43" y="179"/>
                                    </a:lnTo>
                                    <a:lnTo>
                                      <a:pt x="35" y="194"/>
                                    </a:lnTo>
                                    <a:lnTo>
                                      <a:pt x="28" y="210"/>
                                    </a:lnTo>
                                    <a:lnTo>
                                      <a:pt x="22" y="226"/>
                                    </a:lnTo>
                                    <a:lnTo>
                                      <a:pt x="15" y="243"/>
                                    </a:lnTo>
                                    <a:lnTo>
                                      <a:pt x="11" y="260"/>
                                    </a:lnTo>
                                    <a:lnTo>
                                      <a:pt x="7" y="278"/>
                                    </a:lnTo>
                                    <a:lnTo>
                                      <a:pt x="4" y="297"/>
                                    </a:lnTo>
                                    <a:lnTo>
                                      <a:pt x="1" y="315"/>
                                    </a:lnTo>
                                    <a:lnTo>
                                      <a:pt x="1" y="333"/>
                                    </a:lnTo>
                                    <a:lnTo>
                                      <a:pt x="0" y="353"/>
                                    </a:lnTo>
                                    <a:lnTo>
                                      <a:pt x="1" y="371"/>
                                    </a:lnTo>
                                    <a:lnTo>
                                      <a:pt x="3" y="390"/>
                                    </a:lnTo>
                                    <a:lnTo>
                                      <a:pt x="4" y="406"/>
                                    </a:lnTo>
                                    <a:lnTo>
                                      <a:pt x="7" y="425"/>
                                    </a:lnTo>
                                    <a:lnTo>
                                      <a:pt x="11" y="440"/>
                                    </a:lnTo>
                                    <a:lnTo>
                                      <a:pt x="17" y="457"/>
                                    </a:lnTo>
                                    <a:lnTo>
                                      <a:pt x="22" y="474"/>
                                    </a:lnTo>
                                    <a:lnTo>
                                      <a:pt x="28" y="489"/>
                                    </a:lnTo>
                                    <a:lnTo>
                                      <a:pt x="35" y="505"/>
                                    </a:lnTo>
                                    <a:lnTo>
                                      <a:pt x="43" y="519"/>
                                    </a:lnTo>
                                    <a:lnTo>
                                      <a:pt x="52" y="533"/>
                                    </a:lnTo>
                                    <a:lnTo>
                                      <a:pt x="61" y="547"/>
                                    </a:lnTo>
                                    <a:lnTo>
                                      <a:pt x="71" y="560"/>
                                    </a:lnTo>
                                    <a:lnTo>
                                      <a:pt x="81" y="572"/>
                                    </a:lnTo>
                                    <a:lnTo>
                                      <a:pt x="92" y="585"/>
                                    </a:lnTo>
                                    <a:lnTo>
                                      <a:pt x="103" y="596"/>
                                    </a:lnTo>
                                    <a:lnTo>
                                      <a:pt x="116" y="607"/>
                                    </a:lnTo>
                                    <a:lnTo>
                                      <a:pt x="129" y="617"/>
                                    </a:lnTo>
                                    <a:lnTo>
                                      <a:pt x="142" y="627"/>
                                    </a:lnTo>
                                    <a:lnTo>
                                      <a:pt x="156" y="637"/>
                                    </a:lnTo>
                                    <a:lnTo>
                                      <a:pt x="170" y="645"/>
                                    </a:lnTo>
                                    <a:lnTo>
                                      <a:pt x="184" y="652"/>
                                    </a:lnTo>
                                    <a:lnTo>
                                      <a:pt x="200" y="661"/>
                                    </a:lnTo>
                                    <a:lnTo>
                                      <a:pt x="215" y="666"/>
                                    </a:lnTo>
                                    <a:lnTo>
                                      <a:pt x="232" y="672"/>
                                    </a:lnTo>
                                    <a:lnTo>
                                      <a:pt x="247" y="678"/>
                                    </a:lnTo>
                                    <a:lnTo>
                                      <a:pt x="264" y="682"/>
                                    </a:lnTo>
                                    <a:lnTo>
                                      <a:pt x="281" y="686"/>
                                    </a:lnTo>
                                    <a:lnTo>
                                      <a:pt x="298" y="689"/>
                                    </a:lnTo>
                                    <a:lnTo>
                                      <a:pt x="316" y="690"/>
                                    </a:lnTo>
                                    <a:lnTo>
                                      <a:pt x="334" y="692"/>
                                    </a:lnTo>
                                    <a:lnTo>
                                      <a:pt x="351" y="692"/>
                                    </a:lnTo>
                                    <a:lnTo>
                                      <a:pt x="372" y="692"/>
                                    </a:lnTo>
                                    <a:lnTo>
                                      <a:pt x="393" y="690"/>
                                    </a:lnTo>
                                    <a:lnTo>
                                      <a:pt x="414" y="688"/>
                                    </a:lnTo>
                                    <a:lnTo>
                                      <a:pt x="434" y="683"/>
                                    </a:lnTo>
                                    <a:lnTo>
                                      <a:pt x="455" y="678"/>
                                    </a:lnTo>
                                    <a:lnTo>
                                      <a:pt x="474" y="672"/>
                                    </a:lnTo>
                                    <a:lnTo>
                                      <a:pt x="494" y="665"/>
                                    </a:lnTo>
                                    <a:lnTo>
                                      <a:pt x="513" y="655"/>
                                    </a:lnTo>
                                    <a:lnTo>
                                      <a:pt x="513" y="461"/>
                                    </a:lnTo>
                                    <a:lnTo>
                                      <a:pt x="497" y="474"/>
                                    </a:lnTo>
                                    <a:lnTo>
                                      <a:pt x="478" y="485"/>
                                    </a:lnTo>
                                    <a:lnTo>
                                      <a:pt x="459" y="494"/>
                                    </a:lnTo>
                                    <a:lnTo>
                                      <a:pt x="439" y="499"/>
                                    </a:lnTo>
                                    <a:lnTo>
                                      <a:pt x="418" y="503"/>
                                    </a:lnTo>
                                    <a:lnTo>
                                      <a:pt x="399" y="505"/>
                                    </a:lnTo>
                                    <a:lnTo>
                                      <a:pt x="375" y="503"/>
                                    </a:lnTo>
                                    <a:lnTo>
                                      <a:pt x="354" y="499"/>
                                    </a:lnTo>
                                    <a:lnTo>
                                      <a:pt x="333" y="494"/>
                                    </a:lnTo>
                                    <a:lnTo>
                                      <a:pt x="315" y="485"/>
                                    </a:lnTo>
                                    <a:lnTo>
                                      <a:pt x="298" y="474"/>
                                    </a:lnTo>
                                    <a:lnTo>
                                      <a:pt x="282" y="460"/>
                                    </a:lnTo>
                                    <a:lnTo>
                                      <a:pt x="268" y="446"/>
                                    </a:lnTo>
                                    <a:lnTo>
                                      <a:pt x="257" y="429"/>
                                    </a:lnTo>
                                    <a:lnTo>
                                      <a:pt x="253" y="419"/>
                                    </a:lnTo>
                                    <a:lnTo>
                                      <a:pt x="249" y="409"/>
                                    </a:lnTo>
                                    <a:lnTo>
                                      <a:pt x="245" y="399"/>
                                    </a:lnTo>
                                    <a:lnTo>
                                      <a:pt x="242" y="390"/>
                                    </a:lnTo>
                                    <a:lnTo>
                                      <a:pt x="238" y="368"/>
                                    </a:lnTo>
                                    <a:lnTo>
                                      <a:pt x="236" y="346"/>
                                    </a:lnTo>
                                    <a:lnTo>
                                      <a:pt x="238" y="323"/>
                                    </a:lnTo>
                                    <a:lnTo>
                                      <a:pt x="242" y="302"/>
                                    </a:lnTo>
                                    <a:lnTo>
                                      <a:pt x="245" y="293"/>
                                    </a:lnTo>
                                    <a:lnTo>
                                      <a:pt x="249" y="283"/>
                                    </a:lnTo>
                                    <a:lnTo>
                                      <a:pt x="253" y="274"/>
                                    </a:lnTo>
                                    <a:lnTo>
                                      <a:pt x="259" y="264"/>
                                    </a:lnTo>
                                    <a:lnTo>
                                      <a:pt x="270" y="248"/>
                                    </a:lnTo>
                                    <a:lnTo>
                                      <a:pt x="282" y="232"/>
                                    </a:lnTo>
                                    <a:lnTo>
                                      <a:pt x="298" y="219"/>
                                    </a:lnTo>
                                    <a:lnTo>
                                      <a:pt x="315" y="208"/>
                                    </a:lnTo>
                                    <a:lnTo>
                                      <a:pt x="333" y="200"/>
                                    </a:lnTo>
                                    <a:lnTo>
                                      <a:pt x="352" y="193"/>
                                    </a:lnTo>
                                    <a:lnTo>
                                      <a:pt x="372" y="189"/>
                                    </a:lnTo>
                                    <a:lnTo>
                                      <a:pt x="394" y="187"/>
                                    </a:lnTo>
                                    <a:lnTo>
                                      <a:pt x="411" y="189"/>
                                    </a:lnTo>
                                    <a:lnTo>
                                      <a:pt x="427" y="191"/>
                                    </a:lnTo>
                                    <a:lnTo>
                                      <a:pt x="442" y="196"/>
                                    </a:lnTo>
                                    <a:lnTo>
                                      <a:pt x="457" y="201"/>
                                    </a:lnTo>
                                    <a:lnTo>
                                      <a:pt x="473" y="207"/>
                                    </a:lnTo>
                                    <a:lnTo>
                                      <a:pt x="487" y="215"/>
                                    </a:lnTo>
                                    <a:lnTo>
                                      <a:pt x="499" y="224"/>
                                    </a:lnTo>
                                    <a:lnTo>
                                      <a:pt x="513" y="234"/>
                                    </a:lnTo>
                                    <a:lnTo>
                                      <a:pt x="513" y="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97" name="Freeform 193"/>
                            <wps:cNvSpPr>
                              <a:spLocks/>
                            </wps:cNvSpPr>
                            <wps:spPr bwMode="auto">
                              <a:xfrm>
                                <a:off x="3905" y="272"/>
                                <a:ext cx="227" cy="350"/>
                              </a:xfrm>
                              <a:custGeom>
                                <a:avLst/>
                                <a:gdLst>
                                  <a:gd name="T0" fmla="*/ 0 w 683"/>
                                  <a:gd name="T1" fmla="*/ 1050 h 1050"/>
                                  <a:gd name="T2" fmla="*/ 229 w 683"/>
                                  <a:gd name="T3" fmla="*/ 717 h 1050"/>
                                  <a:gd name="T4" fmla="*/ 231 w 683"/>
                                  <a:gd name="T5" fmla="*/ 688 h 1050"/>
                                  <a:gd name="T6" fmla="*/ 235 w 683"/>
                                  <a:gd name="T7" fmla="*/ 660 h 1050"/>
                                  <a:gd name="T8" fmla="*/ 243 w 683"/>
                                  <a:gd name="T9" fmla="*/ 635 h 1050"/>
                                  <a:gd name="T10" fmla="*/ 256 w 683"/>
                                  <a:gd name="T11" fmla="*/ 611 h 1050"/>
                                  <a:gd name="T12" fmla="*/ 271 w 683"/>
                                  <a:gd name="T13" fmla="*/ 591 h 1050"/>
                                  <a:gd name="T14" fmla="*/ 292 w 683"/>
                                  <a:gd name="T15" fmla="*/ 576 h 1050"/>
                                  <a:gd name="T16" fmla="*/ 319 w 683"/>
                                  <a:gd name="T17" fmla="*/ 566 h 1050"/>
                                  <a:gd name="T18" fmla="*/ 349 w 683"/>
                                  <a:gd name="T19" fmla="*/ 562 h 1050"/>
                                  <a:gd name="T20" fmla="*/ 380 w 683"/>
                                  <a:gd name="T21" fmla="*/ 566 h 1050"/>
                                  <a:gd name="T22" fmla="*/ 404 w 683"/>
                                  <a:gd name="T23" fmla="*/ 576 h 1050"/>
                                  <a:gd name="T24" fmla="*/ 422 w 683"/>
                                  <a:gd name="T25" fmla="*/ 591 h 1050"/>
                                  <a:gd name="T26" fmla="*/ 435 w 683"/>
                                  <a:gd name="T27" fmla="*/ 611 h 1050"/>
                                  <a:gd name="T28" fmla="*/ 445 w 683"/>
                                  <a:gd name="T29" fmla="*/ 635 h 1050"/>
                                  <a:gd name="T30" fmla="*/ 449 w 683"/>
                                  <a:gd name="T31" fmla="*/ 660 h 1050"/>
                                  <a:gd name="T32" fmla="*/ 452 w 683"/>
                                  <a:gd name="T33" fmla="*/ 688 h 1050"/>
                                  <a:gd name="T34" fmla="*/ 453 w 683"/>
                                  <a:gd name="T35" fmla="*/ 717 h 1050"/>
                                  <a:gd name="T36" fmla="*/ 683 w 683"/>
                                  <a:gd name="T37" fmla="*/ 1050 h 1050"/>
                                  <a:gd name="T38" fmla="*/ 681 w 683"/>
                                  <a:gd name="T39" fmla="*/ 632 h 1050"/>
                                  <a:gd name="T40" fmla="*/ 678 w 683"/>
                                  <a:gd name="T41" fmla="*/ 593 h 1050"/>
                                  <a:gd name="T42" fmla="*/ 671 w 683"/>
                                  <a:gd name="T43" fmla="*/ 558 h 1050"/>
                                  <a:gd name="T44" fmla="*/ 662 w 683"/>
                                  <a:gd name="T45" fmla="*/ 524 h 1050"/>
                                  <a:gd name="T46" fmla="*/ 648 w 683"/>
                                  <a:gd name="T47" fmla="*/ 493 h 1050"/>
                                  <a:gd name="T48" fmla="*/ 631 w 683"/>
                                  <a:gd name="T49" fmla="*/ 466 h 1050"/>
                                  <a:gd name="T50" fmla="*/ 611 w 683"/>
                                  <a:gd name="T51" fmla="*/ 442 h 1050"/>
                                  <a:gd name="T52" fmla="*/ 587 w 683"/>
                                  <a:gd name="T53" fmla="*/ 423 h 1050"/>
                                  <a:gd name="T54" fmla="*/ 561 w 683"/>
                                  <a:gd name="T55" fmla="*/ 406 h 1050"/>
                                  <a:gd name="T56" fmla="*/ 530 w 683"/>
                                  <a:gd name="T57" fmla="*/ 393 h 1050"/>
                                  <a:gd name="T58" fmla="*/ 496 w 683"/>
                                  <a:gd name="T59" fmla="*/ 385 h 1050"/>
                                  <a:gd name="T60" fmla="*/ 459 w 683"/>
                                  <a:gd name="T61" fmla="*/ 379 h 1050"/>
                                  <a:gd name="T62" fmla="*/ 422 w 683"/>
                                  <a:gd name="T63" fmla="*/ 379 h 1050"/>
                                  <a:gd name="T64" fmla="*/ 391 w 683"/>
                                  <a:gd name="T65" fmla="*/ 382 h 1050"/>
                                  <a:gd name="T66" fmla="*/ 362 w 683"/>
                                  <a:gd name="T67" fmla="*/ 389 h 1050"/>
                                  <a:gd name="T68" fmla="*/ 334 w 683"/>
                                  <a:gd name="T69" fmla="*/ 399 h 1050"/>
                                  <a:gd name="T70" fmla="*/ 309 w 683"/>
                                  <a:gd name="T71" fmla="*/ 411 h 1050"/>
                                  <a:gd name="T72" fmla="*/ 285 w 683"/>
                                  <a:gd name="T73" fmla="*/ 427 h 1050"/>
                                  <a:gd name="T74" fmla="*/ 263 w 683"/>
                                  <a:gd name="T75" fmla="*/ 447 h 1050"/>
                                  <a:gd name="T76" fmla="*/ 242 w 683"/>
                                  <a:gd name="T77" fmla="*/ 471 h 1050"/>
                                  <a:gd name="T78" fmla="*/ 229 w 683"/>
                                  <a:gd name="T79" fmla="*/ 483 h 1050"/>
                                  <a:gd name="T80" fmla="*/ 0 w 683"/>
                                  <a:gd name="T81" fmla="*/ 0 h 1050"/>
                                  <a:gd name="T82" fmla="*/ 0 w 683"/>
                                  <a:gd name="T83" fmla="*/ 0 h 1050"/>
                                  <a:gd name="T84" fmla="*/ 683 w 683"/>
                                  <a:gd name="T85" fmla="*/ 1050 h 105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T82" t="T83" r="T84" b="T85"/>
                                <a:pathLst>
                                  <a:path w="683" h="1050">
                                    <a:moveTo>
                                      <a:pt x="0" y="0"/>
                                    </a:moveTo>
                                    <a:lnTo>
                                      <a:pt x="0" y="1050"/>
                                    </a:lnTo>
                                    <a:lnTo>
                                      <a:pt x="229" y="1050"/>
                                    </a:lnTo>
                                    <a:lnTo>
                                      <a:pt x="229" y="717"/>
                                    </a:lnTo>
                                    <a:lnTo>
                                      <a:pt x="231" y="702"/>
                                    </a:lnTo>
                                    <a:lnTo>
                                      <a:pt x="231" y="688"/>
                                    </a:lnTo>
                                    <a:lnTo>
                                      <a:pt x="233" y="674"/>
                                    </a:lnTo>
                                    <a:lnTo>
                                      <a:pt x="235" y="660"/>
                                    </a:lnTo>
                                    <a:lnTo>
                                      <a:pt x="239" y="648"/>
                                    </a:lnTo>
                                    <a:lnTo>
                                      <a:pt x="243" y="635"/>
                                    </a:lnTo>
                                    <a:lnTo>
                                      <a:pt x="249" y="622"/>
                                    </a:lnTo>
                                    <a:lnTo>
                                      <a:pt x="256" y="611"/>
                                    </a:lnTo>
                                    <a:lnTo>
                                      <a:pt x="263" y="601"/>
                                    </a:lnTo>
                                    <a:lnTo>
                                      <a:pt x="271" y="591"/>
                                    </a:lnTo>
                                    <a:lnTo>
                                      <a:pt x="281" y="583"/>
                                    </a:lnTo>
                                    <a:lnTo>
                                      <a:pt x="292" y="576"/>
                                    </a:lnTo>
                                    <a:lnTo>
                                      <a:pt x="305" y="570"/>
                                    </a:lnTo>
                                    <a:lnTo>
                                      <a:pt x="319" y="566"/>
                                    </a:lnTo>
                                    <a:lnTo>
                                      <a:pt x="333" y="563"/>
                                    </a:lnTo>
                                    <a:lnTo>
                                      <a:pt x="349" y="562"/>
                                    </a:lnTo>
                                    <a:lnTo>
                                      <a:pt x="365" y="563"/>
                                    </a:lnTo>
                                    <a:lnTo>
                                      <a:pt x="380" y="566"/>
                                    </a:lnTo>
                                    <a:lnTo>
                                      <a:pt x="393" y="570"/>
                                    </a:lnTo>
                                    <a:lnTo>
                                      <a:pt x="404" y="576"/>
                                    </a:lnTo>
                                    <a:lnTo>
                                      <a:pt x="414" y="583"/>
                                    </a:lnTo>
                                    <a:lnTo>
                                      <a:pt x="422" y="591"/>
                                    </a:lnTo>
                                    <a:lnTo>
                                      <a:pt x="429" y="601"/>
                                    </a:lnTo>
                                    <a:lnTo>
                                      <a:pt x="435" y="611"/>
                                    </a:lnTo>
                                    <a:lnTo>
                                      <a:pt x="440" y="622"/>
                                    </a:lnTo>
                                    <a:lnTo>
                                      <a:pt x="445" y="635"/>
                                    </a:lnTo>
                                    <a:lnTo>
                                      <a:pt x="447" y="648"/>
                                    </a:lnTo>
                                    <a:lnTo>
                                      <a:pt x="449" y="660"/>
                                    </a:lnTo>
                                    <a:lnTo>
                                      <a:pt x="450" y="674"/>
                                    </a:lnTo>
                                    <a:lnTo>
                                      <a:pt x="452" y="688"/>
                                    </a:lnTo>
                                    <a:lnTo>
                                      <a:pt x="453" y="702"/>
                                    </a:lnTo>
                                    <a:lnTo>
                                      <a:pt x="453" y="717"/>
                                    </a:lnTo>
                                    <a:lnTo>
                                      <a:pt x="453" y="1050"/>
                                    </a:lnTo>
                                    <a:lnTo>
                                      <a:pt x="683" y="1050"/>
                                    </a:lnTo>
                                    <a:lnTo>
                                      <a:pt x="683" y="652"/>
                                    </a:lnTo>
                                    <a:lnTo>
                                      <a:pt x="681" y="632"/>
                                    </a:lnTo>
                                    <a:lnTo>
                                      <a:pt x="680" y="613"/>
                                    </a:lnTo>
                                    <a:lnTo>
                                      <a:pt x="678" y="593"/>
                                    </a:lnTo>
                                    <a:lnTo>
                                      <a:pt x="676" y="575"/>
                                    </a:lnTo>
                                    <a:lnTo>
                                      <a:pt x="671" y="558"/>
                                    </a:lnTo>
                                    <a:lnTo>
                                      <a:pt x="667" y="541"/>
                                    </a:lnTo>
                                    <a:lnTo>
                                      <a:pt x="662" y="524"/>
                                    </a:lnTo>
                                    <a:lnTo>
                                      <a:pt x="656" y="508"/>
                                    </a:lnTo>
                                    <a:lnTo>
                                      <a:pt x="648" y="493"/>
                                    </a:lnTo>
                                    <a:lnTo>
                                      <a:pt x="641" y="479"/>
                                    </a:lnTo>
                                    <a:lnTo>
                                      <a:pt x="631" y="466"/>
                                    </a:lnTo>
                                    <a:lnTo>
                                      <a:pt x="622" y="454"/>
                                    </a:lnTo>
                                    <a:lnTo>
                                      <a:pt x="611" y="442"/>
                                    </a:lnTo>
                                    <a:lnTo>
                                      <a:pt x="600" y="433"/>
                                    </a:lnTo>
                                    <a:lnTo>
                                      <a:pt x="587" y="423"/>
                                    </a:lnTo>
                                    <a:lnTo>
                                      <a:pt x="575" y="413"/>
                                    </a:lnTo>
                                    <a:lnTo>
                                      <a:pt x="561" y="406"/>
                                    </a:lnTo>
                                    <a:lnTo>
                                      <a:pt x="545" y="399"/>
                                    </a:lnTo>
                                    <a:lnTo>
                                      <a:pt x="530" y="393"/>
                                    </a:lnTo>
                                    <a:lnTo>
                                      <a:pt x="513" y="388"/>
                                    </a:lnTo>
                                    <a:lnTo>
                                      <a:pt x="496" y="385"/>
                                    </a:lnTo>
                                    <a:lnTo>
                                      <a:pt x="478" y="382"/>
                                    </a:lnTo>
                                    <a:lnTo>
                                      <a:pt x="459" y="379"/>
                                    </a:lnTo>
                                    <a:lnTo>
                                      <a:pt x="439" y="379"/>
                                    </a:lnTo>
                                    <a:lnTo>
                                      <a:pt x="422" y="379"/>
                                    </a:lnTo>
                                    <a:lnTo>
                                      <a:pt x="407" y="381"/>
                                    </a:lnTo>
                                    <a:lnTo>
                                      <a:pt x="391" y="382"/>
                                    </a:lnTo>
                                    <a:lnTo>
                                      <a:pt x="376" y="385"/>
                                    </a:lnTo>
                                    <a:lnTo>
                                      <a:pt x="362" y="389"/>
                                    </a:lnTo>
                                    <a:lnTo>
                                      <a:pt x="348" y="393"/>
                                    </a:lnTo>
                                    <a:lnTo>
                                      <a:pt x="334" y="399"/>
                                    </a:lnTo>
                                    <a:lnTo>
                                      <a:pt x="321" y="404"/>
                                    </a:lnTo>
                                    <a:lnTo>
                                      <a:pt x="309" y="411"/>
                                    </a:lnTo>
                                    <a:lnTo>
                                      <a:pt x="298" y="419"/>
                                    </a:lnTo>
                                    <a:lnTo>
                                      <a:pt x="285" y="427"/>
                                    </a:lnTo>
                                    <a:lnTo>
                                      <a:pt x="274" y="437"/>
                                    </a:lnTo>
                                    <a:lnTo>
                                      <a:pt x="263" y="447"/>
                                    </a:lnTo>
                                    <a:lnTo>
                                      <a:pt x="253" y="458"/>
                                    </a:lnTo>
                                    <a:lnTo>
                                      <a:pt x="242" y="471"/>
                                    </a:lnTo>
                                    <a:lnTo>
                                      <a:pt x="232" y="483"/>
                                    </a:lnTo>
                                    <a:lnTo>
                                      <a:pt x="229" y="483"/>
                                    </a:lnTo>
                                    <a:lnTo>
                                      <a:pt x="229" y="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98" name="Freeform 194"/>
                            <wps:cNvSpPr>
                              <a:spLocks/>
                            </wps:cNvSpPr>
                            <wps:spPr bwMode="auto">
                              <a:xfrm>
                                <a:off x="4181" y="406"/>
                                <a:ext cx="230" cy="223"/>
                              </a:xfrm>
                              <a:custGeom>
                                <a:avLst/>
                                <a:gdLst>
                                  <a:gd name="T0" fmla="*/ 0 w 689"/>
                                  <a:gd name="T1" fmla="*/ 391 h 671"/>
                                  <a:gd name="T2" fmla="*/ 2 w 689"/>
                                  <a:gd name="T3" fmla="*/ 430 h 671"/>
                                  <a:gd name="T4" fmla="*/ 7 w 689"/>
                                  <a:gd name="T5" fmla="*/ 466 h 671"/>
                                  <a:gd name="T6" fmla="*/ 16 w 689"/>
                                  <a:gd name="T7" fmla="*/ 496 h 671"/>
                                  <a:gd name="T8" fmla="*/ 27 w 689"/>
                                  <a:gd name="T9" fmla="*/ 526 h 671"/>
                                  <a:gd name="T10" fmla="*/ 41 w 689"/>
                                  <a:gd name="T11" fmla="*/ 551 h 671"/>
                                  <a:gd name="T12" fmla="*/ 58 w 689"/>
                                  <a:gd name="T13" fmla="*/ 574 h 671"/>
                                  <a:gd name="T14" fmla="*/ 77 w 689"/>
                                  <a:gd name="T15" fmla="*/ 595 h 671"/>
                                  <a:gd name="T16" fmla="*/ 100 w 689"/>
                                  <a:gd name="T17" fmla="*/ 612 h 671"/>
                                  <a:gd name="T18" fmla="*/ 124 w 689"/>
                                  <a:gd name="T19" fmla="*/ 627 h 671"/>
                                  <a:gd name="T20" fmla="*/ 150 w 689"/>
                                  <a:gd name="T21" fmla="*/ 640 h 671"/>
                                  <a:gd name="T22" fmla="*/ 209 w 689"/>
                                  <a:gd name="T23" fmla="*/ 658 h 671"/>
                                  <a:gd name="T24" fmla="*/ 273 w 689"/>
                                  <a:gd name="T25" fmla="*/ 668 h 671"/>
                                  <a:gd name="T26" fmla="*/ 345 w 689"/>
                                  <a:gd name="T27" fmla="*/ 671 h 671"/>
                                  <a:gd name="T28" fmla="*/ 415 w 689"/>
                                  <a:gd name="T29" fmla="*/ 668 h 671"/>
                                  <a:gd name="T30" fmla="*/ 480 w 689"/>
                                  <a:gd name="T31" fmla="*/ 658 h 671"/>
                                  <a:gd name="T32" fmla="*/ 538 w 689"/>
                                  <a:gd name="T33" fmla="*/ 640 h 671"/>
                                  <a:gd name="T34" fmla="*/ 564 w 689"/>
                                  <a:gd name="T35" fmla="*/ 627 h 671"/>
                                  <a:gd name="T36" fmla="*/ 590 w 689"/>
                                  <a:gd name="T37" fmla="*/ 612 h 671"/>
                                  <a:gd name="T38" fmla="*/ 611 w 689"/>
                                  <a:gd name="T39" fmla="*/ 595 h 671"/>
                                  <a:gd name="T40" fmla="*/ 630 w 689"/>
                                  <a:gd name="T41" fmla="*/ 574 h 671"/>
                                  <a:gd name="T42" fmla="*/ 647 w 689"/>
                                  <a:gd name="T43" fmla="*/ 551 h 671"/>
                                  <a:gd name="T44" fmla="*/ 662 w 689"/>
                                  <a:gd name="T45" fmla="*/ 526 h 671"/>
                                  <a:gd name="T46" fmla="*/ 674 w 689"/>
                                  <a:gd name="T47" fmla="*/ 496 h 671"/>
                                  <a:gd name="T48" fmla="*/ 682 w 689"/>
                                  <a:gd name="T49" fmla="*/ 466 h 671"/>
                                  <a:gd name="T50" fmla="*/ 686 w 689"/>
                                  <a:gd name="T51" fmla="*/ 430 h 671"/>
                                  <a:gd name="T52" fmla="*/ 689 w 689"/>
                                  <a:gd name="T53" fmla="*/ 391 h 671"/>
                                  <a:gd name="T54" fmla="*/ 459 w 689"/>
                                  <a:gd name="T55" fmla="*/ 0 h 671"/>
                                  <a:gd name="T56" fmla="*/ 458 w 689"/>
                                  <a:gd name="T57" fmla="*/ 367 h 671"/>
                                  <a:gd name="T58" fmla="*/ 454 w 689"/>
                                  <a:gd name="T59" fmla="*/ 404 h 671"/>
                                  <a:gd name="T60" fmla="*/ 444 w 689"/>
                                  <a:gd name="T61" fmla="*/ 435 h 671"/>
                                  <a:gd name="T62" fmla="*/ 427 w 689"/>
                                  <a:gd name="T63" fmla="*/ 460 h 671"/>
                                  <a:gd name="T64" fmla="*/ 409 w 689"/>
                                  <a:gd name="T65" fmla="*/ 474 h 671"/>
                                  <a:gd name="T66" fmla="*/ 394 w 689"/>
                                  <a:gd name="T67" fmla="*/ 481 h 671"/>
                                  <a:gd name="T68" fmla="*/ 366 w 689"/>
                                  <a:gd name="T69" fmla="*/ 487 h 671"/>
                                  <a:gd name="T70" fmla="*/ 322 w 689"/>
                                  <a:gd name="T71" fmla="*/ 487 h 671"/>
                                  <a:gd name="T72" fmla="*/ 294 w 689"/>
                                  <a:gd name="T73" fmla="*/ 481 h 671"/>
                                  <a:gd name="T74" fmla="*/ 279 w 689"/>
                                  <a:gd name="T75" fmla="*/ 474 h 671"/>
                                  <a:gd name="T76" fmla="*/ 261 w 689"/>
                                  <a:gd name="T77" fmla="*/ 460 h 671"/>
                                  <a:gd name="T78" fmla="*/ 244 w 689"/>
                                  <a:gd name="T79" fmla="*/ 435 h 671"/>
                                  <a:gd name="T80" fmla="*/ 234 w 689"/>
                                  <a:gd name="T81" fmla="*/ 404 h 671"/>
                                  <a:gd name="T82" fmla="*/ 230 w 689"/>
                                  <a:gd name="T83" fmla="*/ 367 h 671"/>
                                  <a:gd name="T84" fmla="*/ 230 w 689"/>
                                  <a:gd name="T85" fmla="*/ 0 h 671"/>
                                  <a:gd name="T86" fmla="*/ 0 w 689"/>
                                  <a:gd name="T87" fmla="*/ 0 h 671"/>
                                  <a:gd name="T88" fmla="*/ 689 w 689"/>
                                  <a:gd name="T89" fmla="*/ 671 h 67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</a:cxnLst>
                                <a:rect l="T86" t="T87" r="T88" b="T89"/>
                                <a:pathLst>
                                  <a:path w="689" h="671">
                                    <a:moveTo>
                                      <a:pt x="0" y="0"/>
                                    </a:moveTo>
                                    <a:lnTo>
                                      <a:pt x="0" y="391"/>
                                    </a:lnTo>
                                    <a:lnTo>
                                      <a:pt x="0" y="411"/>
                                    </a:lnTo>
                                    <a:lnTo>
                                      <a:pt x="2" y="430"/>
                                    </a:lnTo>
                                    <a:lnTo>
                                      <a:pt x="5" y="447"/>
                                    </a:lnTo>
                                    <a:lnTo>
                                      <a:pt x="7" y="466"/>
                                    </a:lnTo>
                                    <a:lnTo>
                                      <a:pt x="10" y="481"/>
                                    </a:lnTo>
                                    <a:lnTo>
                                      <a:pt x="16" y="496"/>
                                    </a:lnTo>
                                    <a:lnTo>
                                      <a:pt x="20" y="512"/>
                                    </a:lnTo>
                                    <a:lnTo>
                                      <a:pt x="27" y="526"/>
                                    </a:lnTo>
                                    <a:lnTo>
                                      <a:pt x="34" y="539"/>
                                    </a:lnTo>
                                    <a:lnTo>
                                      <a:pt x="41" y="551"/>
                                    </a:lnTo>
                                    <a:lnTo>
                                      <a:pt x="49" y="563"/>
                                    </a:lnTo>
                                    <a:lnTo>
                                      <a:pt x="58" y="574"/>
                                    </a:lnTo>
                                    <a:lnTo>
                                      <a:pt x="68" y="585"/>
                                    </a:lnTo>
                                    <a:lnTo>
                                      <a:pt x="77" y="595"/>
                                    </a:lnTo>
                                    <a:lnTo>
                                      <a:pt x="89" y="603"/>
                                    </a:lnTo>
                                    <a:lnTo>
                                      <a:pt x="100" y="612"/>
                                    </a:lnTo>
                                    <a:lnTo>
                                      <a:pt x="111" y="619"/>
                                    </a:lnTo>
                                    <a:lnTo>
                                      <a:pt x="124" y="627"/>
                                    </a:lnTo>
                                    <a:lnTo>
                                      <a:pt x="136" y="633"/>
                                    </a:lnTo>
                                    <a:lnTo>
                                      <a:pt x="150" y="640"/>
                                    </a:lnTo>
                                    <a:lnTo>
                                      <a:pt x="178" y="650"/>
                                    </a:lnTo>
                                    <a:lnTo>
                                      <a:pt x="209" y="658"/>
                                    </a:lnTo>
                                    <a:lnTo>
                                      <a:pt x="241" y="664"/>
                                    </a:lnTo>
                                    <a:lnTo>
                                      <a:pt x="273" y="668"/>
                                    </a:lnTo>
                                    <a:lnTo>
                                      <a:pt x="308" y="671"/>
                                    </a:lnTo>
                                    <a:lnTo>
                                      <a:pt x="345" y="671"/>
                                    </a:lnTo>
                                    <a:lnTo>
                                      <a:pt x="380" y="671"/>
                                    </a:lnTo>
                                    <a:lnTo>
                                      <a:pt x="415" y="668"/>
                                    </a:lnTo>
                                    <a:lnTo>
                                      <a:pt x="448" y="664"/>
                                    </a:lnTo>
                                    <a:lnTo>
                                      <a:pt x="480" y="658"/>
                                    </a:lnTo>
                                    <a:lnTo>
                                      <a:pt x="510" y="650"/>
                                    </a:lnTo>
                                    <a:lnTo>
                                      <a:pt x="538" y="640"/>
                                    </a:lnTo>
                                    <a:lnTo>
                                      <a:pt x="552" y="633"/>
                                    </a:lnTo>
                                    <a:lnTo>
                                      <a:pt x="564" y="627"/>
                                    </a:lnTo>
                                    <a:lnTo>
                                      <a:pt x="577" y="619"/>
                                    </a:lnTo>
                                    <a:lnTo>
                                      <a:pt x="590" y="612"/>
                                    </a:lnTo>
                                    <a:lnTo>
                                      <a:pt x="601" y="603"/>
                                    </a:lnTo>
                                    <a:lnTo>
                                      <a:pt x="611" y="595"/>
                                    </a:lnTo>
                                    <a:lnTo>
                                      <a:pt x="622" y="585"/>
                                    </a:lnTo>
                                    <a:lnTo>
                                      <a:pt x="630" y="574"/>
                                    </a:lnTo>
                                    <a:lnTo>
                                      <a:pt x="640" y="563"/>
                                    </a:lnTo>
                                    <a:lnTo>
                                      <a:pt x="647" y="551"/>
                                    </a:lnTo>
                                    <a:lnTo>
                                      <a:pt x="655" y="539"/>
                                    </a:lnTo>
                                    <a:lnTo>
                                      <a:pt x="662" y="526"/>
                                    </a:lnTo>
                                    <a:lnTo>
                                      <a:pt x="668" y="512"/>
                                    </a:lnTo>
                                    <a:lnTo>
                                      <a:pt x="674" y="496"/>
                                    </a:lnTo>
                                    <a:lnTo>
                                      <a:pt x="678" y="481"/>
                                    </a:lnTo>
                                    <a:lnTo>
                                      <a:pt x="682" y="466"/>
                                    </a:lnTo>
                                    <a:lnTo>
                                      <a:pt x="685" y="447"/>
                                    </a:lnTo>
                                    <a:lnTo>
                                      <a:pt x="686" y="430"/>
                                    </a:lnTo>
                                    <a:lnTo>
                                      <a:pt x="687" y="411"/>
                                    </a:lnTo>
                                    <a:lnTo>
                                      <a:pt x="689" y="391"/>
                                    </a:lnTo>
                                    <a:lnTo>
                                      <a:pt x="689" y="0"/>
                                    </a:lnTo>
                                    <a:lnTo>
                                      <a:pt x="459" y="0"/>
                                    </a:lnTo>
                                    <a:lnTo>
                                      <a:pt x="459" y="347"/>
                                    </a:lnTo>
                                    <a:lnTo>
                                      <a:pt x="458" y="367"/>
                                    </a:lnTo>
                                    <a:lnTo>
                                      <a:pt x="457" y="387"/>
                                    </a:lnTo>
                                    <a:lnTo>
                                      <a:pt x="454" y="404"/>
                                    </a:lnTo>
                                    <a:lnTo>
                                      <a:pt x="451" y="421"/>
                                    </a:lnTo>
                                    <a:lnTo>
                                      <a:pt x="444" y="435"/>
                                    </a:lnTo>
                                    <a:lnTo>
                                      <a:pt x="437" y="449"/>
                                    </a:lnTo>
                                    <a:lnTo>
                                      <a:pt x="427" y="460"/>
                                    </a:lnTo>
                                    <a:lnTo>
                                      <a:pt x="416" y="470"/>
                                    </a:lnTo>
                                    <a:lnTo>
                                      <a:pt x="409" y="474"/>
                                    </a:lnTo>
                                    <a:lnTo>
                                      <a:pt x="402" y="477"/>
                                    </a:lnTo>
                                    <a:lnTo>
                                      <a:pt x="394" y="481"/>
                                    </a:lnTo>
                                    <a:lnTo>
                                      <a:pt x="385" y="482"/>
                                    </a:lnTo>
                                    <a:lnTo>
                                      <a:pt x="366" y="487"/>
                                    </a:lnTo>
                                    <a:lnTo>
                                      <a:pt x="345" y="488"/>
                                    </a:lnTo>
                                    <a:lnTo>
                                      <a:pt x="322" y="487"/>
                                    </a:lnTo>
                                    <a:lnTo>
                                      <a:pt x="303" y="482"/>
                                    </a:lnTo>
                                    <a:lnTo>
                                      <a:pt x="294" y="481"/>
                                    </a:lnTo>
                                    <a:lnTo>
                                      <a:pt x="286" y="477"/>
                                    </a:lnTo>
                                    <a:lnTo>
                                      <a:pt x="279" y="474"/>
                                    </a:lnTo>
                                    <a:lnTo>
                                      <a:pt x="272" y="470"/>
                                    </a:lnTo>
                                    <a:lnTo>
                                      <a:pt x="261" y="460"/>
                                    </a:lnTo>
                                    <a:lnTo>
                                      <a:pt x="251" y="449"/>
                                    </a:lnTo>
                                    <a:lnTo>
                                      <a:pt x="244" y="435"/>
                                    </a:lnTo>
                                    <a:lnTo>
                                      <a:pt x="238" y="421"/>
                                    </a:lnTo>
                                    <a:lnTo>
                                      <a:pt x="234" y="404"/>
                                    </a:lnTo>
                                    <a:lnTo>
                                      <a:pt x="231" y="387"/>
                                    </a:lnTo>
                                    <a:lnTo>
                                      <a:pt x="230" y="367"/>
                                    </a:lnTo>
                                    <a:lnTo>
                                      <a:pt x="230" y="347"/>
                                    </a:lnTo>
                                    <a:lnTo>
                                      <a:pt x="230" y="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99" name="Rectangle 19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459" y="272"/>
                                <a:ext cx="77" cy="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00" name="Freeform 196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4584" y="272"/>
                                <a:ext cx="251" cy="357"/>
                              </a:xfrm>
                              <a:custGeom>
                                <a:avLst/>
                                <a:gdLst>
                                  <a:gd name="T0" fmla="*/ 230 w 753"/>
                                  <a:gd name="T1" fmla="*/ 978 h 1071"/>
                                  <a:gd name="T2" fmla="*/ 255 w 753"/>
                                  <a:gd name="T3" fmla="*/ 1008 h 1071"/>
                                  <a:gd name="T4" fmla="*/ 299 w 753"/>
                                  <a:gd name="T5" fmla="*/ 1040 h 1071"/>
                                  <a:gd name="T6" fmla="*/ 351 w 753"/>
                                  <a:gd name="T7" fmla="*/ 1061 h 1071"/>
                                  <a:gd name="T8" fmla="*/ 407 w 753"/>
                                  <a:gd name="T9" fmla="*/ 1071 h 1071"/>
                                  <a:gd name="T10" fmla="*/ 462 w 753"/>
                                  <a:gd name="T11" fmla="*/ 1069 h 1071"/>
                                  <a:gd name="T12" fmla="*/ 512 w 753"/>
                                  <a:gd name="T13" fmla="*/ 1060 h 1071"/>
                                  <a:gd name="T14" fmla="*/ 558 w 753"/>
                                  <a:gd name="T15" fmla="*/ 1044 h 1071"/>
                                  <a:gd name="T16" fmla="*/ 602 w 753"/>
                                  <a:gd name="T17" fmla="*/ 1020 h 1071"/>
                                  <a:gd name="T18" fmla="*/ 640 w 753"/>
                                  <a:gd name="T19" fmla="*/ 991 h 1071"/>
                                  <a:gd name="T20" fmla="*/ 673 w 753"/>
                                  <a:gd name="T21" fmla="*/ 956 h 1071"/>
                                  <a:gd name="T22" fmla="*/ 701 w 753"/>
                                  <a:gd name="T23" fmla="*/ 916 h 1071"/>
                                  <a:gd name="T24" fmla="*/ 723 w 753"/>
                                  <a:gd name="T25" fmla="*/ 873 h 1071"/>
                                  <a:gd name="T26" fmla="*/ 739 w 753"/>
                                  <a:gd name="T27" fmla="*/ 826 h 1071"/>
                                  <a:gd name="T28" fmla="*/ 750 w 753"/>
                                  <a:gd name="T29" fmla="*/ 777 h 1071"/>
                                  <a:gd name="T30" fmla="*/ 753 w 753"/>
                                  <a:gd name="T31" fmla="*/ 725 h 1071"/>
                                  <a:gd name="T32" fmla="*/ 750 w 753"/>
                                  <a:gd name="T33" fmla="*/ 673 h 1071"/>
                                  <a:gd name="T34" fmla="*/ 740 w 753"/>
                                  <a:gd name="T35" fmla="*/ 624 h 1071"/>
                                  <a:gd name="T36" fmla="*/ 723 w 753"/>
                                  <a:gd name="T37" fmla="*/ 577 h 1071"/>
                                  <a:gd name="T38" fmla="*/ 701 w 753"/>
                                  <a:gd name="T39" fmla="*/ 534 h 1071"/>
                                  <a:gd name="T40" fmla="*/ 673 w 753"/>
                                  <a:gd name="T41" fmla="*/ 494 h 1071"/>
                                  <a:gd name="T42" fmla="*/ 641 w 753"/>
                                  <a:gd name="T43" fmla="*/ 459 h 1071"/>
                                  <a:gd name="T44" fmla="*/ 603 w 753"/>
                                  <a:gd name="T45" fmla="*/ 430 h 1071"/>
                                  <a:gd name="T46" fmla="*/ 561 w 753"/>
                                  <a:gd name="T47" fmla="*/ 407 h 1071"/>
                                  <a:gd name="T48" fmla="*/ 515 w 753"/>
                                  <a:gd name="T49" fmla="*/ 390 h 1071"/>
                                  <a:gd name="T50" fmla="*/ 465 w 753"/>
                                  <a:gd name="T51" fmla="*/ 381 h 1071"/>
                                  <a:gd name="T52" fmla="*/ 410 w 753"/>
                                  <a:gd name="T53" fmla="*/ 379 h 1071"/>
                                  <a:gd name="T54" fmla="*/ 355 w 753"/>
                                  <a:gd name="T55" fmla="*/ 388 h 1071"/>
                                  <a:gd name="T56" fmla="*/ 302 w 753"/>
                                  <a:gd name="T57" fmla="*/ 407 h 1071"/>
                                  <a:gd name="T58" fmla="*/ 256 w 753"/>
                                  <a:gd name="T59" fmla="*/ 438 h 1071"/>
                                  <a:gd name="T60" fmla="*/ 230 w 753"/>
                                  <a:gd name="T61" fmla="*/ 0 h 1071"/>
                                  <a:gd name="T62" fmla="*/ 368 w 753"/>
                                  <a:gd name="T63" fmla="*/ 579 h 1071"/>
                                  <a:gd name="T64" fmla="*/ 421 w 753"/>
                                  <a:gd name="T65" fmla="*/ 587 h 1071"/>
                                  <a:gd name="T66" fmla="*/ 448 w 753"/>
                                  <a:gd name="T67" fmla="*/ 600 h 1071"/>
                                  <a:gd name="T68" fmla="*/ 488 w 753"/>
                                  <a:gd name="T69" fmla="*/ 636 h 1071"/>
                                  <a:gd name="T70" fmla="*/ 512 w 753"/>
                                  <a:gd name="T71" fmla="*/ 687 h 1071"/>
                                  <a:gd name="T72" fmla="*/ 515 w 753"/>
                                  <a:gd name="T73" fmla="*/ 746 h 1071"/>
                                  <a:gd name="T74" fmla="*/ 498 w 753"/>
                                  <a:gd name="T75" fmla="*/ 799 h 1071"/>
                                  <a:gd name="T76" fmla="*/ 463 w 753"/>
                                  <a:gd name="T77" fmla="*/ 842 h 1071"/>
                                  <a:gd name="T78" fmla="*/ 411 w 753"/>
                                  <a:gd name="T79" fmla="*/ 867 h 1071"/>
                                  <a:gd name="T80" fmla="*/ 346 w 753"/>
                                  <a:gd name="T81" fmla="*/ 870 h 1071"/>
                                  <a:gd name="T82" fmla="*/ 306 w 753"/>
                                  <a:gd name="T83" fmla="*/ 860 h 1071"/>
                                  <a:gd name="T84" fmla="*/ 273 w 753"/>
                                  <a:gd name="T85" fmla="*/ 842 h 1071"/>
                                  <a:gd name="T86" fmla="*/ 239 w 753"/>
                                  <a:gd name="T87" fmla="*/ 799 h 1071"/>
                                  <a:gd name="T88" fmla="*/ 223 w 753"/>
                                  <a:gd name="T89" fmla="*/ 746 h 1071"/>
                                  <a:gd name="T90" fmla="*/ 225 w 753"/>
                                  <a:gd name="T91" fmla="*/ 687 h 1071"/>
                                  <a:gd name="T92" fmla="*/ 248 w 753"/>
                                  <a:gd name="T93" fmla="*/ 636 h 1071"/>
                                  <a:gd name="T94" fmla="*/ 290 w 753"/>
                                  <a:gd name="T95" fmla="*/ 600 h 1071"/>
                                  <a:gd name="T96" fmla="*/ 316 w 753"/>
                                  <a:gd name="T97" fmla="*/ 587 h 1071"/>
                                  <a:gd name="T98" fmla="*/ 368 w 753"/>
                                  <a:gd name="T99" fmla="*/ 579 h 1071"/>
                                  <a:gd name="T100" fmla="*/ 0 w 753"/>
                                  <a:gd name="T101" fmla="*/ 0 h 1071"/>
                                  <a:gd name="T102" fmla="*/ 753 w 753"/>
                                  <a:gd name="T103" fmla="*/ 1071 h 107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</a:cxnLst>
                                <a:rect l="T100" t="T101" r="T102" b="T103"/>
                                <a:pathLst>
                                  <a:path w="753" h="1071">
                                    <a:moveTo>
                                      <a:pt x="0" y="1050"/>
                                    </a:moveTo>
                                    <a:lnTo>
                                      <a:pt x="230" y="1050"/>
                                    </a:lnTo>
                                    <a:lnTo>
                                      <a:pt x="230" y="978"/>
                                    </a:lnTo>
                                    <a:lnTo>
                                      <a:pt x="231" y="978"/>
                                    </a:lnTo>
                                    <a:lnTo>
                                      <a:pt x="242" y="993"/>
                                    </a:lnTo>
                                    <a:lnTo>
                                      <a:pt x="255" y="1008"/>
                                    </a:lnTo>
                                    <a:lnTo>
                                      <a:pt x="269" y="1020"/>
                                    </a:lnTo>
                                    <a:lnTo>
                                      <a:pt x="284" y="1030"/>
                                    </a:lnTo>
                                    <a:lnTo>
                                      <a:pt x="299" y="1040"/>
                                    </a:lnTo>
                                    <a:lnTo>
                                      <a:pt x="316" y="1048"/>
                                    </a:lnTo>
                                    <a:lnTo>
                                      <a:pt x="333" y="1055"/>
                                    </a:lnTo>
                                    <a:lnTo>
                                      <a:pt x="351" y="1061"/>
                                    </a:lnTo>
                                    <a:lnTo>
                                      <a:pt x="371" y="1065"/>
                                    </a:lnTo>
                                    <a:lnTo>
                                      <a:pt x="389" y="1069"/>
                                    </a:lnTo>
                                    <a:lnTo>
                                      <a:pt x="407" y="1071"/>
                                    </a:lnTo>
                                    <a:lnTo>
                                      <a:pt x="427" y="1071"/>
                                    </a:lnTo>
                                    <a:lnTo>
                                      <a:pt x="445" y="1071"/>
                                    </a:lnTo>
                                    <a:lnTo>
                                      <a:pt x="462" y="1069"/>
                                    </a:lnTo>
                                    <a:lnTo>
                                      <a:pt x="480" y="1067"/>
                                    </a:lnTo>
                                    <a:lnTo>
                                      <a:pt x="497" y="1064"/>
                                    </a:lnTo>
                                    <a:lnTo>
                                      <a:pt x="512" y="1060"/>
                                    </a:lnTo>
                                    <a:lnTo>
                                      <a:pt x="529" y="1055"/>
                                    </a:lnTo>
                                    <a:lnTo>
                                      <a:pt x="544" y="1050"/>
                                    </a:lnTo>
                                    <a:lnTo>
                                      <a:pt x="558" y="1044"/>
                                    </a:lnTo>
                                    <a:lnTo>
                                      <a:pt x="574" y="1037"/>
                                    </a:lnTo>
                                    <a:lnTo>
                                      <a:pt x="588" y="1029"/>
                                    </a:lnTo>
                                    <a:lnTo>
                                      <a:pt x="602" y="1020"/>
                                    </a:lnTo>
                                    <a:lnTo>
                                      <a:pt x="614" y="1010"/>
                                    </a:lnTo>
                                    <a:lnTo>
                                      <a:pt x="627" y="1002"/>
                                    </a:lnTo>
                                    <a:lnTo>
                                      <a:pt x="640" y="991"/>
                                    </a:lnTo>
                                    <a:lnTo>
                                      <a:pt x="651" y="979"/>
                                    </a:lnTo>
                                    <a:lnTo>
                                      <a:pt x="662" y="968"/>
                                    </a:lnTo>
                                    <a:lnTo>
                                      <a:pt x="673" y="956"/>
                                    </a:lnTo>
                                    <a:lnTo>
                                      <a:pt x="683" y="943"/>
                                    </a:lnTo>
                                    <a:lnTo>
                                      <a:pt x="691" y="930"/>
                                    </a:lnTo>
                                    <a:lnTo>
                                      <a:pt x="701" y="916"/>
                                    </a:lnTo>
                                    <a:lnTo>
                                      <a:pt x="708" y="902"/>
                                    </a:lnTo>
                                    <a:lnTo>
                                      <a:pt x="716" y="888"/>
                                    </a:lnTo>
                                    <a:lnTo>
                                      <a:pt x="723" y="873"/>
                                    </a:lnTo>
                                    <a:lnTo>
                                      <a:pt x="729" y="857"/>
                                    </a:lnTo>
                                    <a:lnTo>
                                      <a:pt x="735" y="842"/>
                                    </a:lnTo>
                                    <a:lnTo>
                                      <a:pt x="739" y="826"/>
                                    </a:lnTo>
                                    <a:lnTo>
                                      <a:pt x="743" y="809"/>
                                    </a:lnTo>
                                    <a:lnTo>
                                      <a:pt x="747" y="794"/>
                                    </a:lnTo>
                                    <a:lnTo>
                                      <a:pt x="750" y="777"/>
                                    </a:lnTo>
                                    <a:lnTo>
                                      <a:pt x="751" y="760"/>
                                    </a:lnTo>
                                    <a:lnTo>
                                      <a:pt x="753" y="742"/>
                                    </a:lnTo>
                                    <a:lnTo>
                                      <a:pt x="753" y="725"/>
                                    </a:lnTo>
                                    <a:lnTo>
                                      <a:pt x="753" y="707"/>
                                    </a:lnTo>
                                    <a:lnTo>
                                      <a:pt x="751" y="690"/>
                                    </a:lnTo>
                                    <a:lnTo>
                                      <a:pt x="750" y="673"/>
                                    </a:lnTo>
                                    <a:lnTo>
                                      <a:pt x="747" y="656"/>
                                    </a:lnTo>
                                    <a:lnTo>
                                      <a:pt x="743" y="639"/>
                                    </a:lnTo>
                                    <a:lnTo>
                                      <a:pt x="740" y="624"/>
                                    </a:lnTo>
                                    <a:lnTo>
                                      <a:pt x="735" y="608"/>
                                    </a:lnTo>
                                    <a:lnTo>
                                      <a:pt x="729" y="591"/>
                                    </a:lnTo>
                                    <a:lnTo>
                                      <a:pt x="723" y="577"/>
                                    </a:lnTo>
                                    <a:lnTo>
                                      <a:pt x="716" y="562"/>
                                    </a:lnTo>
                                    <a:lnTo>
                                      <a:pt x="709" y="548"/>
                                    </a:lnTo>
                                    <a:lnTo>
                                      <a:pt x="701" y="534"/>
                                    </a:lnTo>
                                    <a:lnTo>
                                      <a:pt x="693" y="520"/>
                                    </a:lnTo>
                                    <a:lnTo>
                                      <a:pt x="683" y="507"/>
                                    </a:lnTo>
                                    <a:lnTo>
                                      <a:pt x="673" y="494"/>
                                    </a:lnTo>
                                    <a:lnTo>
                                      <a:pt x="663" y="482"/>
                                    </a:lnTo>
                                    <a:lnTo>
                                      <a:pt x="652" y="471"/>
                                    </a:lnTo>
                                    <a:lnTo>
                                      <a:pt x="641" y="459"/>
                                    </a:lnTo>
                                    <a:lnTo>
                                      <a:pt x="628" y="449"/>
                                    </a:lnTo>
                                    <a:lnTo>
                                      <a:pt x="616" y="440"/>
                                    </a:lnTo>
                                    <a:lnTo>
                                      <a:pt x="603" y="430"/>
                                    </a:lnTo>
                                    <a:lnTo>
                                      <a:pt x="589" y="421"/>
                                    </a:lnTo>
                                    <a:lnTo>
                                      <a:pt x="575" y="414"/>
                                    </a:lnTo>
                                    <a:lnTo>
                                      <a:pt x="561" y="407"/>
                                    </a:lnTo>
                                    <a:lnTo>
                                      <a:pt x="546" y="400"/>
                                    </a:lnTo>
                                    <a:lnTo>
                                      <a:pt x="530" y="395"/>
                                    </a:lnTo>
                                    <a:lnTo>
                                      <a:pt x="515" y="390"/>
                                    </a:lnTo>
                                    <a:lnTo>
                                      <a:pt x="498" y="386"/>
                                    </a:lnTo>
                                    <a:lnTo>
                                      <a:pt x="481" y="383"/>
                                    </a:lnTo>
                                    <a:lnTo>
                                      <a:pt x="465" y="381"/>
                                    </a:lnTo>
                                    <a:lnTo>
                                      <a:pt x="446" y="379"/>
                                    </a:lnTo>
                                    <a:lnTo>
                                      <a:pt x="430" y="379"/>
                                    </a:lnTo>
                                    <a:lnTo>
                                      <a:pt x="410" y="379"/>
                                    </a:lnTo>
                                    <a:lnTo>
                                      <a:pt x="392" y="382"/>
                                    </a:lnTo>
                                    <a:lnTo>
                                      <a:pt x="374" y="385"/>
                                    </a:lnTo>
                                    <a:lnTo>
                                      <a:pt x="355" y="388"/>
                                    </a:lnTo>
                                    <a:lnTo>
                                      <a:pt x="337" y="393"/>
                                    </a:lnTo>
                                    <a:lnTo>
                                      <a:pt x="319" y="400"/>
                                    </a:lnTo>
                                    <a:lnTo>
                                      <a:pt x="302" y="407"/>
                                    </a:lnTo>
                                    <a:lnTo>
                                      <a:pt x="286" y="417"/>
                                    </a:lnTo>
                                    <a:lnTo>
                                      <a:pt x="270" y="427"/>
                                    </a:lnTo>
                                    <a:lnTo>
                                      <a:pt x="256" y="438"/>
                                    </a:lnTo>
                                    <a:lnTo>
                                      <a:pt x="242" y="451"/>
                                    </a:lnTo>
                                    <a:lnTo>
                                      <a:pt x="230" y="463"/>
                                    </a:lnTo>
                                    <a:lnTo>
                                      <a:pt x="23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50"/>
                                    </a:lnTo>
                                    <a:close/>
                                    <a:moveTo>
                                      <a:pt x="368" y="579"/>
                                    </a:moveTo>
                                    <a:lnTo>
                                      <a:pt x="392" y="580"/>
                                    </a:lnTo>
                                    <a:lnTo>
                                      <a:pt x="411" y="584"/>
                                    </a:lnTo>
                                    <a:lnTo>
                                      <a:pt x="421" y="587"/>
                                    </a:lnTo>
                                    <a:lnTo>
                                      <a:pt x="431" y="590"/>
                                    </a:lnTo>
                                    <a:lnTo>
                                      <a:pt x="439" y="594"/>
                                    </a:lnTo>
                                    <a:lnTo>
                                      <a:pt x="448" y="600"/>
                                    </a:lnTo>
                                    <a:lnTo>
                                      <a:pt x="463" y="610"/>
                                    </a:lnTo>
                                    <a:lnTo>
                                      <a:pt x="477" y="622"/>
                                    </a:lnTo>
                                    <a:lnTo>
                                      <a:pt x="488" y="636"/>
                                    </a:lnTo>
                                    <a:lnTo>
                                      <a:pt x="498" y="652"/>
                                    </a:lnTo>
                                    <a:lnTo>
                                      <a:pt x="507" y="669"/>
                                    </a:lnTo>
                                    <a:lnTo>
                                      <a:pt x="512" y="687"/>
                                    </a:lnTo>
                                    <a:lnTo>
                                      <a:pt x="515" y="707"/>
                                    </a:lnTo>
                                    <a:lnTo>
                                      <a:pt x="516" y="726"/>
                                    </a:lnTo>
                                    <a:lnTo>
                                      <a:pt x="515" y="746"/>
                                    </a:lnTo>
                                    <a:lnTo>
                                      <a:pt x="512" y="766"/>
                                    </a:lnTo>
                                    <a:lnTo>
                                      <a:pt x="507" y="783"/>
                                    </a:lnTo>
                                    <a:lnTo>
                                      <a:pt x="498" y="799"/>
                                    </a:lnTo>
                                    <a:lnTo>
                                      <a:pt x="488" y="815"/>
                                    </a:lnTo>
                                    <a:lnTo>
                                      <a:pt x="477" y="829"/>
                                    </a:lnTo>
                                    <a:lnTo>
                                      <a:pt x="463" y="842"/>
                                    </a:lnTo>
                                    <a:lnTo>
                                      <a:pt x="448" y="851"/>
                                    </a:lnTo>
                                    <a:lnTo>
                                      <a:pt x="431" y="860"/>
                                    </a:lnTo>
                                    <a:lnTo>
                                      <a:pt x="411" y="867"/>
                                    </a:lnTo>
                                    <a:lnTo>
                                      <a:pt x="392" y="870"/>
                                    </a:lnTo>
                                    <a:lnTo>
                                      <a:pt x="368" y="871"/>
                                    </a:lnTo>
                                    <a:lnTo>
                                      <a:pt x="346" y="870"/>
                                    </a:lnTo>
                                    <a:lnTo>
                                      <a:pt x="326" y="867"/>
                                    </a:lnTo>
                                    <a:lnTo>
                                      <a:pt x="316" y="864"/>
                                    </a:lnTo>
                                    <a:lnTo>
                                      <a:pt x="306" y="860"/>
                                    </a:lnTo>
                                    <a:lnTo>
                                      <a:pt x="298" y="856"/>
                                    </a:lnTo>
                                    <a:lnTo>
                                      <a:pt x="290" y="851"/>
                                    </a:lnTo>
                                    <a:lnTo>
                                      <a:pt x="273" y="842"/>
                                    </a:lnTo>
                                    <a:lnTo>
                                      <a:pt x="260" y="829"/>
                                    </a:lnTo>
                                    <a:lnTo>
                                      <a:pt x="248" y="815"/>
                                    </a:lnTo>
                                    <a:lnTo>
                                      <a:pt x="239" y="799"/>
                                    </a:lnTo>
                                    <a:lnTo>
                                      <a:pt x="231" y="783"/>
                                    </a:lnTo>
                                    <a:lnTo>
                                      <a:pt x="225" y="766"/>
                                    </a:lnTo>
                                    <a:lnTo>
                                      <a:pt x="223" y="746"/>
                                    </a:lnTo>
                                    <a:lnTo>
                                      <a:pt x="221" y="726"/>
                                    </a:lnTo>
                                    <a:lnTo>
                                      <a:pt x="223" y="707"/>
                                    </a:lnTo>
                                    <a:lnTo>
                                      <a:pt x="225" y="687"/>
                                    </a:lnTo>
                                    <a:lnTo>
                                      <a:pt x="231" y="669"/>
                                    </a:lnTo>
                                    <a:lnTo>
                                      <a:pt x="239" y="652"/>
                                    </a:lnTo>
                                    <a:lnTo>
                                      <a:pt x="248" y="636"/>
                                    </a:lnTo>
                                    <a:lnTo>
                                      <a:pt x="260" y="622"/>
                                    </a:lnTo>
                                    <a:lnTo>
                                      <a:pt x="273" y="610"/>
                                    </a:lnTo>
                                    <a:lnTo>
                                      <a:pt x="290" y="600"/>
                                    </a:lnTo>
                                    <a:lnTo>
                                      <a:pt x="298" y="594"/>
                                    </a:lnTo>
                                    <a:lnTo>
                                      <a:pt x="306" y="590"/>
                                    </a:lnTo>
                                    <a:lnTo>
                                      <a:pt x="316" y="587"/>
                                    </a:lnTo>
                                    <a:lnTo>
                                      <a:pt x="326" y="584"/>
                                    </a:lnTo>
                                    <a:lnTo>
                                      <a:pt x="346" y="580"/>
                                    </a:lnTo>
                                    <a:lnTo>
                                      <a:pt x="368" y="57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01" name="Freeform 197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4868" y="280"/>
                                <a:ext cx="86" cy="342"/>
                              </a:xfrm>
                              <a:custGeom>
                                <a:avLst/>
                                <a:gdLst>
                                  <a:gd name="T0" fmla="*/ 244 w 258"/>
                                  <a:gd name="T1" fmla="*/ 378 h 1028"/>
                                  <a:gd name="T2" fmla="*/ 14 w 258"/>
                                  <a:gd name="T3" fmla="*/ 378 h 1028"/>
                                  <a:gd name="T4" fmla="*/ 14 w 258"/>
                                  <a:gd name="T5" fmla="*/ 1028 h 1028"/>
                                  <a:gd name="T6" fmla="*/ 244 w 258"/>
                                  <a:gd name="T7" fmla="*/ 1028 h 1028"/>
                                  <a:gd name="T8" fmla="*/ 244 w 258"/>
                                  <a:gd name="T9" fmla="*/ 378 h 1028"/>
                                  <a:gd name="T10" fmla="*/ 129 w 258"/>
                                  <a:gd name="T11" fmla="*/ 0 h 1028"/>
                                  <a:gd name="T12" fmla="*/ 112 w 258"/>
                                  <a:gd name="T13" fmla="*/ 1 h 1028"/>
                                  <a:gd name="T14" fmla="*/ 95 w 258"/>
                                  <a:gd name="T15" fmla="*/ 4 h 1028"/>
                                  <a:gd name="T16" fmla="*/ 80 w 258"/>
                                  <a:gd name="T17" fmla="*/ 10 h 1028"/>
                                  <a:gd name="T18" fmla="*/ 65 w 258"/>
                                  <a:gd name="T19" fmla="*/ 18 h 1028"/>
                                  <a:gd name="T20" fmla="*/ 51 w 258"/>
                                  <a:gd name="T21" fmla="*/ 27 h 1028"/>
                                  <a:gd name="T22" fmla="*/ 38 w 258"/>
                                  <a:gd name="T23" fmla="*/ 38 h 1028"/>
                                  <a:gd name="T24" fmla="*/ 28 w 258"/>
                                  <a:gd name="T25" fmla="*/ 51 h 1028"/>
                                  <a:gd name="T26" fmla="*/ 18 w 258"/>
                                  <a:gd name="T27" fmla="*/ 65 h 1028"/>
                                  <a:gd name="T28" fmla="*/ 10 w 258"/>
                                  <a:gd name="T29" fmla="*/ 79 h 1028"/>
                                  <a:gd name="T30" fmla="*/ 6 w 258"/>
                                  <a:gd name="T31" fmla="*/ 96 h 1028"/>
                                  <a:gd name="T32" fmla="*/ 2 w 258"/>
                                  <a:gd name="T33" fmla="*/ 111 h 1028"/>
                                  <a:gd name="T34" fmla="*/ 0 w 258"/>
                                  <a:gd name="T35" fmla="*/ 129 h 1028"/>
                                  <a:gd name="T36" fmla="*/ 2 w 258"/>
                                  <a:gd name="T37" fmla="*/ 146 h 1028"/>
                                  <a:gd name="T38" fmla="*/ 6 w 258"/>
                                  <a:gd name="T39" fmla="*/ 163 h 1028"/>
                                  <a:gd name="T40" fmla="*/ 10 w 258"/>
                                  <a:gd name="T41" fmla="*/ 179 h 1028"/>
                                  <a:gd name="T42" fmla="*/ 18 w 258"/>
                                  <a:gd name="T43" fmla="*/ 194 h 1028"/>
                                  <a:gd name="T44" fmla="*/ 28 w 258"/>
                                  <a:gd name="T45" fmla="*/ 208 h 1028"/>
                                  <a:gd name="T46" fmla="*/ 38 w 258"/>
                                  <a:gd name="T47" fmla="*/ 221 h 1028"/>
                                  <a:gd name="T48" fmla="*/ 51 w 258"/>
                                  <a:gd name="T49" fmla="*/ 231 h 1028"/>
                                  <a:gd name="T50" fmla="*/ 65 w 258"/>
                                  <a:gd name="T51" fmla="*/ 240 h 1028"/>
                                  <a:gd name="T52" fmla="*/ 80 w 258"/>
                                  <a:gd name="T53" fmla="*/ 247 h 1028"/>
                                  <a:gd name="T54" fmla="*/ 95 w 258"/>
                                  <a:gd name="T55" fmla="*/ 253 h 1028"/>
                                  <a:gd name="T56" fmla="*/ 112 w 258"/>
                                  <a:gd name="T57" fmla="*/ 257 h 1028"/>
                                  <a:gd name="T58" fmla="*/ 129 w 258"/>
                                  <a:gd name="T59" fmla="*/ 259 h 1028"/>
                                  <a:gd name="T60" fmla="*/ 147 w 258"/>
                                  <a:gd name="T61" fmla="*/ 257 h 1028"/>
                                  <a:gd name="T62" fmla="*/ 163 w 258"/>
                                  <a:gd name="T63" fmla="*/ 253 h 1028"/>
                                  <a:gd name="T64" fmla="*/ 179 w 258"/>
                                  <a:gd name="T65" fmla="*/ 247 h 1028"/>
                                  <a:gd name="T66" fmla="*/ 193 w 258"/>
                                  <a:gd name="T67" fmla="*/ 240 h 1028"/>
                                  <a:gd name="T68" fmla="*/ 207 w 258"/>
                                  <a:gd name="T69" fmla="*/ 231 h 1028"/>
                                  <a:gd name="T70" fmla="*/ 220 w 258"/>
                                  <a:gd name="T71" fmla="*/ 221 h 1028"/>
                                  <a:gd name="T72" fmla="*/ 231 w 258"/>
                                  <a:gd name="T73" fmla="*/ 208 h 1028"/>
                                  <a:gd name="T74" fmla="*/ 240 w 258"/>
                                  <a:gd name="T75" fmla="*/ 194 h 1028"/>
                                  <a:gd name="T76" fmla="*/ 248 w 258"/>
                                  <a:gd name="T77" fmla="*/ 179 h 1028"/>
                                  <a:gd name="T78" fmla="*/ 254 w 258"/>
                                  <a:gd name="T79" fmla="*/ 163 h 1028"/>
                                  <a:gd name="T80" fmla="*/ 256 w 258"/>
                                  <a:gd name="T81" fmla="*/ 146 h 1028"/>
                                  <a:gd name="T82" fmla="*/ 258 w 258"/>
                                  <a:gd name="T83" fmla="*/ 129 h 1028"/>
                                  <a:gd name="T84" fmla="*/ 256 w 258"/>
                                  <a:gd name="T85" fmla="*/ 111 h 1028"/>
                                  <a:gd name="T86" fmla="*/ 254 w 258"/>
                                  <a:gd name="T87" fmla="*/ 96 h 1028"/>
                                  <a:gd name="T88" fmla="*/ 248 w 258"/>
                                  <a:gd name="T89" fmla="*/ 79 h 1028"/>
                                  <a:gd name="T90" fmla="*/ 240 w 258"/>
                                  <a:gd name="T91" fmla="*/ 65 h 1028"/>
                                  <a:gd name="T92" fmla="*/ 231 w 258"/>
                                  <a:gd name="T93" fmla="*/ 51 h 1028"/>
                                  <a:gd name="T94" fmla="*/ 220 w 258"/>
                                  <a:gd name="T95" fmla="*/ 38 h 1028"/>
                                  <a:gd name="T96" fmla="*/ 207 w 258"/>
                                  <a:gd name="T97" fmla="*/ 27 h 1028"/>
                                  <a:gd name="T98" fmla="*/ 193 w 258"/>
                                  <a:gd name="T99" fmla="*/ 18 h 1028"/>
                                  <a:gd name="T100" fmla="*/ 179 w 258"/>
                                  <a:gd name="T101" fmla="*/ 10 h 1028"/>
                                  <a:gd name="T102" fmla="*/ 163 w 258"/>
                                  <a:gd name="T103" fmla="*/ 4 h 1028"/>
                                  <a:gd name="T104" fmla="*/ 147 w 258"/>
                                  <a:gd name="T105" fmla="*/ 1 h 1028"/>
                                  <a:gd name="T106" fmla="*/ 129 w 258"/>
                                  <a:gd name="T107" fmla="*/ 0 h 1028"/>
                                  <a:gd name="T108" fmla="*/ 0 w 258"/>
                                  <a:gd name="T109" fmla="*/ 0 h 1028"/>
                                  <a:gd name="T110" fmla="*/ 258 w 258"/>
                                  <a:gd name="T111" fmla="*/ 1028 h 102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</a:cxnLst>
                                <a:rect l="T108" t="T109" r="T110" b="T111"/>
                                <a:pathLst>
                                  <a:path w="258" h="1028">
                                    <a:moveTo>
                                      <a:pt x="244" y="378"/>
                                    </a:moveTo>
                                    <a:lnTo>
                                      <a:pt x="14" y="378"/>
                                    </a:lnTo>
                                    <a:lnTo>
                                      <a:pt x="14" y="1028"/>
                                    </a:lnTo>
                                    <a:lnTo>
                                      <a:pt x="244" y="1028"/>
                                    </a:lnTo>
                                    <a:lnTo>
                                      <a:pt x="244" y="378"/>
                                    </a:lnTo>
                                    <a:close/>
                                    <a:moveTo>
                                      <a:pt x="129" y="0"/>
                                    </a:moveTo>
                                    <a:lnTo>
                                      <a:pt x="112" y="1"/>
                                    </a:lnTo>
                                    <a:lnTo>
                                      <a:pt x="95" y="4"/>
                                    </a:lnTo>
                                    <a:lnTo>
                                      <a:pt x="80" y="10"/>
                                    </a:lnTo>
                                    <a:lnTo>
                                      <a:pt x="65" y="18"/>
                                    </a:lnTo>
                                    <a:lnTo>
                                      <a:pt x="51" y="27"/>
                                    </a:lnTo>
                                    <a:lnTo>
                                      <a:pt x="38" y="38"/>
                                    </a:lnTo>
                                    <a:lnTo>
                                      <a:pt x="28" y="51"/>
                                    </a:lnTo>
                                    <a:lnTo>
                                      <a:pt x="18" y="65"/>
                                    </a:lnTo>
                                    <a:lnTo>
                                      <a:pt x="10" y="79"/>
                                    </a:lnTo>
                                    <a:lnTo>
                                      <a:pt x="6" y="96"/>
                                    </a:lnTo>
                                    <a:lnTo>
                                      <a:pt x="2" y="111"/>
                                    </a:lnTo>
                                    <a:lnTo>
                                      <a:pt x="0" y="129"/>
                                    </a:lnTo>
                                    <a:lnTo>
                                      <a:pt x="2" y="146"/>
                                    </a:lnTo>
                                    <a:lnTo>
                                      <a:pt x="6" y="163"/>
                                    </a:lnTo>
                                    <a:lnTo>
                                      <a:pt x="10" y="179"/>
                                    </a:lnTo>
                                    <a:lnTo>
                                      <a:pt x="18" y="194"/>
                                    </a:lnTo>
                                    <a:lnTo>
                                      <a:pt x="28" y="208"/>
                                    </a:lnTo>
                                    <a:lnTo>
                                      <a:pt x="38" y="221"/>
                                    </a:lnTo>
                                    <a:lnTo>
                                      <a:pt x="51" y="231"/>
                                    </a:lnTo>
                                    <a:lnTo>
                                      <a:pt x="65" y="240"/>
                                    </a:lnTo>
                                    <a:lnTo>
                                      <a:pt x="80" y="247"/>
                                    </a:lnTo>
                                    <a:lnTo>
                                      <a:pt x="95" y="253"/>
                                    </a:lnTo>
                                    <a:lnTo>
                                      <a:pt x="112" y="257"/>
                                    </a:lnTo>
                                    <a:lnTo>
                                      <a:pt x="129" y="259"/>
                                    </a:lnTo>
                                    <a:lnTo>
                                      <a:pt x="147" y="257"/>
                                    </a:lnTo>
                                    <a:lnTo>
                                      <a:pt x="163" y="253"/>
                                    </a:lnTo>
                                    <a:lnTo>
                                      <a:pt x="179" y="247"/>
                                    </a:lnTo>
                                    <a:lnTo>
                                      <a:pt x="193" y="240"/>
                                    </a:lnTo>
                                    <a:lnTo>
                                      <a:pt x="207" y="231"/>
                                    </a:lnTo>
                                    <a:lnTo>
                                      <a:pt x="220" y="221"/>
                                    </a:lnTo>
                                    <a:lnTo>
                                      <a:pt x="231" y="208"/>
                                    </a:lnTo>
                                    <a:lnTo>
                                      <a:pt x="240" y="194"/>
                                    </a:lnTo>
                                    <a:lnTo>
                                      <a:pt x="248" y="179"/>
                                    </a:lnTo>
                                    <a:lnTo>
                                      <a:pt x="254" y="163"/>
                                    </a:lnTo>
                                    <a:lnTo>
                                      <a:pt x="256" y="146"/>
                                    </a:lnTo>
                                    <a:lnTo>
                                      <a:pt x="258" y="129"/>
                                    </a:lnTo>
                                    <a:lnTo>
                                      <a:pt x="256" y="111"/>
                                    </a:lnTo>
                                    <a:lnTo>
                                      <a:pt x="254" y="96"/>
                                    </a:lnTo>
                                    <a:lnTo>
                                      <a:pt x="248" y="79"/>
                                    </a:lnTo>
                                    <a:lnTo>
                                      <a:pt x="240" y="65"/>
                                    </a:lnTo>
                                    <a:lnTo>
                                      <a:pt x="231" y="51"/>
                                    </a:lnTo>
                                    <a:lnTo>
                                      <a:pt x="220" y="38"/>
                                    </a:lnTo>
                                    <a:lnTo>
                                      <a:pt x="207" y="27"/>
                                    </a:lnTo>
                                    <a:lnTo>
                                      <a:pt x="193" y="18"/>
                                    </a:lnTo>
                                    <a:lnTo>
                                      <a:pt x="179" y="10"/>
                                    </a:lnTo>
                                    <a:lnTo>
                                      <a:pt x="163" y="4"/>
                                    </a:lnTo>
                                    <a:lnTo>
                                      <a:pt x="147" y="1"/>
                                    </a:lnTo>
                                    <a:lnTo>
                                      <a:pt x="12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02" name="Rectangle 19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999" y="272"/>
                                <a:ext cx="77" cy="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03" name="Freeform 199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5114" y="272"/>
                                <a:ext cx="251" cy="357"/>
                              </a:xfrm>
                              <a:custGeom>
                                <a:avLst/>
                                <a:gdLst>
                                  <a:gd name="T0" fmla="*/ 754 w 754"/>
                                  <a:gd name="T1" fmla="*/ 0 h 1071"/>
                                  <a:gd name="T2" fmla="*/ 512 w 754"/>
                                  <a:gd name="T3" fmla="*/ 451 h 1071"/>
                                  <a:gd name="T4" fmla="*/ 467 w 754"/>
                                  <a:gd name="T5" fmla="*/ 417 h 1071"/>
                                  <a:gd name="T6" fmla="*/ 417 w 754"/>
                                  <a:gd name="T7" fmla="*/ 393 h 1071"/>
                                  <a:gd name="T8" fmla="*/ 361 w 754"/>
                                  <a:gd name="T9" fmla="*/ 382 h 1071"/>
                                  <a:gd name="T10" fmla="*/ 306 w 754"/>
                                  <a:gd name="T11" fmla="*/ 379 h 1071"/>
                                  <a:gd name="T12" fmla="*/ 254 w 754"/>
                                  <a:gd name="T13" fmla="*/ 386 h 1071"/>
                                  <a:gd name="T14" fmla="*/ 207 w 754"/>
                                  <a:gd name="T15" fmla="*/ 400 h 1071"/>
                                  <a:gd name="T16" fmla="*/ 163 w 754"/>
                                  <a:gd name="T17" fmla="*/ 421 h 1071"/>
                                  <a:gd name="T18" fmla="*/ 124 w 754"/>
                                  <a:gd name="T19" fmla="*/ 449 h 1071"/>
                                  <a:gd name="T20" fmla="*/ 89 w 754"/>
                                  <a:gd name="T21" fmla="*/ 482 h 1071"/>
                                  <a:gd name="T22" fmla="*/ 60 w 754"/>
                                  <a:gd name="T23" fmla="*/ 520 h 1071"/>
                                  <a:gd name="T24" fmla="*/ 36 w 754"/>
                                  <a:gd name="T25" fmla="*/ 562 h 1071"/>
                                  <a:gd name="T26" fmla="*/ 18 w 754"/>
                                  <a:gd name="T27" fmla="*/ 608 h 1071"/>
                                  <a:gd name="T28" fmla="*/ 5 w 754"/>
                                  <a:gd name="T29" fmla="*/ 656 h 1071"/>
                                  <a:gd name="T30" fmla="*/ 0 w 754"/>
                                  <a:gd name="T31" fmla="*/ 707 h 1071"/>
                                  <a:gd name="T32" fmla="*/ 4 w 754"/>
                                  <a:gd name="T33" fmla="*/ 780 h 1071"/>
                                  <a:gd name="T34" fmla="*/ 23 w 754"/>
                                  <a:gd name="T35" fmla="*/ 857 h 1071"/>
                                  <a:gd name="T36" fmla="*/ 60 w 754"/>
                                  <a:gd name="T37" fmla="*/ 927 h 1071"/>
                                  <a:gd name="T38" fmla="*/ 109 w 754"/>
                                  <a:gd name="T39" fmla="*/ 986 h 1071"/>
                                  <a:gd name="T40" fmla="*/ 172 w 754"/>
                                  <a:gd name="T41" fmla="*/ 1031 h 1071"/>
                                  <a:gd name="T42" fmla="*/ 245 w 754"/>
                                  <a:gd name="T43" fmla="*/ 1061 h 1071"/>
                                  <a:gd name="T44" fmla="*/ 326 w 754"/>
                                  <a:gd name="T45" fmla="*/ 1071 h 1071"/>
                                  <a:gd name="T46" fmla="*/ 383 w 754"/>
                                  <a:gd name="T47" fmla="*/ 1065 h 1071"/>
                                  <a:gd name="T48" fmla="*/ 438 w 754"/>
                                  <a:gd name="T49" fmla="*/ 1048 h 1071"/>
                                  <a:gd name="T50" fmla="*/ 485 w 754"/>
                                  <a:gd name="T51" fmla="*/ 1020 h 1071"/>
                                  <a:gd name="T52" fmla="*/ 522 w 754"/>
                                  <a:gd name="T53" fmla="*/ 978 h 1071"/>
                                  <a:gd name="T54" fmla="*/ 384 w 754"/>
                                  <a:gd name="T55" fmla="*/ 579 h 1071"/>
                                  <a:gd name="T56" fmla="*/ 438 w 754"/>
                                  <a:gd name="T57" fmla="*/ 587 h 1071"/>
                                  <a:gd name="T58" fmla="*/ 464 w 754"/>
                                  <a:gd name="T59" fmla="*/ 600 h 1071"/>
                                  <a:gd name="T60" fmla="*/ 505 w 754"/>
                                  <a:gd name="T61" fmla="*/ 636 h 1071"/>
                                  <a:gd name="T62" fmla="*/ 527 w 754"/>
                                  <a:gd name="T63" fmla="*/ 687 h 1071"/>
                                  <a:gd name="T64" fmla="*/ 530 w 754"/>
                                  <a:gd name="T65" fmla="*/ 746 h 1071"/>
                                  <a:gd name="T66" fmla="*/ 515 w 754"/>
                                  <a:gd name="T67" fmla="*/ 799 h 1071"/>
                                  <a:gd name="T68" fmla="*/ 480 w 754"/>
                                  <a:gd name="T69" fmla="*/ 842 h 1071"/>
                                  <a:gd name="T70" fmla="*/ 428 w 754"/>
                                  <a:gd name="T71" fmla="*/ 867 h 1071"/>
                                  <a:gd name="T72" fmla="*/ 362 w 754"/>
                                  <a:gd name="T73" fmla="*/ 870 h 1071"/>
                                  <a:gd name="T74" fmla="*/ 322 w 754"/>
                                  <a:gd name="T75" fmla="*/ 860 h 1071"/>
                                  <a:gd name="T76" fmla="*/ 289 w 754"/>
                                  <a:gd name="T77" fmla="*/ 842 h 1071"/>
                                  <a:gd name="T78" fmla="*/ 254 w 754"/>
                                  <a:gd name="T79" fmla="*/ 799 h 1071"/>
                                  <a:gd name="T80" fmla="*/ 238 w 754"/>
                                  <a:gd name="T81" fmla="*/ 746 h 1071"/>
                                  <a:gd name="T82" fmla="*/ 240 w 754"/>
                                  <a:gd name="T83" fmla="*/ 687 h 1071"/>
                                  <a:gd name="T84" fmla="*/ 264 w 754"/>
                                  <a:gd name="T85" fmla="*/ 636 h 1071"/>
                                  <a:gd name="T86" fmla="*/ 305 w 754"/>
                                  <a:gd name="T87" fmla="*/ 600 h 1071"/>
                                  <a:gd name="T88" fmla="*/ 331 w 754"/>
                                  <a:gd name="T89" fmla="*/ 587 h 1071"/>
                                  <a:gd name="T90" fmla="*/ 384 w 754"/>
                                  <a:gd name="T91" fmla="*/ 579 h 1071"/>
                                  <a:gd name="T92" fmla="*/ 0 w 754"/>
                                  <a:gd name="T93" fmla="*/ 0 h 1071"/>
                                  <a:gd name="T94" fmla="*/ 754 w 754"/>
                                  <a:gd name="T95" fmla="*/ 1071 h 107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</a:cxnLst>
                                <a:rect l="T92" t="T93" r="T94" b="T95"/>
                                <a:pathLst>
                                  <a:path w="754" h="1071">
                                    <a:moveTo>
                                      <a:pt x="524" y="1050"/>
                                    </a:moveTo>
                                    <a:lnTo>
                                      <a:pt x="754" y="1050"/>
                                    </a:lnTo>
                                    <a:lnTo>
                                      <a:pt x="754" y="0"/>
                                    </a:lnTo>
                                    <a:lnTo>
                                      <a:pt x="524" y="0"/>
                                    </a:lnTo>
                                    <a:lnTo>
                                      <a:pt x="524" y="463"/>
                                    </a:lnTo>
                                    <a:lnTo>
                                      <a:pt x="512" y="451"/>
                                    </a:lnTo>
                                    <a:lnTo>
                                      <a:pt x="498" y="438"/>
                                    </a:lnTo>
                                    <a:lnTo>
                                      <a:pt x="482" y="427"/>
                                    </a:lnTo>
                                    <a:lnTo>
                                      <a:pt x="467" y="417"/>
                                    </a:lnTo>
                                    <a:lnTo>
                                      <a:pt x="450" y="407"/>
                                    </a:lnTo>
                                    <a:lnTo>
                                      <a:pt x="433" y="400"/>
                                    </a:lnTo>
                                    <a:lnTo>
                                      <a:pt x="417" y="393"/>
                                    </a:lnTo>
                                    <a:lnTo>
                                      <a:pt x="398" y="388"/>
                                    </a:lnTo>
                                    <a:lnTo>
                                      <a:pt x="379" y="385"/>
                                    </a:lnTo>
                                    <a:lnTo>
                                      <a:pt x="361" y="382"/>
                                    </a:lnTo>
                                    <a:lnTo>
                                      <a:pt x="342" y="379"/>
                                    </a:lnTo>
                                    <a:lnTo>
                                      <a:pt x="323" y="379"/>
                                    </a:lnTo>
                                    <a:lnTo>
                                      <a:pt x="306" y="379"/>
                                    </a:lnTo>
                                    <a:lnTo>
                                      <a:pt x="288" y="381"/>
                                    </a:lnTo>
                                    <a:lnTo>
                                      <a:pt x="271" y="383"/>
                                    </a:lnTo>
                                    <a:lnTo>
                                      <a:pt x="254" y="386"/>
                                    </a:lnTo>
                                    <a:lnTo>
                                      <a:pt x="239" y="390"/>
                                    </a:lnTo>
                                    <a:lnTo>
                                      <a:pt x="222" y="395"/>
                                    </a:lnTo>
                                    <a:lnTo>
                                      <a:pt x="207" y="400"/>
                                    </a:lnTo>
                                    <a:lnTo>
                                      <a:pt x="193" y="407"/>
                                    </a:lnTo>
                                    <a:lnTo>
                                      <a:pt x="177" y="414"/>
                                    </a:lnTo>
                                    <a:lnTo>
                                      <a:pt x="163" y="421"/>
                                    </a:lnTo>
                                    <a:lnTo>
                                      <a:pt x="149" y="430"/>
                                    </a:lnTo>
                                    <a:lnTo>
                                      <a:pt x="137" y="440"/>
                                    </a:lnTo>
                                    <a:lnTo>
                                      <a:pt x="124" y="449"/>
                                    </a:lnTo>
                                    <a:lnTo>
                                      <a:pt x="113" y="459"/>
                                    </a:lnTo>
                                    <a:lnTo>
                                      <a:pt x="100" y="471"/>
                                    </a:lnTo>
                                    <a:lnTo>
                                      <a:pt x="89" y="482"/>
                                    </a:lnTo>
                                    <a:lnTo>
                                      <a:pt x="79" y="494"/>
                                    </a:lnTo>
                                    <a:lnTo>
                                      <a:pt x="70" y="507"/>
                                    </a:lnTo>
                                    <a:lnTo>
                                      <a:pt x="60" y="520"/>
                                    </a:lnTo>
                                    <a:lnTo>
                                      <a:pt x="51" y="534"/>
                                    </a:lnTo>
                                    <a:lnTo>
                                      <a:pt x="43" y="548"/>
                                    </a:lnTo>
                                    <a:lnTo>
                                      <a:pt x="36" y="562"/>
                                    </a:lnTo>
                                    <a:lnTo>
                                      <a:pt x="29" y="577"/>
                                    </a:lnTo>
                                    <a:lnTo>
                                      <a:pt x="23" y="591"/>
                                    </a:lnTo>
                                    <a:lnTo>
                                      <a:pt x="18" y="608"/>
                                    </a:lnTo>
                                    <a:lnTo>
                                      <a:pt x="14" y="624"/>
                                    </a:lnTo>
                                    <a:lnTo>
                                      <a:pt x="9" y="639"/>
                                    </a:lnTo>
                                    <a:lnTo>
                                      <a:pt x="5" y="656"/>
                                    </a:lnTo>
                                    <a:lnTo>
                                      <a:pt x="4" y="673"/>
                                    </a:lnTo>
                                    <a:lnTo>
                                      <a:pt x="1" y="690"/>
                                    </a:lnTo>
                                    <a:lnTo>
                                      <a:pt x="0" y="707"/>
                                    </a:lnTo>
                                    <a:lnTo>
                                      <a:pt x="0" y="725"/>
                                    </a:lnTo>
                                    <a:lnTo>
                                      <a:pt x="1" y="752"/>
                                    </a:lnTo>
                                    <a:lnTo>
                                      <a:pt x="4" y="780"/>
                                    </a:lnTo>
                                    <a:lnTo>
                                      <a:pt x="8" y="807"/>
                                    </a:lnTo>
                                    <a:lnTo>
                                      <a:pt x="15" y="832"/>
                                    </a:lnTo>
                                    <a:lnTo>
                                      <a:pt x="23" y="857"/>
                                    </a:lnTo>
                                    <a:lnTo>
                                      <a:pt x="35" y="881"/>
                                    </a:lnTo>
                                    <a:lnTo>
                                      <a:pt x="46" y="905"/>
                                    </a:lnTo>
                                    <a:lnTo>
                                      <a:pt x="60" y="927"/>
                                    </a:lnTo>
                                    <a:lnTo>
                                      <a:pt x="75" y="948"/>
                                    </a:lnTo>
                                    <a:lnTo>
                                      <a:pt x="91" y="968"/>
                                    </a:lnTo>
                                    <a:lnTo>
                                      <a:pt x="109" y="986"/>
                                    </a:lnTo>
                                    <a:lnTo>
                                      <a:pt x="128" y="1003"/>
                                    </a:lnTo>
                                    <a:lnTo>
                                      <a:pt x="149" y="1019"/>
                                    </a:lnTo>
                                    <a:lnTo>
                                      <a:pt x="172" y="1031"/>
                                    </a:lnTo>
                                    <a:lnTo>
                                      <a:pt x="194" y="1043"/>
                                    </a:lnTo>
                                    <a:lnTo>
                                      <a:pt x="218" y="1053"/>
                                    </a:lnTo>
                                    <a:lnTo>
                                      <a:pt x="245" y="1061"/>
                                    </a:lnTo>
                                    <a:lnTo>
                                      <a:pt x="270" y="1067"/>
                                    </a:lnTo>
                                    <a:lnTo>
                                      <a:pt x="298" y="1069"/>
                                    </a:lnTo>
                                    <a:lnTo>
                                      <a:pt x="326" y="1071"/>
                                    </a:lnTo>
                                    <a:lnTo>
                                      <a:pt x="345" y="1071"/>
                                    </a:lnTo>
                                    <a:lnTo>
                                      <a:pt x="363" y="1069"/>
                                    </a:lnTo>
                                    <a:lnTo>
                                      <a:pt x="383" y="1065"/>
                                    </a:lnTo>
                                    <a:lnTo>
                                      <a:pt x="401" y="1061"/>
                                    </a:lnTo>
                                    <a:lnTo>
                                      <a:pt x="419" y="1055"/>
                                    </a:lnTo>
                                    <a:lnTo>
                                      <a:pt x="438" y="1048"/>
                                    </a:lnTo>
                                    <a:lnTo>
                                      <a:pt x="454" y="1040"/>
                                    </a:lnTo>
                                    <a:lnTo>
                                      <a:pt x="470" y="1030"/>
                                    </a:lnTo>
                                    <a:lnTo>
                                      <a:pt x="485" y="1020"/>
                                    </a:lnTo>
                                    <a:lnTo>
                                      <a:pt x="498" y="1008"/>
                                    </a:lnTo>
                                    <a:lnTo>
                                      <a:pt x="510" y="993"/>
                                    </a:lnTo>
                                    <a:lnTo>
                                      <a:pt x="522" y="978"/>
                                    </a:lnTo>
                                    <a:lnTo>
                                      <a:pt x="524" y="978"/>
                                    </a:lnTo>
                                    <a:lnTo>
                                      <a:pt x="524" y="1050"/>
                                    </a:lnTo>
                                    <a:close/>
                                    <a:moveTo>
                                      <a:pt x="384" y="579"/>
                                    </a:moveTo>
                                    <a:lnTo>
                                      <a:pt x="407" y="580"/>
                                    </a:lnTo>
                                    <a:lnTo>
                                      <a:pt x="428" y="584"/>
                                    </a:lnTo>
                                    <a:lnTo>
                                      <a:pt x="438" y="587"/>
                                    </a:lnTo>
                                    <a:lnTo>
                                      <a:pt x="446" y="590"/>
                                    </a:lnTo>
                                    <a:lnTo>
                                      <a:pt x="456" y="594"/>
                                    </a:lnTo>
                                    <a:lnTo>
                                      <a:pt x="464" y="600"/>
                                    </a:lnTo>
                                    <a:lnTo>
                                      <a:pt x="480" y="610"/>
                                    </a:lnTo>
                                    <a:lnTo>
                                      <a:pt x="492" y="622"/>
                                    </a:lnTo>
                                    <a:lnTo>
                                      <a:pt x="505" y="636"/>
                                    </a:lnTo>
                                    <a:lnTo>
                                      <a:pt x="515" y="652"/>
                                    </a:lnTo>
                                    <a:lnTo>
                                      <a:pt x="522" y="669"/>
                                    </a:lnTo>
                                    <a:lnTo>
                                      <a:pt x="527" y="687"/>
                                    </a:lnTo>
                                    <a:lnTo>
                                      <a:pt x="530" y="707"/>
                                    </a:lnTo>
                                    <a:lnTo>
                                      <a:pt x="531" y="726"/>
                                    </a:lnTo>
                                    <a:lnTo>
                                      <a:pt x="530" y="746"/>
                                    </a:lnTo>
                                    <a:lnTo>
                                      <a:pt x="527" y="766"/>
                                    </a:lnTo>
                                    <a:lnTo>
                                      <a:pt x="522" y="783"/>
                                    </a:lnTo>
                                    <a:lnTo>
                                      <a:pt x="515" y="799"/>
                                    </a:lnTo>
                                    <a:lnTo>
                                      <a:pt x="505" y="815"/>
                                    </a:lnTo>
                                    <a:lnTo>
                                      <a:pt x="492" y="829"/>
                                    </a:lnTo>
                                    <a:lnTo>
                                      <a:pt x="480" y="842"/>
                                    </a:lnTo>
                                    <a:lnTo>
                                      <a:pt x="464" y="851"/>
                                    </a:lnTo>
                                    <a:lnTo>
                                      <a:pt x="446" y="860"/>
                                    </a:lnTo>
                                    <a:lnTo>
                                      <a:pt x="428" y="867"/>
                                    </a:lnTo>
                                    <a:lnTo>
                                      <a:pt x="407" y="870"/>
                                    </a:lnTo>
                                    <a:lnTo>
                                      <a:pt x="384" y="871"/>
                                    </a:lnTo>
                                    <a:lnTo>
                                      <a:pt x="362" y="870"/>
                                    </a:lnTo>
                                    <a:lnTo>
                                      <a:pt x="341" y="867"/>
                                    </a:lnTo>
                                    <a:lnTo>
                                      <a:pt x="331" y="864"/>
                                    </a:lnTo>
                                    <a:lnTo>
                                      <a:pt x="322" y="860"/>
                                    </a:lnTo>
                                    <a:lnTo>
                                      <a:pt x="313" y="856"/>
                                    </a:lnTo>
                                    <a:lnTo>
                                      <a:pt x="305" y="851"/>
                                    </a:lnTo>
                                    <a:lnTo>
                                      <a:pt x="289" y="842"/>
                                    </a:lnTo>
                                    <a:lnTo>
                                      <a:pt x="275" y="829"/>
                                    </a:lnTo>
                                    <a:lnTo>
                                      <a:pt x="264" y="815"/>
                                    </a:lnTo>
                                    <a:lnTo>
                                      <a:pt x="254" y="799"/>
                                    </a:lnTo>
                                    <a:lnTo>
                                      <a:pt x="246" y="783"/>
                                    </a:lnTo>
                                    <a:lnTo>
                                      <a:pt x="240" y="766"/>
                                    </a:lnTo>
                                    <a:lnTo>
                                      <a:pt x="238" y="746"/>
                                    </a:lnTo>
                                    <a:lnTo>
                                      <a:pt x="236" y="726"/>
                                    </a:lnTo>
                                    <a:lnTo>
                                      <a:pt x="238" y="707"/>
                                    </a:lnTo>
                                    <a:lnTo>
                                      <a:pt x="240" y="687"/>
                                    </a:lnTo>
                                    <a:lnTo>
                                      <a:pt x="246" y="669"/>
                                    </a:lnTo>
                                    <a:lnTo>
                                      <a:pt x="254" y="652"/>
                                    </a:lnTo>
                                    <a:lnTo>
                                      <a:pt x="264" y="636"/>
                                    </a:lnTo>
                                    <a:lnTo>
                                      <a:pt x="275" y="622"/>
                                    </a:lnTo>
                                    <a:lnTo>
                                      <a:pt x="289" y="610"/>
                                    </a:lnTo>
                                    <a:lnTo>
                                      <a:pt x="305" y="600"/>
                                    </a:lnTo>
                                    <a:lnTo>
                                      <a:pt x="313" y="594"/>
                                    </a:lnTo>
                                    <a:lnTo>
                                      <a:pt x="322" y="590"/>
                                    </a:lnTo>
                                    <a:lnTo>
                                      <a:pt x="331" y="587"/>
                                    </a:lnTo>
                                    <a:lnTo>
                                      <a:pt x="341" y="584"/>
                                    </a:lnTo>
                                    <a:lnTo>
                                      <a:pt x="362" y="580"/>
                                    </a:lnTo>
                                    <a:lnTo>
                                      <a:pt x="384" y="57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04" name="Freeform 200"/>
                            <wps:cNvSpPr>
                              <a:spLocks/>
                            </wps:cNvSpPr>
                            <wps:spPr bwMode="auto">
                              <a:xfrm>
                                <a:off x="5411" y="406"/>
                                <a:ext cx="230" cy="223"/>
                              </a:xfrm>
                              <a:custGeom>
                                <a:avLst/>
                                <a:gdLst>
                                  <a:gd name="T0" fmla="*/ 0 w 689"/>
                                  <a:gd name="T1" fmla="*/ 391 h 671"/>
                                  <a:gd name="T2" fmla="*/ 3 w 689"/>
                                  <a:gd name="T3" fmla="*/ 430 h 671"/>
                                  <a:gd name="T4" fmla="*/ 7 w 689"/>
                                  <a:gd name="T5" fmla="*/ 466 h 671"/>
                                  <a:gd name="T6" fmla="*/ 16 w 689"/>
                                  <a:gd name="T7" fmla="*/ 496 h 671"/>
                                  <a:gd name="T8" fmla="*/ 27 w 689"/>
                                  <a:gd name="T9" fmla="*/ 526 h 671"/>
                                  <a:gd name="T10" fmla="*/ 42 w 689"/>
                                  <a:gd name="T11" fmla="*/ 551 h 671"/>
                                  <a:gd name="T12" fmla="*/ 59 w 689"/>
                                  <a:gd name="T13" fmla="*/ 574 h 671"/>
                                  <a:gd name="T14" fmla="*/ 79 w 689"/>
                                  <a:gd name="T15" fmla="*/ 595 h 671"/>
                                  <a:gd name="T16" fmla="*/ 100 w 689"/>
                                  <a:gd name="T17" fmla="*/ 612 h 671"/>
                                  <a:gd name="T18" fmla="*/ 125 w 689"/>
                                  <a:gd name="T19" fmla="*/ 627 h 671"/>
                                  <a:gd name="T20" fmla="*/ 152 w 689"/>
                                  <a:gd name="T21" fmla="*/ 640 h 671"/>
                                  <a:gd name="T22" fmla="*/ 209 w 689"/>
                                  <a:gd name="T23" fmla="*/ 658 h 671"/>
                                  <a:gd name="T24" fmla="*/ 275 w 689"/>
                                  <a:gd name="T25" fmla="*/ 668 h 671"/>
                                  <a:gd name="T26" fmla="*/ 345 w 689"/>
                                  <a:gd name="T27" fmla="*/ 671 h 671"/>
                                  <a:gd name="T28" fmla="*/ 416 w 689"/>
                                  <a:gd name="T29" fmla="*/ 668 h 671"/>
                                  <a:gd name="T30" fmla="*/ 480 w 689"/>
                                  <a:gd name="T31" fmla="*/ 658 h 671"/>
                                  <a:gd name="T32" fmla="*/ 539 w 689"/>
                                  <a:gd name="T33" fmla="*/ 640 h 671"/>
                                  <a:gd name="T34" fmla="*/ 566 w 689"/>
                                  <a:gd name="T35" fmla="*/ 627 h 671"/>
                                  <a:gd name="T36" fmla="*/ 590 w 689"/>
                                  <a:gd name="T37" fmla="*/ 612 h 671"/>
                                  <a:gd name="T38" fmla="*/ 612 w 689"/>
                                  <a:gd name="T39" fmla="*/ 595 h 671"/>
                                  <a:gd name="T40" fmla="*/ 632 w 689"/>
                                  <a:gd name="T41" fmla="*/ 574 h 671"/>
                                  <a:gd name="T42" fmla="*/ 648 w 689"/>
                                  <a:gd name="T43" fmla="*/ 551 h 671"/>
                                  <a:gd name="T44" fmla="*/ 662 w 689"/>
                                  <a:gd name="T45" fmla="*/ 526 h 671"/>
                                  <a:gd name="T46" fmla="*/ 673 w 689"/>
                                  <a:gd name="T47" fmla="*/ 496 h 671"/>
                                  <a:gd name="T48" fmla="*/ 682 w 689"/>
                                  <a:gd name="T49" fmla="*/ 466 h 671"/>
                                  <a:gd name="T50" fmla="*/ 687 w 689"/>
                                  <a:gd name="T51" fmla="*/ 430 h 671"/>
                                  <a:gd name="T52" fmla="*/ 689 w 689"/>
                                  <a:gd name="T53" fmla="*/ 391 h 671"/>
                                  <a:gd name="T54" fmla="*/ 459 w 689"/>
                                  <a:gd name="T55" fmla="*/ 0 h 671"/>
                                  <a:gd name="T56" fmla="*/ 459 w 689"/>
                                  <a:gd name="T57" fmla="*/ 367 h 671"/>
                                  <a:gd name="T58" fmla="*/ 455 w 689"/>
                                  <a:gd name="T59" fmla="*/ 404 h 671"/>
                                  <a:gd name="T60" fmla="*/ 445 w 689"/>
                                  <a:gd name="T61" fmla="*/ 435 h 671"/>
                                  <a:gd name="T62" fmla="*/ 429 w 689"/>
                                  <a:gd name="T63" fmla="*/ 460 h 671"/>
                                  <a:gd name="T64" fmla="*/ 410 w 689"/>
                                  <a:gd name="T65" fmla="*/ 474 h 671"/>
                                  <a:gd name="T66" fmla="*/ 395 w 689"/>
                                  <a:gd name="T67" fmla="*/ 481 h 671"/>
                                  <a:gd name="T68" fmla="*/ 367 w 689"/>
                                  <a:gd name="T69" fmla="*/ 487 h 671"/>
                                  <a:gd name="T70" fmla="*/ 324 w 689"/>
                                  <a:gd name="T71" fmla="*/ 487 h 671"/>
                                  <a:gd name="T72" fmla="*/ 296 w 689"/>
                                  <a:gd name="T73" fmla="*/ 481 h 671"/>
                                  <a:gd name="T74" fmla="*/ 280 w 689"/>
                                  <a:gd name="T75" fmla="*/ 474 h 671"/>
                                  <a:gd name="T76" fmla="*/ 262 w 689"/>
                                  <a:gd name="T77" fmla="*/ 460 h 671"/>
                                  <a:gd name="T78" fmla="*/ 245 w 689"/>
                                  <a:gd name="T79" fmla="*/ 435 h 671"/>
                                  <a:gd name="T80" fmla="*/ 236 w 689"/>
                                  <a:gd name="T81" fmla="*/ 404 h 671"/>
                                  <a:gd name="T82" fmla="*/ 231 w 689"/>
                                  <a:gd name="T83" fmla="*/ 367 h 671"/>
                                  <a:gd name="T84" fmla="*/ 230 w 689"/>
                                  <a:gd name="T85" fmla="*/ 0 h 671"/>
                                  <a:gd name="T86" fmla="*/ 0 w 689"/>
                                  <a:gd name="T87" fmla="*/ 0 h 671"/>
                                  <a:gd name="T88" fmla="*/ 689 w 689"/>
                                  <a:gd name="T89" fmla="*/ 671 h 67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</a:cxnLst>
                                <a:rect l="T86" t="T87" r="T88" b="T89"/>
                                <a:pathLst>
                                  <a:path w="689" h="671">
                                    <a:moveTo>
                                      <a:pt x="0" y="0"/>
                                    </a:moveTo>
                                    <a:lnTo>
                                      <a:pt x="0" y="391"/>
                                    </a:lnTo>
                                    <a:lnTo>
                                      <a:pt x="2" y="411"/>
                                    </a:lnTo>
                                    <a:lnTo>
                                      <a:pt x="3" y="430"/>
                                    </a:lnTo>
                                    <a:lnTo>
                                      <a:pt x="5" y="447"/>
                                    </a:lnTo>
                                    <a:lnTo>
                                      <a:pt x="7" y="466"/>
                                    </a:lnTo>
                                    <a:lnTo>
                                      <a:pt x="12" y="481"/>
                                    </a:lnTo>
                                    <a:lnTo>
                                      <a:pt x="16" y="496"/>
                                    </a:lnTo>
                                    <a:lnTo>
                                      <a:pt x="21" y="512"/>
                                    </a:lnTo>
                                    <a:lnTo>
                                      <a:pt x="27" y="526"/>
                                    </a:lnTo>
                                    <a:lnTo>
                                      <a:pt x="34" y="539"/>
                                    </a:lnTo>
                                    <a:lnTo>
                                      <a:pt x="42" y="551"/>
                                    </a:lnTo>
                                    <a:lnTo>
                                      <a:pt x="49" y="563"/>
                                    </a:lnTo>
                                    <a:lnTo>
                                      <a:pt x="59" y="574"/>
                                    </a:lnTo>
                                    <a:lnTo>
                                      <a:pt x="68" y="585"/>
                                    </a:lnTo>
                                    <a:lnTo>
                                      <a:pt x="79" y="595"/>
                                    </a:lnTo>
                                    <a:lnTo>
                                      <a:pt x="89" y="603"/>
                                    </a:lnTo>
                                    <a:lnTo>
                                      <a:pt x="100" y="612"/>
                                    </a:lnTo>
                                    <a:lnTo>
                                      <a:pt x="112" y="619"/>
                                    </a:lnTo>
                                    <a:lnTo>
                                      <a:pt x="125" y="627"/>
                                    </a:lnTo>
                                    <a:lnTo>
                                      <a:pt x="138" y="633"/>
                                    </a:lnTo>
                                    <a:lnTo>
                                      <a:pt x="152" y="640"/>
                                    </a:lnTo>
                                    <a:lnTo>
                                      <a:pt x="180" y="650"/>
                                    </a:lnTo>
                                    <a:lnTo>
                                      <a:pt x="209" y="658"/>
                                    </a:lnTo>
                                    <a:lnTo>
                                      <a:pt x="241" y="664"/>
                                    </a:lnTo>
                                    <a:lnTo>
                                      <a:pt x="275" y="668"/>
                                    </a:lnTo>
                                    <a:lnTo>
                                      <a:pt x="310" y="671"/>
                                    </a:lnTo>
                                    <a:lnTo>
                                      <a:pt x="345" y="671"/>
                                    </a:lnTo>
                                    <a:lnTo>
                                      <a:pt x="381" y="671"/>
                                    </a:lnTo>
                                    <a:lnTo>
                                      <a:pt x="416" y="668"/>
                                    </a:lnTo>
                                    <a:lnTo>
                                      <a:pt x="448" y="664"/>
                                    </a:lnTo>
                                    <a:lnTo>
                                      <a:pt x="480" y="658"/>
                                    </a:lnTo>
                                    <a:lnTo>
                                      <a:pt x="511" y="650"/>
                                    </a:lnTo>
                                    <a:lnTo>
                                      <a:pt x="539" y="640"/>
                                    </a:lnTo>
                                    <a:lnTo>
                                      <a:pt x="553" y="633"/>
                                    </a:lnTo>
                                    <a:lnTo>
                                      <a:pt x="566" y="627"/>
                                    </a:lnTo>
                                    <a:lnTo>
                                      <a:pt x="578" y="619"/>
                                    </a:lnTo>
                                    <a:lnTo>
                                      <a:pt x="590" y="612"/>
                                    </a:lnTo>
                                    <a:lnTo>
                                      <a:pt x="601" y="603"/>
                                    </a:lnTo>
                                    <a:lnTo>
                                      <a:pt x="612" y="595"/>
                                    </a:lnTo>
                                    <a:lnTo>
                                      <a:pt x="622" y="585"/>
                                    </a:lnTo>
                                    <a:lnTo>
                                      <a:pt x="632" y="574"/>
                                    </a:lnTo>
                                    <a:lnTo>
                                      <a:pt x="640" y="563"/>
                                    </a:lnTo>
                                    <a:lnTo>
                                      <a:pt x="648" y="551"/>
                                    </a:lnTo>
                                    <a:lnTo>
                                      <a:pt x="655" y="539"/>
                                    </a:lnTo>
                                    <a:lnTo>
                                      <a:pt x="662" y="526"/>
                                    </a:lnTo>
                                    <a:lnTo>
                                      <a:pt x="669" y="512"/>
                                    </a:lnTo>
                                    <a:lnTo>
                                      <a:pt x="673" y="496"/>
                                    </a:lnTo>
                                    <a:lnTo>
                                      <a:pt x="679" y="481"/>
                                    </a:lnTo>
                                    <a:lnTo>
                                      <a:pt x="682" y="466"/>
                                    </a:lnTo>
                                    <a:lnTo>
                                      <a:pt x="685" y="447"/>
                                    </a:lnTo>
                                    <a:lnTo>
                                      <a:pt x="687" y="430"/>
                                    </a:lnTo>
                                    <a:lnTo>
                                      <a:pt x="689" y="411"/>
                                    </a:lnTo>
                                    <a:lnTo>
                                      <a:pt x="689" y="391"/>
                                    </a:lnTo>
                                    <a:lnTo>
                                      <a:pt x="689" y="0"/>
                                    </a:lnTo>
                                    <a:lnTo>
                                      <a:pt x="459" y="0"/>
                                    </a:lnTo>
                                    <a:lnTo>
                                      <a:pt x="459" y="347"/>
                                    </a:lnTo>
                                    <a:lnTo>
                                      <a:pt x="459" y="367"/>
                                    </a:lnTo>
                                    <a:lnTo>
                                      <a:pt x="458" y="387"/>
                                    </a:lnTo>
                                    <a:lnTo>
                                      <a:pt x="455" y="404"/>
                                    </a:lnTo>
                                    <a:lnTo>
                                      <a:pt x="451" y="421"/>
                                    </a:lnTo>
                                    <a:lnTo>
                                      <a:pt x="445" y="435"/>
                                    </a:lnTo>
                                    <a:lnTo>
                                      <a:pt x="438" y="449"/>
                                    </a:lnTo>
                                    <a:lnTo>
                                      <a:pt x="429" y="460"/>
                                    </a:lnTo>
                                    <a:lnTo>
                                      <a:pt x="417" y="470"/>
                                    </a:lnTo>
                                    <a:lnTo>
                                      <a:pt x="410" y="474"/>
                                    </a:lnTo>
                                    <a:lnTo>
                                      <a:pt x="403" y="477"/>
                                    </a:lnTo>
                                    <a:lnTo>
                                      <a:pt x="395" y="481"/>
                                    </a:lnTo>
                                    <a:lnTo>
                                      <a:pt x="387" y="482"/>
                                    </a:lnTo>
                                    <a:lnTo>
                                      <a:pt x="367" y="487"/>
                                    </a:lnTo>
                                    <a:lnTo>
                                      <a:pt x="345" y="488"/>
                                    </a:lnTo>
                                    <a:lnTo>
                                      <a:pt x="324" y="487"/>
                                    </a:lnTo>
                                    <a:lnTo>
                                      <a:pt x="304" y="482"/>
                                    </a:lnTo>
                                    <a:lnTo>
                                      <a:pt x="296" y="481"/>
                                    </a:lnTo>
                                    <a:lnTo>
                                      <a:pt x="287" y="477"/>
                                    </a:lnTo>
                                    <a:lnTo>
                                      <a:pt x="280" y="474"/>
                                    </a:lnTo>
                                    <a:lnTo>
                                      <a:pt x="273" y="470"/>
                                    </a:lnTo>
                                    <a:lnTo>
                                      <a:pt x="262" y="460"/>
                                    </a:lnTo>
                                    <a:lnTo>
                                      <a:pt x="252" y="449"/>
                                    </a:lnTo>
                                    <a:lnTo>
                                      <a:pt x="245" y="435"/>
                                    </a:lnTo>
                                    <a:lnTo>
                                      <a:pt x="240" y="421"/>
                                    </a:lnTo>
                                    <a:lnTo>
                                      <a:pt x="236" y="404"/>
                                    </a:lnTo>
                                    <a:lnTo>
                                      <a:pt x="233" y="387"/>
                                    </a:lnTo>
                                    <a:lnTo>
                                      <a:pt x="231" y="367"/>
                                    </a:lnTo>
                                    <a:lnTo>
                                      <a:pt x="230" y="347"/>
                                    </a:lnTo>
                                    <a:lnTo>
                                      <a:pt x="230" y="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05" name="Freeform 201"/>
                            <wps:cNvSpPr>
                              <a:spLocks/>
                            </wps:cNvSpPr>
                            <wps:spPr bwMode="auto">
                              <a:xfrm>
                                <a:off x="5690" y="399"/>
                                <a:ext cx="227" cy="223"/>
                              </a:xfrm>
                              <a:custGeom>
                                <a:avLst/>
                                <a:gdLst>
                                  <a:gd name="T0" fmla="*/ 0 w 681"/>
                                  <a:gd name="T1" fmla="*/ 21 h 671"/>
                                  <a:gd name="T2" fmla="*/ 229 w 681"/>
                                  <a:gd name="T3" fmla="*/ 671 h 671"/>
                                  <a:gd name="T4" fmla="*/ 229 w 681"/>
                                  <a:gd name="T5" fmla="*/ 319 h 671"/>
                                  <a:gd name="T6" fmla="*/ 232 w 681"/>
                                  <a:gd name="T7" fmla="*/ 290 h 671"/>
                                  <a:gd name="T8" fmla="*/ 238 w 681"/>
                                  <a:gd name="T9" fmla="*/ 263 h 671"/>
                                  <a:gd name="T10" fmla="*/ 247 w 681"/>
                                  <a:gd name="T11" fmla="*/ 239 h 671"/>
                                  <a:gd name="T12" fmla="*/ 261 w 681"/>
                                  <a:gd name="T13" fmla="*/ 218 h 671"/>
                                  <a:gd name="T14" fmla="*/ 280 w 681"/>
                                  <a:gd name="T15" fmla="*/ 203 h 671"/>
                                  <a:gd name="T16" fmla="*/ 302 w 681"/>
                                  <a:gd name="T17" fmla="*/ 190 h 671"/>
                                  <a:gd name="T18" fmla="*/ 331 w 681"/>
                                  <a:gd name="T19" fmla="*/ 184 h 671"/>
                                  <a:gd name="T20" fmla="*/ 365 w 681"/>
                                  <a:gd name="T21" fmla="*/ 184 h 671"/>
                                  <a:gd name="T22" fmla="*/ 392 w 681"/>
                                  <a:gd name="T23" fmla="*/ 190 h 671"/>
                                  <a:gd name="T24" fmla="*/ 413 w 681"/>
                                  <a:gd name="T25" fmla="*/ 201 h 671"/>
                                  <a:gd name="T26" fmla="*/ 428 w 681"/>
                                  <a:gd name="T27" fmla="*/ 217 h 671"/>
                                  <a:gd name="T28" fmla="*/ 439 w 681"/>
                                  <a:gd name="T29" fmla="*/ 235 h 671"/>
                                  <a:gd name="T30" fmla="*/ 446 w 681"/>
                                  <a:gd name="T31" fmla="*/ 256 h 671"/>
                                  <a:gd name="T32" fmla="*/ 449 w 681"/>
                                  <a:gd name="T33" fmla="*/ 278 h 671"/>
                                  <a:gd name="T34" fmla="*/ 452 w 681"/>
                                  <a:gd name="T35" fmla="*/ 301 h 671"/>
                                  <a:gd name="T36" fmla="*/ 452 w 681"/>
                                  <a:gd name="T37" fmla="*/ 335 h 671"/>
                                  <a:gd name="T38" fmla="*/ 452 w 681"/>
                                  <a:gd name="T39" fmla="*/ 671 h 671"/>
                                  <a:gd name="T40" fmla="*/ 681 w 681"/>
                                  <a:gd name="T41" fmla="*/ 270 h 671"/>
                                  <a:gd name="T42" fmla="*/ 677 w 681"/>
                                  <a:gd name="T43" fmla="*/ 212 h 671"/>
                                  <a:gd name="T44" fmla="*/ 667 w 681"/>
                                  <a:gd name="T45" fmla="*/ 160 h 671"/>
                                  <a:gd name="T46" fmla="*/ 650 w 681"/>
                                  <a:gd name="T47" fmla="*/ 114 h 671"/>
                                  <a:gd name="T48" fmla="*/ 625 w 681"/>
                                  <a:gd name="T49" fmla="*/ 75 h 671"/>
                                  <a:gd name="T50" fmla="*/ 609 w 681"/>
                                  <a:gd name="T51" fmla="*/ 58 h 671"/>
                                  <a:gd name="T52" fmla="*/ 592 w 681"/>
                                  <a:gd name="T53" fmla="*/ 44 h 671"/>
                                  <a:gd name="T54" fmla="*/ 550 w 681"/>
                                  <a:gd name="T55" fmla="*/ 20 h 671"/>
                                  <a:gd name="T56" fmla="*/ 525 w 681"/>
                                  <a:gd name="T57" fmla="*/ 11 h 671"/>
                                  <a:gd name="T58" fmla="*/ 498 w 681"/>
                                  <a:gd name="T59" fmla="*/ 4 h 671"/>
                                  <a:gd name="T60" fmla="*/ 438 w 681"/>
                                  <a:gd name="T61" fmla="*/ 0 h 671"/>
                                  <a:gd name="T62" fmla="*/ 396 w 681"/>
                                  <a:gd name="T63" fmla="*/ 3 h 671"/>
                                  <a:gd name="T64" fmla="*/ 357 w 681"/>
                                  <a:gd name="T65" fmla="*/ 10 h 671"/>
                                  <a:gd name="T66" fmla="*/ 320 w 681"/>
                                  <a:gd name="T67" fmla="*/ 23 h 671"/>
                                  <a:gd name="T68" fmla="*/ 288 w 681"/>
                                  <a:gd name="T69" fmla="*/ 42 h 671"/>
                                  <a:gd name="T70" fmla="*/ 259 w 681"/>
                                  <a:gd name="T71" fmla="*/ 70 h 671"/>
                                  <a:gd name="T72" fmla="*/ 231 w 681"/>
                                  <a:gd name="T73" fmla="*/ 106 h 671"/>
                                  <a:gd name="T74" fmla="*/ 229 w 681"/>
                                  <a:gd name="T75" fmla="*/ 21 h 671"/>
                                  <a:gd name="T76" fmla="*/ 0 w 681"/>
                                  <a:gd name="T77" fmla="*/ 0 h 671"/>
                                  <a:gd name="T78" fmla="*/ 681 w 681"/>
                                  <a:gd name="T79" fmla="*/ 671 h 67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</a:cxnLst>
                                <a:rect l="T76" t="T77" r="T78" b="T79"/>
                                <a:pathLst>
                                  <a:path w="681" h="671">
                                    <a:moveTo>
                                      <a:pt x="229" y="21"/>
                                    </a:moveTo>
                                    <a:lnTo>
                                      <a:pt x="0" y="21"/>
                                    </a:lnTo>
                                    <a:lnTo>
                                      <a:pt x="0" y="671"/>
                                    </a:lnTo>
                                    <a:lnTo>
                                      <a:pt x="229" y="671"/>
                                    </a:lnTo>
                                    <a:lnTo>
                                      <a:pt x="229" y="335"/>
                                    </a:lnTo>
                                    <a:lnTo>
                                      <a:pt x="229" y="319"/>
                                    </a:lnTo>
                                    <a:lnTo>
                                      <a:pt x="229" y="304"/>
                                    </a:lnTo>
                                    <a:lnTo>
                                      <a:pt x="232" y="290"/>
                                    </a:lnTo>
                                    <a:lnTo>
                                      <a:pt x="235" y="276"/>
                                    </a:lnTo>
                                    <a:lnTo>
                                      <a:pt x="238" y="263"/>
                                    </a:lnTo>
                                    <a:lnTo>
                                      <a:pt x="242" y="250"/>
                                    </a:lnTo>
                                    <a:lnTo>
                                      <a:pt x="247" y="239"/>
                                    </a:lnTo>
                                    <a:lnTo>
                                      <a:pt x="253" y="228"/>
                                    </a:lnTo>
                                    <a:lnTo>
                                      <a:pt x="261" y="218"/>
                                    </a:lnTo>
                                    <a:lnTo>
                                      <a:pt x="270" y="210"/>
                                    </a:lnTo>
                                    <a:lnTo>
                                      <a:pt x="280" y="203"/>
                                    </a:lnTo>
                                    <a:lnTo>
                                      <a:pt x="291" y="196"/>
                                    </a:lnTo>
                                    <a:lnTo>
                                      <a:pt x="302" y="190"/>
                                    </a:lnTo>
                                    <a:lnTo>
                                      <a:pt x="316" y="187"/>
                                    </a:lnTo>
                                    <a:lnTo>
                                      <a:pt x="331" y="184"/>
                                    </a:lnTo>
                                    <a:lnTo>
                                      <a:pt x="348" y="183"/>
                                    </a:lnTo>
                                    <a:lnTo>
                                      <a:pt x="365" y="184"/>
                                    </a:lnTo>
                                    <a:lnTo>
                                      <a:pt x="379" y="187"/>
                                    </a:lnTo>
                                    <a:lnTo>
                                      <a:pt x="392" y="190"/>
                                    </a:lnTo>
                                    <a:lnTo>
                                      <a:pt x="403" y="196"/>
                                    </a:lnTo>
                                    <a:lnTo>
                                      <a:pt x="413" y="201"/>
                                    </a:lnTo>
                                    <a:lnTo>
                                      <a:pt x="421" y="208"/>
                                    </a:lnTo>
                                    <a:lnTo>
                                      <a:pt x="428" y="217"/>
                                    </a:lnTo>
                                    <a:lnTo>
                                      <a:pt x="434" y="225"/>
                                    </a:lnTo>
                                    <a:lnTo>
                                      <a:pt x="439" y="235"/>
                                    </a:lnTo>
                                    <a:lnTo>
                                      <a:pt x="442" y="246"/>
                                    </a:lnTo>
                                    <a:lnTo>
                                      <a:pt x="446" y="256"/>
                                    </a:lnTo>
                                    <a:lnTo>
                                      <a:pt x="448" y="267"/>
                                    </a:lnTo>
                                    <a:lnTo>
                                      <a:pt x="449" y="278"/>
                                    </a:lnTo>
                                    <a:lnTo>
                                      <a:pt x="450" y="290"/>
                                    </a:lnTo>
                                    <a:lnTo>
                                      <a:pt x="452" y="301"/>
                                    </a:lnTo>
                                    <a:lnTo>
                                      <a:pt x="452" y="312"/>
                                    </a:lnTo>
                                    <a:lnTo>
                                      <a:pt x="452" y="335"/>
                                    </a:lnTo>
                                    <a:lnTo>
                                      <a:pt x="452" y="354"/>
                                    </a:lnTo>
                                    <a:lnTo>
                                      <a:pt x="452" y="671"/>
                                    </a:lnTo>
                                    <a:lnTo>
                                      <a:pt x="681" y="671"/>
                                    </a:lnTo>
                                    <a:lnTo>
                                      <a:pt x="681" y="270"/>
                                    </a:lnTo>
                                    <a:lnTo>
                                      <a:pt x="680" y="241"/>
                                    </a:lnTo>
                                    <a:lnTo>
                                      <a:pt x="677" y="212"/>
                                    </a:lnTo>
                                    <a:lnTo>
                                      <a:pt x="673" y="186"/>
                                    </a:lnTo>
                                    <a:lnTo>
                                      <a:pt x="667" y="160"/>
                                    </a:lnTo>
                                    <a:lnTo>
                                      <a:pt x="660" y="137"/>
                                    </a:lnTo>
                                    <a:lnTo>
                                      <a:pt x="650" y="114"/>
                                    </a:lnTo>
                                    <a:lnTo>
                                      <a:pt x="638" y="94"/>
                                    </a:lnTo>
                                    <a:lnTo>
                                      <a:pt x="625" y="75"/>
                                    </a:lnTo>
                                    <a:lnTo>
                                      <a:pt x="617" y="66"/>
                                    </a:lnTo>
                                    <a:lnTo>
                                      <a:pt x="609" y="58"/>
                                    </a:lnTo>
                                    <a:lnTo>
                                      <a:pt x="600" y="51"/>
                                    </a:lnTo>
                                    <a:lnTo>
                                      <a:pt x="592" y="44"/>
                                    </a:lnTo>
                                    <a:lnTo>
                                      <a:pt x="571" y="31"/>
                                    </a:lnTo>
                                    <a:lnTo>
                                      <a:pt x="550" y="20"/>
                                    </a:lnTo>
                                    <a:lnTo>
                                      <a:pt x="537" y="16"/>
                                    </a:lnTo>
                                    <a:lnTo>
                                      <a:pt x="525" y="11"/>
                                    </a:lnTo>
                                    <a:lnTo>
                                      <a:pt x="512" y="7"/>
                                    </a:lnTo>
                                    <a:lnTo>
                                      <a:pt x="498" y="4"/>
                                    </a:lnTo>
                                    <a:lnTo>
                                      <a:pt x="469" y="2"/>
                                    </a:lnTo>
                                    <a:lnTo>
                                      <a:pt x="438" y="0"/>
                                    </a:lnTo>
                                    <a:lnTo>
                                      <a:pt x="415" y="0"/>
                                    </a:lnTo>
                                    <a:lnTo>
                                      <a:pt x="396" y="3"/>
                                    </a:lnTo>
                                    <a:lnTo>
                                      <a:pt x="375" y="6"/>
                                    </a:lnTo>
                                    <a:lnTo>
                                      <a:pt x="357" y="10"/>
                                    </a:lnTo>
                                    <a:lnTo>
                                      <a:pt x="338" y="16"/>
                                    </a:lnTo>
                                    <a:lnTo>
                                      <a:pt x="320" y="23"/>
                                    </a:lnTo>
                                    <a:lnTo>
                                      <a:pt x="305" y="32"/>
                                    </a:lnTo>
                                    <a:lnTo>
                                      <a:pt x="288" y="42"/>
                                    </a:lnTo>
                                    <a:lnTo>
                                      <a:pt x="273" y="55"/>
                                    </a:lnTo>
                                    <a:lnTo>
                                      <a:pt x="259" y="70"/>
                                    </a:lnTo>
                                    <a:lnTo>
                                      <a:pt x="245" y="86"/>
                                    </a:lnTo>
                                    <a:lnTo>
                                      <a:pt x="231" y="106"/>
                                    </a:lnTo>
                                    <a:lnTo>
                                      <a:pt x="229" y="106"/>
                                    </a:lnTo>
                                    <a:lnTo>
                                      <a:pt x="229" y="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06" name="Freeform 202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5952" y="399"/>
                                <a:ext cx="252" cy="331"/>
                              </a:xfrm>
                              <a:custGeom>
                                <a:avLst/>
                                <a:gdLst>
                                  <a:gd name="T0" fmla="*/ 522 w 754"/>
                                  <a:gd name="T1" fmla="*/ 90 h 995"/>
                                  <a:gd name="T2" fmla="*/ 468 w 754"/>
                                  <a:gd name="T3" fmla="*/ 38 h 995"/>
                                  <a:gd name="T4" fmla="*/ 404 w 754"/>
                                  <a:gd name="T5" fmla="*/ 9 h 995"/>
                                  <a:gd name="T6" fmla="*/ 331 w 754"/>
                                  <a:gd name="T7" fmla="*/ 0 h 995"/>
                                  <a:gd name="T8" fmla="*/ 260 w 754"/>
                                  <a:gd name="T9" fmla="*/ 7 h 995"/>
                                  <a:gd name="T10" fmla="*/ 197 w 754"/>
                                  <a:gd name="T11" fmla="*/ 28 h 995"/>
                                  <a:gd name="T12" fmla="*/ 140 w 754"/>
                                  <a:gd name="T13" fmla="*/ 61 h 995"/>
                                  <a:gd name="T14" fmla="*/ 92 w 754"/>
                                  <a:gd name="T15" fmla="*/ 104 h 995"/>
                                  <a:gd name="T16" fmla="*/ 53 w 754"/>
                                  <a:gd name="T17" fmla="*/ 158 h 995"/>
                                  <a:gd name="T18" fmla="*/ 23 w 754"/>
                                  <a:gd name="T19" fmla="*/ 217 h 995"/>
                                  <a:gd name="T20" fmla="*/ 7 w 754"/>
                                  <a:gd name="T21" fmla="*/ 283 h 995"/>
                                  <a:gd name="T22" fmla="*/ 0 w 754"/>
                                  <a:gd name="T23" fmla="*/ 352 h 995"/>
                                  <a:gd name="T24" fmla="*/ 7 w 754"/>
                                  <a:gd name="T25" fmla="*/ 420 h 995"/>
                                  <a:gd name="T26" fmla="*/ 23 w 754"/>
                                  <a:gd name="T27" fmla="*/ 482 h 995"/>
                                  <a:gd name="T28" fmla="*/ 51 w 754"/>
                                  <a:gd name="T29" fmla="*/ 539 h 995"/>
                                  <a:gd name="T30" fmla="*/ 89 w 754"/>
                                  <a:gd name="T31" fmla="*/ 588 h 995"/>
                                  <a:gd name="T32" fmla="*/ 135 w 754"/>
                                  <a:gd name="T33" fmla="*/ 629 h 995"/>
                                  <a:gd name="T34" fmla="*/ 190 w 754"/>
                                  <a:gd name="T35" fmla="*/ 658 h 995"/>
                                  <a:gd name="T36" fmla="*/ 252 w 754"/>
                                  <a:gd name="T37" fmla="*/ 676 h 995"/>
                                  <a:gd name="T38" fmla="*/ 319 w 754"/>
                                  <a:gd name="T39" fmla="*/ 683 h 995"/>
                                  <a:gd name="T40" fmla="*/ 397 w 754"/>
                                  <a:gd name="T41" fmla="*/ 674 h 995"/>
                                  <a:gd name="T42" fmla="*/ 464 w 754"/>
                                  <a:gd name="T43" fmla="*/ 644 h 995"/>
                                  <a:gd name="T44" fmla="*/ 524 w 754"/>
                                  <a:gd name="T45" fmla="*/ 595 h 995"/>
                                  <a:gd name="T46" fmla="*/ 522 w 754"/>
                                  <a:gd name="T47" fmla="*/ 682 h 995"/>
                                  <a:gd name="T48" fmla="*/ 505 w 754"/>
                                  <a:gd name="T49" fmla="*/ 745 h 995"/>
                                  <a:gd name="T50" fmla="*/ 466 w 754"/>
                                  <a:gd name="T51" fmla="*/ 789 h 995"/>
                                  <a:gd name="T52" fmla="*/ 398 w 754"/>
                                  <a:gd name="T53" fmla="*/ 810 h 995"/>
                                  <a:gd name="T54" fmla="*/ 327 w 754"/>
                                  <a:gd name="T55" fmla="*/ 803 h 995"/>
                                  <a:gd name="T56" fmla="*/ 291 w 754"/>
                                  <a:gd name="T57" fmla="*/ 782 h 995"/>
                                  <a:gd name="T58" fmla="*/ 271 w 754"/>
                                  <a:gd name="T59" fmla="*/ 755 h 995"/>
                                  <a:gd name="T60" fmla="*/ 22 w 754"/>
                                  <a:gd name="T61" fmla="*/ 796 h 995"/>
                                  <a:gd name="T62" fmla="*/ 71 w 754"/>
                                  <a:gd name="T63" fmla="*/ 876 h 995"/>
                                  <a:gd name="T64" fmla="*/ 147 w 754"/>
                                  <a:gd name="T65" fmla="*/ 935 h 995"/>
                                  <a:gd name="T66" fmla="*/ 238 w 754"/>
                                  <a:gd name="T67" fmla="*/ 973 h 995"/>
                                  <a:gd name="T68" fmla="*/ 334 w 754"/>
                                  <a:gd name="T69" fmla="*/ 993 h 995"/>
                                  <a:gd name="T70" fmla="*/ 436 w 754"/>
                                  <a:gd name="T71" fmla="*/ 993 h 995"/>
                                  <a:gd name="T72" fmla="*/ 538 w 754"/>
                                  <a:gd name="T73" fmla="*/ 973 h 995"/>
                                  <a:gd name="T74" fmla="*/ 621 w 754"/>
                                  <a:gd name="T75" fmla="*/ 934 h 995"/>
                                  <a:gd name="T76" fmla="*/ 685 w 754"/>
                                  <a:gd name="T77" fmla="*/ 870 h 995"/>
                                  <a:gd name="T78" fmla="*/ 729 w 754"/>
                                  <a:gd name="T79" fmla="*/ 785 h 995"/>
                                  <a:gd name="T80" fmla="*/ 751 w 754"/>
                                  <a:gd name="T81" fmla="*/ 674 h 995"/>
                                  <a:gd name="T82" fmla="*/ 384 w 754"/>
                                  <a:gd name="T83" fmla="*/ 196 h 995"/>
                                  <a:gd name="T84" fmla="*/ 447 w 754"/>
                                  <a:gd name="T85" fmla="*/ 207 h 995"/>
                                  <a:gd name="T86" fmla="*/ 494 w 754"/>
                                  <a:gd name="T87" fmla="*/ 238 h 995"/>
                                  <a:gd name="T88" fmla="*/ 527 w 754"/>
                                  <a:gd name="T89" fmla="*/ 304 h 995"/>
                                  <a:gd name="T90" fmla="*/ 527 w 754"/>
                                  <a:gd name="T91" fmla="*/ 381 h 995"/>
                                  <a:gd name="T92" fmla="*/ 494 w 754"/>
                                  <a:gd name="T93" fmla="*/ 446 h 995"/>
                                  <a:gd name="T94" fmla="*/ 428 w 754"/>
                                  <a:gd name="T95" fmla="*/ 482 h 995"/>
                                  <a:gd name="T96" fmla="*/ 341 w 754"/>
                                  <a:gd name="T97" fmla="*/ 482 h 995"/>
                                  <a:gd name="T98" fmla="*/ 305 w 754"/>
                                  <a:gd name="T99" fmla="*/ 468 h 995"/>
                                  <a:gd name="T100" fmla="*/ 254 w 754"/>
                                  <a:gd name="T101" fmla="*/ 416 h 995"/>
                                  <a:gd name="T102" fmla="*/ 238 w 754"/>
                                  <a:gd name="T103" fmla="*/ 342 h 995"/>
                                  <a:gd name="T104" fmla="*/ 254 w 754"/>
                                  <a:gd name="T105" fmla="*/ 269 h 995"/>
                                  <a:gd name="T106" fmla="*/ 305 w 754"/>
                                  <a:gd name="T107" fmla="*/ 215 h 995"/>
                                  <a:gd name="T108" fmla="*/ 341 w 754"/>
                                  <a:gd name="T109" fmla="*/ 200 h 995"/>
                                  <a:gd name="T110" fmla="*/ 0 w 754"/>
                                  <a:gd name="T111" fmla="*/ 0 h 995"/>
                                  <a:gd name="T112" fmla="*/ 754 w 754"/>
                                  <a:gd name="T113" fmla="*/ 995 h 99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</a:cxnLst>
                                <a:rect l="T110" t="T111" r="T112" b="T113"/>
                                <a:pathLst>
                                  <a:path w="754" h="995">
                                    <a:moveTo>
                                      <a:pt x="754" y="21"/>
                                    </a:moveTo>
                                    <a:lnTo>
                                      <a:pt x="524" y="21"/>
                                    </a:lnTo>
                                    <a:lnTo>
                                      <a:pt x="524" y="90"/>
                                    </a:lnTo>
                                    <a:lnTo>
                                      <a:pt x="522" y="90"/>
                                    </a:lnTo>
                                    <a:lnTo>
                                      <a:pt x="510" y="75"/>
                                    </a:lnTo>
                                    <a:lnTo>
                                      <a:pt x="498" y="61"/>
                                    </a:lnTo>
                                    <a:lnTo>
                                      <a:pt x="484" y="48"/>
                                    </a:lnTo>
                                    <a:lnTo>
                                      <a:pt x="468" y="38"/>
                                    </a:lnTo>
                                    <a:lnTo>
                                      <a:pt x="454" y="28"/>
                                    </a:lnTo>
                                    <a:lnTo>
                                      <a:pt x="438" y="21"/>
                                    </a:lnTo>
                                    <a:lnTo>
                                      <a:pt x="422" y="14"/>
                                    </a:lnTo>
                                    <a:lnTo>
                                      <a:pt x="404" y="9"/>
                                    </a:lnTo>
                                    <a:lnTo>
                                      <a:pt x="387" y="4"/>
                                    </a:lnTo>
                                    <a:lnTo>
                                      <a:pt x="369" y="2"/>
                                    </a:lnTo>
                                    <a:lnTo>
                                      <a:pt x="351" y="0"/>
                                    </a:lnTo>
                                    <a:lnTo>
                                      <a:pt x="331" y="0"/>
                                    </a:lnTo>
                                    <a:lnTo>
                                      <a:pt x="313" y="0"/>
                                    </a:lnTo>
                                    <a:lnTo>
                                      <a:pt x="295" y="2"/>
                                    </a:lnTo>
                                    <a:lnTo>
                                      <a:pt x="278" y="4"/>
                                    </a:lnTo>
                                    <a:lnTo>
                                      <a:pt x="260" y="7"/>
                                    </a:lnTo>
                                    <a:lnTo>
                                      <a:pt x="243" y="11"/>
                                    </a:lnTo>
                                    <a:lnTo>
                                      <a:pt x="228" y="16"/>
                                    </a:lnTo>
                                    <a:lnTo>
                                      <a:pt x="212" y="21"/>
                                    </a:lnTo>
                                    <a:lnTo>
                                      <a:pt x="197" y="28"/>
                                    </a:lnTo>
                                    <a:lnTo>
                                      <a:pt x="182" y="35"/>
                                    </a:lnTo>
                                    <a:lnTo>
                                      <a:pt x="168" y="44"/>
                                    </a:lnTo>
                                    <a:lnTo>
                                      <a:pt x="154" y="52"/>
                                    </a:lnTo>
                                    <a:lnTo>
                                      <a:pt x="140" y="61"/>
                                    </a:lnTo>
                                    <a:lnTo>
                                      <a:pt x="127" y="72"/>
                                    </a:lnTo>
                                    <a:lnTo>
                                      <a:pt x="114" y="82"/>
                                    </a:lnTo>
                                    <a:lnTo>
                                      <a:pt x="103" y="93"/>
                                    </a:lnTo>
                                    <a:lnTo>
                                      <a:pt x="92" y="104"/>
                                    </a:lnTo>
                                    <a:lnTo>
                                      <a:pt x="81" y="117"/>
                                    </a:lnTo>
                                    <a:lnTo>
                                      <a:pt x="71" y="129"/>
                                    </a:lnTo>
                                    <a:lnTo>
                                      <a:pt x="61" y="144"/>
                                    </a:lnTo>
                                    <a:lnTo>
                                      <a:pt x="53" y="158"/>
                                    </a:lnTo>
                                    <a:lnTo>
                                      <a:pt x="44" y="172"/>
                                    </a:lnTo>
                                    <a:lnTo>
                                      <a:pt x="37" y="186"/>
                                    </a:lnTo>
                                    <a:lnTo>
                                      <a:pt x="30" y="201"/>
                                    </a:lnTo>
                                    <a:lnTo>
                                      <a:pt x="23" y="217"/>
                                    </a:lnTo>
                                    <a:lnTo>
                                      <a:pt x="18" y="232"/>
                                    </a:lnTo>
                                    <a:lnTo>
                                      <a:pt x="14" y="249"/>
                                    </a:lnTo>
                                    <a:lnTo>
                                      <a:pt x="9" y="266"/>
                                    </a:lnTo>
                                    <a:lnTo>
                                      <a:pt x="7" y="283"/>
                                    </a:lnTo>
                                    <a:lnTo>
                                      <a:pt x="4" y="300"/>
                                    </a:lnTo>
                                    <a:lnTo>
                                      <a:pt x="1" y="316"/>
                                    </a:lnTo>
                                    <a:lnTo>
                                      <a:pt x="1" y="335"/>
                                    </a:lnTo>
                                    <a:lnTo>
                                      <a:pt x="0" y="352"/>
                                    </a:lnTo>
                                    <a:lnTo>
                                      <a:pt x="1" y="370"/>
                                    </a:lnTo>
                                    <a:lnTo>
                                      <a:pt x="1" y="387"/>
                                    </a:lnTo>
                                    <a:lnTo>
                                      <a:pt x="4" y="404"/>
                                    </a:lnTo>
                                    <a:lnTo>
                                      <a:pt x="7" y="420"/>
                                    </a:lnTo>
                                    <a:lnTo>
                                      <a:pt x="9" y="436"/>
                                    </a:lnTo>
                                    <a:lnTo>
                                      <a:pt x="14" y="451"/>
                                    </a:lnTo>
                                    <a:lnTo>
                                      <a:pt x="18" y="467"/>
                                    </a:lnTo>
                                    <a:lnTo>
                                      <a:pt x="23" y="482"/>
                                    </a:lnTo>
                                    <a:lnTo>
                                      <a:pt x="29" y="498"/>
                                    </a:lnTo>
                                    <a:lnTo>
                                      <a:pt x="36" y="512"/>
                                    </a:lnTo>
                                    <a:lnTo>
                                      <a:pt x="43" y="526"/>
                                    </a:lnTo>
                                    <a:lnTo>
                                      <a:pt x="51" y="539"/>
                                    </a:lnTo>
                                    <a:lnTo>
                                      <a:pt x="60" y="553"/>
                                    </a:lnTo>
                                    <a:lnTo>
                                      <a:pt x="68" y="564"/>
                                    </a:lnTo>
                                    <a:lnTo>
                                      <a:pt x="78" y="577"/>
                                    </a:lnTo>
                                    <a:lnTo>
                                      <a:pt x="89" y="588"/>
                                    </a:lnTo>
                                    <a:lnTo>
                                      <a:pt x="99" y="599"/>
                                    </a:lnTo>
                                    <a:lnTo>
                                      <a:pt x="110" y="609"/>
                                    </a:lnTo>
                                    <a:lnTo>
                                      <a:pt x="123" y="619"/>
                                    </a:lnTo>
                                    <a:lnTo>
                                      <a:pt x="135" y="629"/>
                                    </a:lnTo>
                                    <a:lnTo>
                                      <a:pt x="148" y="637"/>
                                    </a:lnTo>
                                    <a:lnTo>
                                      <a:pt x="161" y="644"/>
                                    </a:lnTo>
                                    <a:lnTo>
                                      <a:pt x="175" y="651"/>
                                    </a:lnTo>
                                    <a:lnTo>
                                      <a:pt x="190" y="658"/>
                                    </a:lnTo>
                                    <a:lnTo>
                                      <a:pt x="204" y="664"/>
                                    </a:lnTo>
                                    <a:lnTo>
                                      <a:pt x="219" y="669"/>
                                    </a:lnTo>
                                    <a:lnTo>
                                      <a:pt x="235" y="674"/>
                                    </a:lnTo>
                                    <a:lnTo>
                                      <a:pt x="252" y="676"/>
                                    </a:lnTo>
                                    <a:lnTo>
                                      <a:pt x="267" y="679"/>
                                    </a:lnTo>
                                    <a:lnTo>
                                      <a:pt x="284" y="682"/>
                                    </a:lnTo>
                                    <a:lnTo>
                                      <a:pt x="302" y="683"/>
                                    </a:lnTo>
                                    <a:lnTo>
                                      <a:pt x="319" y="683"/>
                                    </a:lnTo>
                                    <a:lnTo>
                                      <a:pt x="340" y="683"/>
                                    </a:lnTo>
                                    <a:lnTo>
                                      <a:pt x="359" y="681"/>
                                    </a:lnTo>
                                    <a:lnTo>
                                      <a:pt x="379" y="678"/>
                                    </a:lnTo>
                                    <a:lnTo>
                                      <a:pt x="397" y="674"/>
                                    </a:lnTo>
                                    <a:lnTo>
                                      <a:pt x="415" y="668"/>
                                    </a:lnTo>
                                    <a:lnTo>
                                      <a:pt x="432" y="661"/>
                                    </a:lnTo>
                                    <a:lnTo>
                                      <a:pt x="447" y="654"/>
                                    </a:lnTo>
                                    <a:lnTo>
                                      <a:pt x="464" y="644"/>
                                    </a:lnTo>
                                    <a:lnTo>
                                      <a:pt x="480" y="634"/>
                                    </a:lnTo>
                                    <a:lnTo>
                                      <a:pt x="495" y="622"/>
                                    </a:lnTo>
                                    <a:lnTo>
                                      <a:pt x="509" y="609"/>
                                    </a:lnTo>
                                    <a:lnTo>
                                      <a:pt x="524" y="595"/>
                                    </a:lnTo>
                                    <a:lnTo>
                                      <a:pt x="524" y="626"/>
                                    </a:lnTo>
                                    <a:lnTo>
                                      <a:pt x="524" y="644"/>
                                    </a:lnTo>
                                    <a:lnTo>
                                      <a:pt x="523" y="664"/>
                                    </a:lnTo>
                                    <a:lnTo>
                                      <a:pt x="522" y="682"/>
                                    </a:lnTo>
                                    <a:lnTo>
                                      <a:pt x="519" y="699"/>
                                    </a:lnTo>
                                    <a:lnTo>
                                      <a:pt x="515" y="716"/>
                                    </a:lnTo>
                                    <a:lnTo>
                                      <a:pt x="510" y="730"/>
                                    </a:lnTo>
                                    <a:lnTo>
                                      <a:pt x="505" y="745"/>
                                    </a:lnTo>
                                    <a:lnTo>
                                      <a:pt x="496" y="758"/>
                                    </a:lnTo>
                                    <a:lnTo>
                                      <a:pt x="488" y="769"/>
                                    </a:lnTo>
                                    <a:lnTo>
                                      <a:pt x="478" y="780"/>
                                    </a:lnTo>
                                    <a:lnTo>
                                      <a:pt x="466" y="789"/>
                                    </a:lnTo>
                                    <a:lnTo>
                                      <a:pt x="452" y="797"/>
                                    </a:lnTo>
                                    <a:lnTo>
                                      <a:pt x="436" y="803"/>
                                    </a:lnTo>
                                    <a:lnTo>
                                      <a:pt x="418" y="807"/>
                                    </a:lnTo>
                                    <a:lnTo>
                                      <a:pt x="398" y="810"/>
                                    </a:lnTo>
                                    <a:lnTo>
                                      <a:pt x="377" y="811"/>
                                    </a:lnTo>
                                    <a:lnTo>
                                      <a:pt x="361" y="810"/>
                                    </a:lnTo>
                                    <a:lnTo>
                                      <a:pt x="344" y="807"/>
                                    </a:lnTo>
                                    <a:lnTo>
                                      <a:pt x="327" y="803"/>
                                    </a:lnTo>
                                    <a:lnTo>
                                      <a:pt x="312" y="796"/>
                                    </a:lnTo>
                                    <a:lnTo>
                                      <a:pt x="303" y="792"/>
                                    </a:lnTo>
                                    <a:lnTo>
                                      <a:pt x="298" y="787"/>
                                    </a:lnTo>
                                    <a:lnTo>
                                      <a:pt x="291" y="782"/>
                                    </a:lnTo>
                                    <a:lnTo>
                                      <a:pt x="285" y="776"/>
                                    </a:lnTo>
                                    <a:lnTo>
                                      <a:pt x="279" y="769"/>
                                    </a:lnTo>
                                    <a:lnTo>
                                      <a:pt x="275" y="762"/>
                                    </a:lnTo>
                                    <a:lnTo>
                                      <a:pt x="271" y="755"/>
                                    </a:lnTo>
                                    <a:lnTo>
                                      <a:pt x="268" y="747"/>
                                    </a:lnTo>
                                    <a:lnTo>
                                      <a:pt x="11" y="747"/>
                                    </a:lnTo>
                                    <a:lnTo>
                                      <a:pt x="16" y="772"/>
                                    </a:lnTo>
                                    <a:lnTo>
                                      <a:pt x="22" y="796"/>
                                    </a:lnTo>
                                    <a:lnTo>
                                      <a:pt x="32" y="817"/>
                                    </a:lnTo>
                                    <a:lnTo>
                                      <a:pt x="43" y="838"/>
                                    </a:lnTo>
                                    <a:lnTo>
                                      <a:pt x="57" y="858"/>
                                    </a:lnTo>
                                    <a:lnTo>
                                      <a:pt x="71" y="876"/>
                                    </a:lnTo>
                                    <a:lnTo>
                                      <a:pt x="88" y="893"/>
                                    </a:lnTo>
                                    <a:lnTo>
                                      <a:pt x="107" y="908"/>
                                    </a:lnTo>
                                    <a:lnTo>
                                      <a:pt x="127" y="922"/>
                                    </a:lnTo>
                                    <a:lnTo>
                                      <a:pt x="147" y="935"/>
                                    </a:lnTo>
                                    <a:lnTo>
                                      <a:pt x="169" y="946"/>
                                    </a:lnTo>
                                    <a:lnTo>
                                      <a:pt x="191" y="956"/>
                                    </a:lnTo>
                                    <a:lnTo>
                                      <a:pt x="215" y="966"/>
                                    </a:lnTo>
                                    <a:lnTo>
                                      <a:pt x="238" y="973"/>
                                    </a:lnTo>
                                    <a:lnTo>
                                      <a:pt x="261" y="980"/>
                                    </a:lnTo>
                                    <a:lnTo>
                                      <a:pt x="286" y="986"/>
                                    </a:lnTo>
                                    <a:lnTo>
                                      <a:pt x="310" y="990"/>
                                    </a:lnTo>
                                    <a:lnTo>
                                      <a:pt x="334" y="993"/>
                                    </a:lnTo>
                                    <a:lnTo>
                                      <a:pt x="356" y="994"/>
                                    </a:lnTo>
                                    <a:lnTo>
                                      <a:pt x="379" y="995"/>
                                    </a:lnTo>
                                    <a:lnTo>
                                      <a:pt x="408" y="994"/>
                                    </a:lnTo>
                                    <a:lnTo>
                                      <a:pt x="436" y="993"/>
                                    </a:lnTo>
                                    <a:lnTo>
                                      <a:pt x="464" y="990"/>
                                    </a:lnTo>
                                    <a:lnTo>
                                      <a:pt x="489" y="986"/>
                                    </a:lnTo>
                                    <a:lnTo>
                                      <a:pt x="515" y="980"/>
                                    </a:lnTo>
                                    <a:lnTo>
                                      <a:pt x="538" y="973"/>
                                    </a:lnTo>
                                    <a:lnTo>
                                      <a:pt x="561" y="965"/>
                                    </a:lnTo>
                                    <a:lnTo>
                                      <a:pt x="582" y="956"/>
                                    </a:lnTo>
                                    <a:lnTo>
                                      <a:pt x="603" y="945"/>
                                    </a:lnTo>
                                    <a:lnTo>
                                      <a:pt x="621" y="934"/>
                                    </a:lnTo>
                                    <a:lnTo>
                                      <a:pt x="639" y="920"/>
                                    </a:lnTo>
                                    <a:lnTo>
                                      <a:pt x="656" y="904"/>
                                    </a:lnTo>
                                    <a:lnTo>
                                      <a:pt x="671" y="889"/>
                                    </a:lnTo>
                                    <a:lnTo>
                                      <a:pt x="685" y="870"/>
                                    </a:lnTo>
                                    <a:lnTo>
                                      <a:pt x="698" y="851"/>
                                    </a:lnTo>
                                    <a:lnTo>
                                      <a:pt x="709" y="831"/>
                                    </a:lnTo>
                                    <a:lnTo>
                                      <a:pt x="720" y="808"/>
                                    </a:lnTo>
                                    <a:lnTo>
                                      <a:pt x="729" y="785"/>
                                    </a:lnTo>
                                    <a:lnTo>
                                      <a:pt x="736" y="759"/>
                                    </a:lnTo>
                                    <a:lnTo>
                                      <a:pt x="743" y="733"/>
                                    </a:lnTo>
                                    <a:lnTo>
                                      <a:pt x="747" y="703"/>
                                    </a:lnTo>
                                    <a:lnTo>
                                      <a:pt x="751" y="674"/>
                                    </a:lnTo>
                                    <a:lnTo>
                                      <a:pt x="752" y="641"/>
                                    </a:lnTo>
                                    <a:lnTo>
                                      <a:pt x="754" y="607"/>
                                    </a:lnTo>
                                    <a:lnTo>
                                      <a:pt x="754" y="21"/>
                                    </a:lnTo>
                                    <a:close/>
                                    <a:moveTo>
                                      <a:pt x="384" y="196"/>
                                    </a:moveTo>
                                    <a:lnTo>
                                      <a:pt x="407" y="197"/>
                                    </a:lnTo>
                                    <a:lnTo>
                                      <a:pt x="428" y="200"/>
                                    </a:lnTo>
                                    <a:lnTo>
                                      <a:pt x="438" y="203"/>
                                    </a:lnTo>
                                    <a:lnTo>
                                      <a:pt x="447" y="207"/>
                                    </a:lnTo>
                                    <a:lnTo>
                                      <a:pt x="456" y="211"/>
                                    </a:lnTo>
                                    <a:lnTo>
                                      <a:pt x="464" y="215"/>
                                    </a:lnTo>
                                    <a:lnTo>
                                      <a:pt x="480" y="226"/>
                                    </a:lnTo>
                                    <a:lnTo>
                                      <a:pt x="494" y="238"/>
                                    </a:lnTo>
                                    <a:lnTo>
                                      <a:pt x="505" y="252"/>
                                    </a:lnTo>
                                    <a:lnTo>
                                      <a:pt x="515" y="269"/>
                                    </a:lnTo>
                                    <a:lnTo>
                                      <a:pt x="522" y="286"/>
                                    </a:lnTo>
                                    <a:lnTo>
                                      <a:pt x="527" y="304"/>
                                    </a:lnTo>
                                    <a:lnTo>
                                      <a:pt x="531" y="322"/>
                                    </a:lnTo>
                                    <a:lnTo>
                                      <a:pt x="531" y="342"/>
                                    </a:lnTo>
                                    <a:lnTo>
                                      <a:pt x="531" y="361"/>
                                    </a:lnTo>
                                    <a:lnTo>
                                      <a:pt x="527" y="381"/>
                                    </a:lnTo>
                                    <a:lnTo>
                                      <a:pt x="522" y="399"/>
                                    </a:lnTo>
                                    <a:lnTo>
                                      <a:pt x="515" y="416"/>
                                    </a:lnTo>
                                    <a:lnTo>
                                      <a:pt x="505" y="432"/>
                                    </a:lnTo>
                                    <a:lnTo>
                                      <a:pt x="494" y="446"/>
                                    </a:lnTo>
                                    <a:lnTo>
                                      <a:pt x="480" y="457"/>
                                    </a:lnTo>
                                    <a:lnTo>
                                      <a:pt x="464" y="468"/>
                                    </a:lnTo>
                                    <a:lnTo>
                                      <a:pt x="447" y="477"/>
                                    </a:lnTo>
                                    <a:lnTo>
                                      <a:pt x="428" y="482"/>
                                    </a:lnTo>
                                    <a:lnTo>
                                      <a:pt x="407" y="487"/>
                                    </a:lnTo>
                                    <a:lnTo>
                                      <a:pt x="384" y="488"/>
                                    </a:lnTo>
                                    <a:lnTo>
                                      <a:pt x="362" y="487"/>
                                    </a:lnTo>
                                    <a:lnTo>
                                      <a:pt x="341" y="482"/>
                                    </a:lnTo>
                                    <a:lnTo>
                                      <a:pt x="331" y="480"/>
                                    </a:lnTo>
                                    <a:lnTo>
                                      <a:pt x="321" y="477"/>
                                    </a:lnTo>
                                    <a:lnTo>
                                      <a:pt x="313" y="472"/>
                                    </a:lnTo>
                                    <a:lnTo>
                                      <a:pt x="305" y="468"/>
                                    </a:lnTo>
                                    <a:lnTo>
                                      <a:pt x="289" y="457"/>
                                    </a:lnTo>
                                    <a:lnTo>
                                      <a:pt x="275" y="446"/>
                                    </a:lnTo>
                                    <a:lnTo>
                                      <a:pt x="264" y="432"/>
                                    </a:lnTo>
                                    <a:lnTo>
                                      <a:pt x="254" y="416"/>
                                    </a:lnTo>
                                    <a:lnTo>
                                      <a:pt x="247" y="399"/>
                                    </a:lnTo>
                                    <a:lnTo>
                                      <a:pt x="242" y="381"/>
                                    </a:lnTo>
                                    <a:lnTo>
                                      <a:pt x="238" y="361"/>
                                    </a:lnTo>
                                    <a:lnTo>
                                      <a:pt x="238" y="342"/>
                                    </a:lnTo>
                                    <a:lnTo>
                                      <a:pt x="238" y="322"/>
                                    </a:lnTo>
                                    <a:lnTo>
                                      <a:pt x="242" y="304"/>
                                    </a:lnTo>
                                    <a:lnTo>
                                      <a:pt x="247" y="286"/>
                                    </a:lnTo>
                                    <a:lnTo>
                                      <a:pt x="254" y="269"/>
                                    </a:lnTo>
                                    <a:lnTo>
                                      <a:pt x="264" y="252"/>
                                    </a:lnTo>
                                    <a:lnTo>
                                      <a:pt x="275" y="238"/>
                                    </a:lnTo>
                                    <a:lnTo>
                                      <a:pt x="289" y="226"/>
                                    </a:lnTo>
                                    <a:lnTo>
                                      <a:pt x="305" y="215"/>
                                    </a:lnTo>
                                    <a:lnTo>
                                      <a:pt x="313" y="211"/>
                                    </a:lnTo>
                                    <a:lnTo>
                                      <a:pt x="321" y="207"/>
                                    </a:lnTo>
                                    <a:lnTo>
                                      <a:pt x="331" y="203"/>
                                    </a:lnTo>
                                    <a:lnTo>
                                      <a:pt x="341" y="200"/>
                                    </a:lnTo>
                                    <a:lnTo>
                                      <a:pt x="362" y="197"/>
                                    </a:lnTo>
                                    <a:lnTo>
                                      <a:pt x="384" y="19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08" name="Freeform 203"/>
                            <wps:cNvSpPr>
                              <a:spLocks/>
                            </wps:cNvSpPr>
                            <wps:spPr bwMode="auto">
                              <a:xfrm>
                                <a:off x="6249" y="532"/>
                                <a:ext cx="99" cy="99"/>
                              </a:xfrm>
                              <a:custGeom>
                                <a:avLst/>
                                <a:gdLst>
                                  <a:gd name="T0" fmla="*/ 147 w 295"/>
                                  <a:gd name="T1" fmla="*/ 0 h 297"/>
                                  <a:gd name="T2" fmla="*/ 127 w 295"/>
                                  <a:gd name="T3" fmla="*/ 2 h 297"/>
                                  <a:gd name="T4" fmla="*/ 108 w 295"/>
                                  <a:gd name="T5" fmla="*/ 6 h 297"/>
                                  <a:gd name="T6" fmla="*/ 90 w 295"/>
                                  <a:gd name="T7" fmla="*/ 13 h 297"/>
                                  <a:gd name="T8" fmla="*/ 73 w 295"/>
                                  <a:gd name="T9" fmla="*/ 21 h 297"/>
                                  <a:gd name="T10" fmla="*/ 57 w 295"/>
                                  <a:gd name="T11" fmla="*/ 31 h 297"/>
                                  <a:gd name="T12" fmla="*/ 43 w 295"/>
                                  <a:gd name="T13" fmla="*/ 44 h 297"/>
                                  <a:gd name="T14" fmla="*/ 31 w 295"/>
                                  <a:gd name="T15" fmla="*/ 58 h 297"/>
                                  <a:gd name="T16" fmla="*/ 20 w 295"/>
                                  <a:gd name="T17" fmla="*/ 73 h 297"/>
                                  <a:gd name="T18" fmla="*/ 11 w 295"/>
                                  <a:gd name="T19" fmla="*/ 92 h 297"/>
                                  <a:gd name="T20" fmla="*/ 6 w 295"/>
                                  <a:gd name="T21" fmla="*/ 110 h 297"/>
                                  <a:gd name="T22" fmla="*/ 1 w 295"/>
                                  <a:gd name="T23" fmla="*/ 128 h 297"/>
                                  <a:gd name="T24" fmla="*/ 0 w 295"/>
                                  <a:gd name="T25" fmla="*/ 149 h 297"/>
                                  <a:gd name="T26" fmla="*/ 1 w 295"/>
                                  <a:gd name="T27" fmla="*/ 169 h 297"/>
                                  <a:gd name="T28" fmla="*/ 6 w 295"/>
                                  <a:gd name="T29" fmla="*/ 189 h 297"/>
                                  <a:gd name="T30" fmla="*/ 11 w 295"/>
                                  <a:gd name="T31" fmla="*/ 206 h 297"/>
                                  <a:gd name="T32" fmla="*/ 20 w 295"/>
                                  <a:gd name="T33" fmla="*/ 224 h 297"/>
                                  <a:gd name="T34" fmla="*/ 31 w 295"/>
                                  <a:gd name="T35" fmla="*/ 239 h 297"/>
                                  <a:gd name="T36" fmla="*/ 43 w 295"/>
                                  <a:gd name="T37" fmla="*/ 253 h 297"/>
                                  <a:gd name="T38" fmla="*/ 57 w 295"/>
                                  <a:gd name="T39" fmla="*/ 266 h 297"/>
                                  <a:gd name="T40" fmla="*/ 73 w 295"/>
                                  <a:gd name="T41" fmla="*/ 277 h 297"/>
                                  <a:gd name="T42" fmla="*/ 90 w 295"/>
                                  <a:gd name="T43" fmla="*/ 286 h 297"/>
                                  <a:gd name="T44" fmla="*/ 108 w 295"/>
                                  <a:gd name="T45" fmla="*/ 291 h 297"/>
                                  <a:gd name="T46" fmla="*/ 127 w 295"/>
                                  <a:gd name="T47" fmla="*/ 296 h 297"/>
                                  <a:gd name="T48" fmla="*/ 147 w 295"/>
                                  <a:gd name="T49" fmla="*/ 297 h 297"/>
                                  <a:gd name="T50" fmla="*/ 168 w 295"/>
                                  <a:gd name="T51" fmla="*/ 296 h 297"/>
                                  <a:gd name="T52" fmla="*/ 186 w 295"/>
                                  <a:gd name="T53" fmla="*/ 291 h 297"/>
                                  <a:gd name="T54" fmla="*/ 204 w 295"/>
                                  <a:gd name="T55" fmla="*/ 286 h 297"/>
                                  <a:gd name="T56" fmla="*/ 222 w 295"/>
                                  <a:gd name="T57" fmla="*/ 277 h 297"/>
                                  <a:gd name="T58" fmla="*/ 238 w 295"/>
                                  <a:gd name="T59" fmla="*/ 266 h 297"/>
                                  <a:gd name="T60" fmla="*/ 252 w 295"/>
                                  <a:gd name="T61" fmla="*/ 253 h 297"/>
                                  <a:gd name="T62" fmla="*/ 264 w 295"/>
                                  <a:gd name="T63" fmla="*/ 239 h 297"/>
                                  <a:gd name="T64" fmla="*/ 274 w 295"/>
                                  <a:gd name="T65" fmla="*/ 224 h 297"/>
                                  <a:gd name="T66" fmla="*/ 284 w 295"/>
                                  <a:gd name="T67" fmla="*/ 206 h 297"/>
                                  <a:gd name="T68" fmla="*/ 290 w 295"/>
                                  <a:gd name="T69" fmla="*/ 189 h 297"/>
                                  <a:gd name="T70" fmla="*/ 294 w 295"/>
                                  <a:gd name="T71" fmla="*/ 169 h 297"/>
                                  <a:gd name="T72" fmla="*/ 295 w 295"/>
                                  <a:gd name="T73" fmla="*/ 149 h 297"/>
                                  <a:gd name="T74" fmla="*/ 294 w 295"/>
                                  <a:gd name="T75" fmla="*/ 128 h 297"/>
                                  <a:gd name="T76" fmla="*/ 290 w 295"/>
                                  <a:gd name="T77" fmla="*/ 110 h 297"/>
                                  <a:gd name="T78" fmla="*/ 284 w 295"/>
                                  <a:gd name="T79" fmla="*/ 92 h 297"/>
                                  <a:gd name="T80" fmla="*/ 274 w 295"/>
                                  <a:gd name="T81" fmla="*/ 73 h 297"/>
                                  <a:gd name="T82" fmla="*/ 264 w 295"/>
                                  <a:gd name="T83" fmla="*/ 58 h 297"/>
                                  <a:gd name="T84" fmla="*/ 252 w 295"/>
                                  <a:gd name="T85" fmla="*/ 44 h 297"/>
                                  <a:gd name="T86" fmla="*/ 238 w 295"/>
                                  <a:gd name="T87" fmla="*/ 31 h 297"/>
                                  <a:gd name="T88" fmla="*/ 222 w 295"/>
                                  <a:gd name="T89" fmla="*/ 21 h 297"/>
                                  <a:gd name="T90" fmla="*/ 204 w 295"/>
                                  <a:gd name="T91" fmla="*/ 13 h 297"/>
                                  <a:gd name="T92" fmla="*/ 186 w 295"/>
                                  <a:gd name="T93" fmla="*/ 6 h 297"/>
                                  <a:gd name="T94" fmla="*/ 168 w 295"/>
                                  <a:gd name="T95" fmla="*/ 2 h 297"/>
                                  <a:gd name="T96" fmla="*/ 147 w 295"/>
                                  <a:gd name="T97" fmla="*/ 0 h 297"/>
                                  <a:gd name="T98" fmla="*/ 0 w 295"/>
                                  <a:gd name="T99" fmla="*/ 0 h 297"/>
                                  <a:gd name="T100" fmla="*/ 295 w 295"/>
                                  <a:gd name="T101" fmla="*/ 297 h 29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</a:cxnLst>
                                <a:rect l="T98" t="T99" r="T100" b="T101"/>
                                <a:pathLst>
                                  <a:path w="295" h="297">
                                    <a:moveTo>
                                      <a:pt x="147" y="0"/>
                                    </a:moveTo>
                                    <a:lnTo>
                                      <a:pt x="127" y="2"/>
                                    </a:lnTo>
                                    <a:lnTo>
                                      <a:pt x="108" y="6"/>
                                    </a:lnTo>
                                    <a:lnTo>
                                      <a:pt x="90" y="13"/>
                                    </a:lnTo>
                                    <a:lnTo>
                                      <a:pt x="73" y="21"/>
                                    </a:lnTo>
                                    <a:lnTo>
                                      <a:pt x="57" y="31"/>
                                    </a:lnTo>
                                    <a:lnTo>
                                      <a:pt x="43" y="44"/>
                                    </a:lnTo>
                                    <a:lnTo>
                                      <a:pt x="31" y="58"/>
                                    </a:lnTo>
                                    <a:lnTo>
                                      <a:pt x="20" y="73"/>
                                    </a:lnTo>
                                    <a:lnTo>
                                      <a:pt x="11" y="92"/>
                                    </a:lnTo>
                                    <a:lnTo>
                                      <a:pt x="6" y="110"/>
                                    </a:lnTo>
                                    <a:lnTo>
                                      <a:pt x="1" y="128"/>
                                    </a:lnTo>
                                    <a:lnTo>
                                      <a:pt x="0" y="149"/>
                                    </a:lnTo>
                                    <a:lnTo>
                                      <a:pt x="1" y="169"/>
                                    </a:lnTo>
                                    <a:lnTo>
                                      <a:pt x="6" y="189"/>
                                    </a:lnTo>
                                    <a:lnTo>
                                      <a:pt x="11" y="206"/>
                                    </a:lnTo>
                                    <a:lnTo>
                                      <a:pt x="20" y="224"/>
                                    </a:lnTo>
                                    <a:lnTo>
                                      <a:pt x="31" y="239"/>
                                    </a:lnTo>
                                    <a:lnTo>
                                      <a:pt x="43" y="253"/>
                                    </a:lnTo>
                                    <a:lnTo>
                                      <a:pt x="57" y="266"/>
                                    </a:lnTo>
                                    <a:lnTo>
                                      <a:pt x="73" y="277"/>
                                    </a:lnTo>
                                    <a:lnTo>
                                      <a:pt x="90" y="286"/>
                                    </a:lnTo>
                                    <a:lnTo>
                                      <a:pt x="108" y="291"/>
                                    </a:lnTo>
                                    <a:lnTo>
                                      <a:pt x="127" y="296"/>
                                    </a:lnTo>
                                    <a:lnTo>
                                      <a:pt x="147" y="297"/>
                                    </a:lnTo>
                                    <a:lnTo>
                                      <a:pt x="168" y="296"/>
                                    </a:lnTo>
                                    <a:lnTo>
                                      <a:pt x="186" y="291"/>
                                    </a:lnTo>
                                    <a:lnTo>
                                      <a:pt x="204" y="286"/>
                                    </a:lnTo>
                                    <a:lnTo>
                                      <a:pt x="222" y="277"/>
                                    </a:lnTo>
                                    <a:lnTo>
                                      <a:pt x="238" y="266"/>
                                    </a:lnTo>
                                    <a:lnTo>
                                      <a:pt x="252" y="253"/>
                                    </a:lnTo>
                                    <a:lnTo>
                                      <a:pt x="264" y="239"/>
                                    </a:lnTo>
                                    <a:lnTo>
                                      <a:pt x="274" y="224"/>
                                    </a:lnTo>
                                    <a:lnTo>
                                      <a:pt x="284" y="206"/>
                                    </a:lnTo>
                                    <a:lnTo>
                                      <a:pt x="290" y="189"/>
                                    </a:lnTo>
                                    <a:lnTo>
                                      <a:pt x="294" y="169"/>
                                    </a:lnTo>
                                    <a:lnTo>
                                      <a:pt x="295" y="149"/>
                                    </a:lnTo>
                                    <a:lnTo>
                                      <a:pt x="294" y="128"/>
                                    </a:lnTo>
                                    <a:lnTo>
                                      <a:pt x="290" y="110"/>
                                    </a:lnTo>
                                    <a:lnTo>
                                      <a:pt x="284" y="92"/>
                                    </a:lnTo>
                                    <a:lnTo>
                                      <a:pt x="274" y="73"/>
                                    </a:lnTo>
                                    <a:lnTo>
                                      <a:pt x="264" y="58"/>
                                    </a:lnTo>
                                    <a:lnTo>
                                      <a:pt x="252" y="44"/>
                                    </a:lnTo>
                                    <a:lnTo>
                                      <a:pt x="238" y="31"/>
                                    </a:lnTo>
                                    <a:lnTo>
                                      <a:pt x="222" y="21"/>
                                    </a:lnTo>
                                    <a:lnTo>
                                      <a:pt x="204" y="13"/>
                                    </a:lnTo>
                                    <a:lnTo>
                                      <a:pt x="186" y="6"/>
                                    </a:lnTo>
                                    <a:lnTo>
                                      <a:pt x="168" y="2"/>
                                    </a:lnTo>
                                    <a:lnTo>
                                      <a:pt x="14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09" name="Rectangle 20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395" y="272"/>
                                <a:ext cx="77" cy="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10" name="Freeform 205"/>
                            <wps:cNvSpPr>
                              <a:spLocks/>
                            </wps:cNvSpPr>
                            <wps:spPr bwMode="auto">
                              <a:xfrm>
                                <a:off x="6521" y="406"/>
                                <a:ext cx="229" cy="223"/>
                              </a:xfrm>
                              <a:custGeom>
                                <a:avLst/>
                                <a:gdLst>
                                  <a:gd name="T0" fmla="*/ 0 w 687"/>
                                  <a:gd name="T1" fmla="*/ 391 h 671"/>
                                  <a:gd name="T2" fmla="*/ 1 w 687"/>
                                  <a:gd name="T3" fmla="*/ 430 h 671"/>
                                  <a:gd name="T4" fmla="*/ 5 w 687"/>
                                  <a:gd name="T5" fmla="*/ 466 h 671"/>
                                  <a:gd name="T6" fmla="*/ 14 w 687"/>
                                  <a:gd name="T7" fmla="*/ 496 h 671"/>
                                  <a:gd name="T8" fmla="*/ 26 w 687"/>
                                  <a:gd name="T9" fmla="*/ 526 h 671"/>
                                  <a:gd name="T10" fmla="*/ 40 w 687"/>
                                  <a:gd name="T11" fmla="*/ 551 h 671"/>
                                  <a:gd name="T12" fmla="*/ 57 w 687"/>
                                  <a:gd name="T13" fmla="*/ 574 h 671"/>
                                  <a:gd name="T14" fmla="*/ 77 w 687"/>
                                  <a:gd name="T15" fmla="*/ 595 h 671"/>
                                  <a:gd name="T16" fmla="*/ 99 w 687"/>
                                  <a:gd name="T17" fmla="*/ 612 h 671"/>
                                  <a:gd name="T18" fmla="*/ 123 w 687"/>
                                  <a:gd name="T19" fmla="*/ 627 h 671"/>
                                  <a:gd name="T20" fmla="*/ 150 w 687"/>
                                  <a:gd name="T21" fmla="*/ 640 h 671"/>
                                  <a:gd name="T22" fmla="*/ 207 w 687"/>
                                  <a:gd name="T23" fmla="*/ 658 h 671"/>
                                  <a:gd name="T24" fmla="*/ 273 w 687"/>
                                  <a:gd name="T25" fmla="*/ 668 h 671"/>
                                  <a:gd name="T26" fmla="*/ 343 w 687"/>
                                  <a:gd name="T27" fmla="*/ 671 h 671"/>
                                  <a:gd name="T28" fmla="*/ 414 w 687"/>
                                  <a:gd name="T29" fmla="*/ 668 h 671"/>
                                  <a:gd name="T30" fmla="*/ 478 w 687"/>
                                  <a:gd name="T31" fmla="*/ 658 h 671"/>
                                  <a:gd name="T32" fmla="*/ 537 w 687"/>
                                  <a:gd name="T33" fmla="*/ 640 h 671"/>
                                  <a:gd name="T34" fmla="*/ 564 w 687"/>
                                  <a:gd name="T35" fmla="*/ 627 h 671"/>
                                  <a:gd name="T36" fmla="*/ 587 w 687"/>
                                  <a:gd name="T37" fmla="*/ 612 h 671"/>
                                  <a:gd name="T38" fmla="*/ 610 w 687"/>
                                  <a:gd name="T39" fmla="*/ 595 h 671"/>
                                  <a:gd name="T40" fmla="*/ 629 w 687"/>
                                  <a:gd name="T41" fmla="*/ 574 h 671"/>
                                  <a:gd name="T42" fmla="*/ 646 w 687"/>
                                  <a:gd name="T43" fmla="*/ 551 h 671"/>
                                  <a:gd name="T44" fmla="*/ 660 w 687"/>
                                  <a:gd name="T45" fmla="*/ 526 h 671"/>
                                  <a:gd name="T46" fmla="*/ 673 w 687"/>
                                  <a:gd name="T47" fmla="*/ 496 h 671"/>
                                  <a:gd name="T48" fmla="*/ 680 w 687"/>
                                  <a:gd name="T49" fmla="*/ 466 h 671"/>
                                  <a:gd name="T50" fmla="*/ 685 w 687"/>
                                  <a:gd name="T51" fmla="*/ 430 h 671"/>
                                  <a:gd name="T52" fmla="*/ 687 w 687"/>
                                  <a:gd name="T53" fmla="*/ 391 h 671"/>
                                  <a:gd name="T54" fmla="*/ 457 w 687"/>
                                  <a:gd name="T55" fmla="*/ 0 h 671"/>
                                  <a:gd name="T56" fmla="*/ 457 w 687"/>
                                  <a:gd name="T57" fmla="*/ 367 h 671"/>
                                  <a:gd name="T58" fmla="*/ 453 w 687"/>
                                  <a:gd name="T59" fmla="*/ 404 h 671"/>
                                  <a:gd name="T60" fmla="*/ 443 w 687"/>
                                  <a:gd name="T61" fmla="*/ 435 h 671"/>
                                  <a:gd name="T62" fmla="*/ 427 w 687"/>
                                  <a:gd name="T63" fmla="*/ 460 h 671"/>
                                  <a:gd name="T64" fmla="*/ 408 w 687"/>
                                  <a:gd name="T65" fmla="*/ 474 h 671"/>
                                  <a:gd name="T66" fmla="*/ 393 w 687"/>
                                  <a:gd name="T67" fmla="*/ 481 h 671"/>
                                  <a:gd name="T68" fmla="*/ 365 w 687"/>
                                  <a:gd name="T69" fmla="*/ 487 h 671"/>
                                  <a:gd name="T70" fmla="*/ 322 w 687"/>
                                  <a:gd name="T71" fmla="*/ 487 h 671"/>
                                  <a:gd name="T72" fmla="*/ 294 w 687"/>
                                  <a:gd name="T73" fmla="*/ 481 h 671"/>
                                  <a:gd name="T74" fmla="*/ 278 w 687"/>
                                  <a:gd name="T75" fmla="*/ 474 h 671"/>
                                  <a:gd name="T76" fmla="*/ 260 w 687"/>
                                  <a:gd name="T77" fmla="*/ 460 h 671"/>
                                  <a:gd name="T78" fmla="*/ 243 w 687"/>
                                  <a:gd name="T79" fmla="*/ 435 h 671"/>
                                  <a:gd name="T80" fmla="*/ 233 w 687"/>
                                  <a:gd name="T81" fmla="*/ 404 h 671"/>
                                  <a:gd name="T82" fmla="*/ 229 w 687"/>
                                  <a:gd name="T83" fmla="*/ 367 h 671"/>
                                  <a:gd name="T84" fmla="*/ 229 w 687"/>
                                  <a:gd name="T85" fmla="*/ 0 h 671"/>
                                  <a:gd name="T86" fmla="*/ 0 w 687"/>
                                  <a:gd name="T87" fmla="*/ 0 h 671"/>
                                  <a:gd name="T88" fmla="*/ 687 w 687"/>
                                  <a:gd name="T89" fmla="*/ 671 h 67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</a:cxnLst>
                                <a:rect l="T86" t="T87" r="T88" b="T89"/>
                                <a:pathLst>
                                  <a:path w="687" h="671">
                                    <a:moveTo>
                                      <a:pt x="0" y="0"/>
                                    </a:moveTo>
                                    <a:lnTo>
                                      <a:pt x="0" y="391"/>
                                    </a:lnTo>
                                    <a:lnTo>
                                      <a:pt x="0" y="411"/>
                                    </a:lnTo>
                                    <a:lnTo>
                                      <a:pt x="1" y="430"/>
                                    </a:lnTo>
                                    <a:lnTo>
                                      <a:pt x="3" y="447"/>
                                    </a:lnTo>
                                    <a:lnTo>
                                      <a:pt x="5" y="466"/>
                                    </a:lnTo>
                                    <a:lnTo>
                                      <a:pt x="10" y="481"/>
                                    </a:lnTo>
                                    <a:lnTo>
                                      <a:pt x="14" y="496"/>
                                    </a:lnTo>
                                    <a:lnTo>
                                      <a:pt x="19" y="512"/>
                                    </a:lnTo>
                                    <a:lnTo>
                                      <a:pt x="26" y="526"/>
                                    </a:lnTo>
                                    <a:lnTo>
                                      <a:pt x="32" y="539"/>
                                    </a:lnTo>
                                    <a:lnTo>
                                      <a:pt x="40" y="551"/>
                                    </a:lnTo>
                                    <a:lnTo>
                                      <a:pt x="49" y="563"/>
                                    </a:lnTo>
                                    <a:lnTo>
                                      <a:pt x="57" y="574"/>
                                    </a:lnTo>
                                    <a:lnTo>
                                      <a:pt x="67" y="585"/>
                                    </a:lnTo>
                                    <a:lnTo>
                                      <a:pt x="77" y="595"/>
                                    </a:lnTo>
                                    <a:lnTo>
                                      <a:pt x="87" y="603"/>
                                    </a:lnTo>
                                    <a:lnTo>
                                      <a:pt x="99" y="612"/>
                                    </a:lnTo>
                                    <a:lnTo>
                                      <a:pt x="110" y="619"/>
                                    </a:lnTo>
                                    <a:lnTo>
                                      <a:pt x="123" y="627"/>
                                    </a:lnTo>
                                    <a:lnTo>
                                      <a:pt x="136" y="633"/>
                                    </a:lnTo>
                                    <a:lnTo>
                                      <a:pt x="150" y="640"/>
                                    </a:lnTo>
                                    <a:lnTo>
                                      <a:pt x="178" y="650"/>
                                    </a:lnTo>
                                    <a:lnTo>
                                      <a:pt x="207" y="658"/>
                                    </a:lnTo>
                                    <a:lnTo>
                                      <a:pt x="239" y="664"/>
                                    </a:lnTo>
                                    <a:lnTo>
                                      <a:pt x="273" y="668"/>
                                    </a:lnTo>
                                    <a:lnTo>
                                      <a:pt x="308" y="671"/>
                                    </a:lnTo>
                                    <a:lnTo>
                                      <a:pt x="343" y="671"/>
                                    </a:lnTo>
                                    <a:lnTo>
                                      <a:pt x="379" y="671"/>
                                    </a:lnTo>
                                    <a:lnTo>
                                      <a:pt x="414" y="668"/>
                                    </a:lnTo>
                                    <a:lnTo>
                                      <a:pt x="448" y="664"/>
                                    </a:lnTo>
                                    <a:lnTo>
                                      <a:pt x="478" y="658"/>
                                    </a:lnTo>
                                    <a:lnTo>
                                      <a:pt x="509" y="650"/>
                                    </a:lnTo>
                                    <a:lnTo>
                                      <a:pt x="537" y="640"/>
                                    </a:lnTo>
                                    <a:lnTo>
                                      <a:pt x="551" y="633"/>
                                    </a:lnTo>
                                    <a:lnTo>
                                      <a:pt x="564" y="627"/>
                                    </a:lnTo>
                                    <a:lnTo>
                                      <a:pt x="576" y="619"/>
                                    </a:lnTo>
                                    <a:lnTo>
                                      <a:pt x="587" y="612"/>
                                    </a:lnTo>
                                    <a:lnTo>
                                      <a:pt x="600" y="603"/>
                                    </a:lnTo>
                                    <a:lnTo>
                                      <a:pt x="610" y="595"/>
                                    </a:lnTo>
                                    <a:lnTo>
                                      <a:pt x="620" y="585"/>
                                    </a:lnTo>
                                    <a:lnTo>
                                      <a:pt x="629" y="574"/>
                                    </a:lnTo>
                                    <a:lnTo>
                                      <a:pt x="638" y="563"/>
                                    </a:lnTo>
                                    <a:lnTo>
                                      <a:pt x="646" y="551"/>
                                    </a:lnTo>
                                    <a:lnTo>
                                      <a:pt x="653" y="539"/>
                                    </a:lnTo>
                                    <a:lnTo>
                                      <a:pt x="660" y="526"/>
                                    </a:lnTo>
                                    <a:lnTo>
                                      <a:pt x="667" y="512"/>
                                    </a:lnTo>
                                    <a:lnTo>
                                      <a:pt x="673" y="496"/>
                                    </a:lnTo>
                                    <a:lnTo>
                                      <a:pt x="677" y="481"/>
                                    </a:lnTo>
                                    <a:lnTo>
                                      <a:pt x="680" y="466"/>
                                    </a:lnTo>
                                    <a:lnTo>
                                      <a:pt x="684" y="447"/>
                                    </a:lnTo>
                                    <a:lnTo>
                                      <a:pt x="685" y="430"/>
                                    </a:lnTo>
                                    <a:lnTo>
                                      <a:pt x="687" y="411"/>
                                    </a:lnTo>
                                    <a:lnTo>
                                      <a:pt x="687" y="391"/>
                                    </a:lnTo>
                                    <a:lnTo>
                                      <a:pt x="687" y="0"/>
                                    </a:lnTo>
                                    <a:lnTo>
                                      <a:pt x="457" y="0"/>
                                    </a:lnTo>
                                    <a:lnTo>
                                      <a:pt x="457" y="347"/>
                                    </a:lnTo>
                                    <a:lnTo>
                                      <a:pt x="457" y="367"/>
                                    </a:lnTo>
                                    <a:lnTo>
                                      <a:pt x="456" y="387"/>
                                    </a:lnTo>
                                    <a:lnTo>
                                      <a:pt x="453" y="404"/>
                                    </a:lnTo>
                                    <a:lnTo>
                                      <a:pt x="449" y="421"/>
                                    </a:lnTo>
                                    <a:lnTo>
                                      <a:pt x="443" y="435"/>
                                    </a:lnTo>
                                    <a:lnTo>
                                      <a:pt x="436" y="449"/>
                                    </a:lnTo>
                                    <a:lnTo>
                                      <a:pt x="427" y="460"/>
                                    </a:lnTo>
                                    <a:lnTo>
                                      <a:pt x="415" y="470"/>
                                    </a:lnTo>
                                    <a:lnTo>
                                      <a:pt x="408" y="474"/>
                                    </a:lnTo>
                                    <a:lnTo>
                                      <a:pt x="401" y="477"/>
                                    </a:lnTo>
                                    <a:lnTo>
                                      <a:pt x="393" y="481"/>
                                    </a:lnTo>
                                    <a:lnTo>
                                      <a:pt x="385" y="482"/>
                                    </a:lnTo>
                                    <a:lnTo>
                                      <a:pt x="365" y="487"/>
                                    </a:lnTo>
                                    <a:lnTo>
                                      <a:pt x="343" y="488"/>
                                    </a:lnTo>
                                    <a:lnTo>
                                      <a:pt x="322" y="487"/>
                                    </a:lnTo>
                                    <a:lnTo>
                                      <a:pt x="302" y="482"/>
                                    </a:lnTo>
                                    <a:lnTo>
                                      <a:pt x="294" y="481"/>
                                    </a:lnTo>
                                    <a:lnTo>
                                      <a:pt x="285" y="477"/>
                                    </a:lnTo>
                                    <a:lnTo>
                                      <a:pt x="278" y="474"/>
                                    </a:lnTo>
                                    <a:lnTo>
                                      <a:pt x="271" y="470"/>
                                    </a:lnTo>
                                    <a:lnTo>
                                      <a:pt x="260" y="460"/>
                                    </a:lnTo>
                                    <a:lnTo>
                                      <a:pt x="250" y="449"/>
                                    </a:lnTo>
                                    <a:lnTo>
                                      <a:pt x="243" y="435"/>
                                    </a:lnTo>
                                    <a:lnTo>
                                      <a:pt x="238" y="421"/>
                                    </a:lnTo>
                                    <a:lnTo>
                                      <a:pt x="233" y="404"/>
                                    </a:lnTo>
                                    <a:lnTo>
                                      <a:pt x="231" y="387"/>
                                    </a:lnTo>
                                    <a:lnTo>
                                      <a:pt x="229" y="367"/>
                                    </a:lnTo>
                                    <a:lnTo>
                                      <a:pt x="229" y="347"/>
                                    </a:lnTo>
                                    <a:lnTo>
                                      <a:pt x="229" y="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11" name="Freeform 206"/>
                            <wps:cNvSpPr>
                              <a:spLocks/>
                            </wps:cNvSpPr>
                            <wps:spPr bwMode="auto">
                              <a:xfrm>
                                <a:off x="6797" y="532"/>
                                <a:ext cx="98" cy="99"/>
                              </a:xfrm>
                              <a:custGeom>
                                <a:avLst/>
                                <a:gdLst>
                                  <a:gd name="T0" fmla="*/ 148 w 295"/>
                                  <a:gd name="T1" fmla="*/ 0 h 297"/>
                                  <a:gd name="T2" fmla="*/ 127 w 295"/>
                                  <a:gd name="T3" fmla="*/ 2 h 297"/>
                                  <a:gd name="T4" fmla="*/ 108 w 295"/>
                                  <a:gd name="T5" fmla="*/ 6 h 297"/>
                                  <a:gd name="T6" fmla="*/ 91 w 295"/>
                                  <a:gd name="T7" fmla="*/ 13 h 297"/>
                                  <a:gd name="T8" fmla="*/ 73 w 295"/>
                                  <a:gd name="T9" fmla="*/ 21 h 297"/>
                                  <a:gd name="T10" fmla="*/ 57 w 295"/>
                                  <a:gd name="T11" fmla="*/ 31 h 297"/>
                                  <a:gd name="T12" fmla="*/ 43 w 295"/>
                                  <a:gd name="T13" fmla="*/ 44 h 297"/>
                                  <a:gd name="T14" fmla="*/ 31 w 295"/>
                                  <a:gd name="T15" fmla="*/ 58 h 297"/>
                                  <a:gd name="T16" fmla="*/ 21 w 295"/>
                                  <a:gd name="T17" fmla="*/ 73 h 297"/>
                                  <a:gd name="T18" fmla="*/ 11 w 295"/>
                                  <a:gd name="T19" fmla="*/ 92 h 297"/>
                                  <a:gd name="T20" fmla="*/ 5 w 295"/>
                                  <a:gd name="T21" fmla="*/ 110 h 297"/>
                                  <a:gd name="T22" fmla="*/ 1 w 295"/>
                                  <a:gd name="T23" fmla="*/ 128 h 297"/>
                                  <a:gd name="T24" fmla="*/ 0 w 295"/>
                                  <a:gd name="T25" fmla="*/ 149 h 297"/>
                                  <a:gd name="T26" fmla="*/ 1 w 295"/>
                                  <a:gd name="T27" fmla="*/ 169 h 297"/>
                                  <a:gd name="T28" fmla="*/ 5 w 295"/>
                                  <a:gd name="T29" fmla="*/ 189 h 297"/>
                                  <a:gd name="T30" fmla="*/ 11 w 295"/>
                                  <a:gd name="T31" fmla="*/ 206 h 297"/>
                                  <a:gd name="T32" fmla="*/ 21 w 295"/>
                                  <a:gd name="T33" fmla="*/ 224 h 297"/>
                                  <a:gd name="T34" fmla="*/ 31 w 295"/>
                                  <a:gd name="T35" fmla="*/ 239 h 297"/>
                                  <a:gd name="T36" fmla="*/ 43 w 295"/>
                                  <a:gd name="T37" fmla="*/ 253 h 297"/>
                                  <a:gd name="T38" fmla="*/ 57 w 295"/>
                                  <a:gd name="T39" fmla="*/ 266 h 297"/>
                                  <a:gd name="T40" fmla="*/ 73 w 295"/>
                                  <a:gd name="T41" fmla="*/ 277 h 297"/>
                                  <a:gd name="T42" fmla="*/ 91 w 295"/>
                                  <a:gd name="T43" fmla="*/ 286 h 297"/>
                                  <a:gd name="T44" fmla="*/ 108 w 295"/>
                                  <a:gd name="T45" fmla="*/ 291 h 297"/>
                                  <a:gd name="T46" fmla="*/ 127 w 295"/>
                                  <a:gd name="T47" fmla="*/ 296 h 297"/>
                                  <a:gd name="T48" fmla="*/ 148 w 295"/>
                                  <a:gd name="T49" fmla="*/ 297 h 297"/>
                                  <a:gd name="T50" fmla="*/ 168 w 295"/>
                                  <a:gd name="T51" fmla="*/ 296 h 297"/>
                                  <a:gd name="T52" fmla="*/ 187 w 295"/>
                                  <a:gd name="T53" fmla="*/ 291 h 297"/>
                                  <a:gd name="T54" fmla="*/ 205 w 295"/>
                                  <a:gd name="T55" fmla="*/ 286 h 297"/>
                                  <a:gd name="T56" fmla="*/ 222 w 295"/>
                                  <a:gd name="T57" fmla="*/ 277 h 297"/>
                                  <a:gd name="T58" fmla="*/ 238 w 295"/>
                                  <a:gd name="T59" fmla="*/ 266 h 297"/>
                                  <a:gd name="T60" fmla="*/ 252 w 295"/>
                                  <a:gd name="T61" fmla="*/ 253 h 297"/>
                                  <a:gd name="T62" fmla="*/ 264 w 295"/>
                                  <a:gd name="T63" fmla="*/ 239 h 297"/>
                                  <a:gd name="T64" fmla="*/ 275 w 295"/>
                                  <a:gd name="T65" fmla="*/ 224 h 297"/>
                                  <a:gd name="T66" fmla="*/ 284 w 295"/>
                                  <a:gd name="T67" fmla="*/ 206 h 297"/>
                                  <a:gd name="T68" fmla="*/ 289 w 295"/>
                                  <a:gd name="T69" fmla="*/ 189 h 297"/>
                                  <a:gd name="T70" fmla="*/ 294 w 295"/>
                                  <a:gd name="T71" fmla="*/ 169 h 297"/>
                                  <a:gd name="T72" fmla="*/ 295 w 295"/>
                                  <a:gd name="T73" fmla="*/ 149 h 297"/>
                                  <a:gd name="T74" fmla="*/ 294 w 295"/>
                                  <a:gd name="T75" fmla="*/ 128 h 297"/>
                                  <a:gd name="T76" fmla="*/ 289 w 295"/>
                                  <a:gd name="T77" fmla="*/ 110 h 297"/>
                                  <a:gd name="T78" fmla="*/ 284 w 295"/>
                                  <a:gd name="T79" fmla="*/ 92 h 297"/>
                                  <a:gd name="T80" fmla="*/ 275 w 295"/>
                                  <a:gd name="T81" fmla="*/ 73 h 297"/>
                                  <a:gd name="T82" fmla="*/ 264 w 295"/>
                                  <a:gd name="T83" fmla="*/ 58 h 297"/>
                                  <a:gd name="T84" fmla="*/ 252 w 295"/>
                                  <a:gd name="T85" fmla="*/ 44 h 297"/>
                                  <a:gd name="T86" fmla="*/ 238 w 295"/>
                                  <a:gd name="T87" fmla="*/ 31 h 297"/>
                                  <a:gd name="T88" fmla="*/ 222 w 295"/>
                                  <a:gd name="T89" fmla="*/ 21 h 297"/>
                                  <a:gd name="T90" fmla="*/ 205 w 295"/>
                                  <a:gd name="T91" fmla="*/ 13 h 297"/>
                                  <a:gd name="T92" fmla="*/ 187 w 295"/>
                                  <a:gd name="T93" fmla="*/ 6 h 297"/>
                                  <a:gd name="T94" fmla="*/ 168 w 295"/>
                                  <a:gd name="T95" fmla="*/ 2 h 297"/>
                                  <a:gd name="T96" fmla="*/ 148 w 295"/>
                                  <a:gd name="T97" fmla="*/ 0 h 297"/>
                                  <a:gd name="T98" fmla="*/ 0 w 295"/>
                                  <a:gd name="T99" fmla="*/ 0 h 297"/>
                                  <a:gd name="T100" fmla="*/ 295 w 295"/>
                                  <a:gd name="T101" fmla="*/ 297 h 29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</a:cxnLst>
                                <a:rect l="T98" t="T99" r="T100" b="T101"/>
                                <a:pathLst>
                                  <a:path w="295" h="297">
                                    <a:moveTo>
                                      <a:pt x="148" y="0"/>
                                    </a:moveTo>
                                    <a:lnTo>
                                      <a:pt x="127" y="2"/>
                                    </a:lnTo>
                                    <a:lnTo>
                                      <a:pt x="108" y="6"/>
                                    </a:lnTo>
                                    <a:lnTo>
                                      <a:pt x="91" y="13"/>
                                    </a:lnTo>
                                    <a:lnTo>
                                      <a:pt x="73" y="21"/>
                                    </a:lnTo>
                                    <a:lnTo>
                                      <a:pt x="57" y="31"/>
                                    </a:lnTo>
                                    <a:lnTo>
                                      <a:pt x="43" y="44"/>
                                    </a:lnTo>
                                    <a:lnTo>
                                      <a:pt x="31" y="58"/>
                                    </a:lnTo>
                                    <a:lnTo>
                                      <a:pt x="21" y="73"/>
                                    </a:lnTo>
                                    <a:lnTo>
                                      <a:pt x="11" y="92"/>
                                    </a:lnTo>
                                    <a:lnTo>
                                      <a:pt x="5" y="110"/>
                                    </a:lnTo>
                                    <a:lnTo>
                                      <a:pt x="1" y="128"/>
                                    </a:lnTo>
                                    <a:lnTo>
                                      <a:pt x="0" y="149"/>
                                    </a:lnTo>
                                    <a:lnTo>
                                      <a:pt x="1" y="169"/>
                                    </a:lnTo>
                                    <a:lnTo>
                                      <a:pt x="5" y="189"/>
                                    </a:lnTo>
                                    <a:lnTo>
                                      <a:pt x="11" y="206"/>
                                    </a:lnTo>
                                    <a:lnTo>
                                      <a:pt x="21" y="224"/>
                                    </a:lnTo>
                                    <a:lnTo>
                                      <a:pt x="31" y="239"/>
                                    </a:lnTo>
                                    <a:lnTo>
                                      <a:pt x="43" y="253"/>
                                    </a:lnTo>
                                    <a:lnTo>
                                      <a:pt x="57" y="266"/>
                                    </a:lnTo>
                                    <a:lnTo>
                                      <a:pt x="73" y="277"/>
                                    </a:lnTo>
                                    <a:lnTo>
                                      <a:pt x="91" y="286"/>
                                    </a:lnTo>
                                    <a:lnTo>
                                      <a:pt x="108" y="291"/>
                                    </a:lnTo>
                                    <a:lnTo>
                                      <a:pt x="127" y="296"/>
                                    </a:lnTo>
                                    <a:lnTo>
                                      <a:pt x="148" y="297"/>
                                    </a:lnTo>
                                    <a:lnTo>
                                      <a:pt x="168" y="296"/>
                                    </a:lnTo>
                                    <a:lnTo>
                                      <a:pt x="187" y="291"/>
                                    </a:lnTo>
                                    <a:lnTo>
                                      <a:pt x="205" y="286"/>
                                    </a:lnTo>
                                    <a:lnTo>
                                      <a:pt x="222" y="277"/>
                                    </a:lnTo>
                                    <a:lnTo>
                                      <a:pt x="238" y="266"/>
                                    </a:lnTo>
                                    <a:lnTo>
                                      <a:pt x="252" y="253"/>
                                    </a:lnTo>
                                    <a:lnTo>
                                      <a:pt x="264" y="239"/>
                                    </a:lnTo>
                                    <a:lnTo>
                                      <a:pt x="275" y="224"/>
                                    </a:lnTo>
                                    <a:lnTo>
                                      <a:pt x="284" y="206"/>
                                    </a:lnTo>
                                    <a:lnTo>
                                      <a:pt x="289" y="189"/>
                                    </a:lnTo>
                                    <a:lnTo>
                                      <a:pt x="294" y="169"/>
                                    </a:lnTo>
                                    <a:lnTo>
                                      <a:pt x="295" y="149"/>
                                    </a:lnTo>
                                    <a:lnTo>
                                      <a:pt x="294" y="128"/>
                                    </a:lnTo>
                                    <a:lnTo>
                                      <a:pt x="289" y="110"/>
                                    </a:lnTo>
                                    <a:lnTo>
                                      <a:pt x="284" y="92"/>
                                    </a:lnTo>
                                    <a:lnTo>
                                      <a:pt x="275" y="73"/>
                                    </a:lnTo>
                                    <a:lnTo>
                                      <a:pt x="264" y="58"/>
                                    </a:lnTo>
                                    <a:lnTo>
                                      <a:pt x="252" y="44"/>
                                    </a:lnTo>
                                    <a:lnTo>
                                      <a:pt x="238" y="31"/>
                                    </a:lnTo>
                                    <a:lnTo>
                                      <a:pt x="222" y="21"/>
                                    </a:lnTo>
                                    <a:lnTo>
                                      <a:pt x="205" y="13"/>
                                    </a:lnTo>
                                    <a:lnTo>
                                      <a:pt x="187" y="6"/>
                                    </a:lnTo>
                                    <a:lnTo>
                                      <a:pt x="168" y="2"/>
                                    </a:lnTo>
                                    <a:lnTo>
                                      <a:pt x="14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12" name="Freeform 207"/>
                            <wps:cNvSpPr>
                              <a:spLocks/>
                            </wps:cNvSpPr>
                            <wps:spPr bwMode="auto">
                              <a:xfrm>
                                <a:off x="6932" y="400"/>
                                <a:ext cx="199" cy="228"/>
                              </a:xfrm>
                              <a:custGeom>
                                <a:avLst/>
                                <a:gdLst>
                                  <a:gd name="T0" fmla="*/ 500 w 598"/>
                                  <a:gd name="T1" fmla="*/ 549 h 685"/>
                                  <a:gd name="T2" fmla="*/ 442 w 598"/>
                                  <a:gd name="T3" fmla="*/ 602 h 685"/>
                                  <a:gd name="T4" fmla="*/ 385 w 598"/>
                                  <a:gd name="T5" fmla="*/ 641 h 685"/>
                                  <a:gd name="T6" fmla="*/ 325 w 598"/>
                                  <a:gd name="T7" fmla="*/ 668 h 685"/>
                                  <a:gd name="T8" fmla="*/ 263 w 598"/>
                                  <a:gd name="T9" fmla="*/ 682 h 685"/>
                                  <a:gd name="T10" fmla="*/ 195 w 598"/>
                                  <a:gd name="T11" fmla="*/ 684 h 685"/>
                                  <a:gd name="T12" fmla="*/ 128 w 598"/>
                                  <a:gd name="T13" fmla="*/ 670 h 685"/>
                                  <a:gd name="T14" fmla="*/ 73 w 598"/>
                                  <a:gd name="T15" fmla="*/ 640 h 685"/>
                                  <a:gd name="T16" fmla="*/ 32 w 598"/>
                                  <a:gd name="T17" fmla="*/ 594 h 685"/>
                                  <a:gd name="T18" fmla="*/ 9 w 598"/>
                                  <a:gd name="T19" fmla="*/ 536 h 685"/>
                                  <a:gd name="T20" fmla="*/ 0 w 598"/>
                                  <a:gd name="T21" fmla="*/ 467 h 685"/>
                                  <a:gd name="T22" fmla="*/ 9 w 598"/>
                                  <a:gd name="T23" fmla="*/ 384 h 685"/>
                                  <a:gd name="T24" fmla="*/ 35 w 598"/>
                                  <a:gd name="T25" fmla="*/ 301 h 685"/>
                                  <a:gd name="T26" fmla="*/ 79 w 598"/>
                                  <a:gd name="T27" fmla="*/ 220 h 685"/>
                                  <a:gd name="T28" fmla="*/ 136 w 598"/>
                                  <a:gd name="T29" fmla="*/ 147 h 685"/>
                                  <a:gd name="T30" fmla="*/ 206 w 598"/>
                                  <a:gd name="T31" fmla="*/ 86 h 685"/>
                                  <a:gd name="T32" fmla="*/ 284 w 598"/>
                                  <a:gd name="T33" fmla="*/ 40 h 685"/>
                                  <a:gd name="T34" fmla="*/ 361 w 598"/>
                                  <a:gd name="T35" fmla="*/ 10 h 685"/>
                                  <a:gd name="T36" fmla="*/ 438 w 598"/>
                                  <a:gd name="T37" fmla="*/ 0 h 685"/>
                                  <a:gd name="T38" fmla="*/ 493 w 598"/>
                                  <a:gd name="T39" fmla="*/ 6 h 685"/>
                                  <a:gd name="T40" fmla="*/ 536 w 598"/>
                                  <a:gd name="T41" fmla="*/ 20 h 685"/>
                                  <a:gd name="T42" fmla="*/ 567 w 598"/>
                                  <a:gd name="T43" fmla="*/ 43 h 685"/>
                                  <a:gd name="T44" fmla="*/ 588 w 598"/>
                                  <a:gd name="T45" fmla="*/ 72 h 685"/>
                                  <a:gd name="T46" fmla="*/ 598 w 598"/>
                                  <a:gd name="T47" fmla="*/ 104 h 685"/>
                                  <a:gd name="T48" fmla="*/ 596 w 598"/>
                                  <a:gd name="T49" fmla="*/ 138 h 685"/>
                                  <a:gd name="T50" fmla="*/ 586 w 598"/>
                                  <a:gd name="T51" fmla="*/ 168 h 685"/>
                                  <a:gd name="T52" fmla="*/ 570 w 598"/>
                                  <a:gd name="T53" fmla="*/ 194 h 685"/>
                                  <a:gd name="T54" fmla="*/ 553 w 598"/>
                                  <a:gd name="T55" fmla="*/ 210 h 685"/>
                                  <a:gd name="T56" fmla="*/ 533 w 598"/>
                                  <a:gd name="T57" fmla="*/ 218 h 685"/>
                                  <a:gd name="T58" fmla="*/ 508 w 598"/>
                                  <a:gd name="T59" fmla="*/ 218 h 685"/>
                                  <a:gd name="T60" fmla="*/ 482 w 598"/>
                                  <a:gd name="T61" fmla="*/ 204 h 685"/>
                                  <a:gd name="T62" fmla="*/ 468 w 598"/>
                                  <a:gd name="T63" fmla="*/ 179 h 685"/>
                                  <a:gd name="T64" fmla="*/ 468 w 598"/>
                                  <a:gd name="T65" fmla="*/ 155 h 685"/>
                                  <a:gd name="T66" fmla="*/ 476 w 598"/>
                                  <a:gd name="T67" fmla="*/ 137 h 685"/>
                                  <a:gd name="T68" fmla="*/ 494 w 598"/>
                                  <a:gd name="T69" fmla="*/ 114 h 685"/>
                                  <a:gd name="T70" fmla="*/ 518 w 598"/>
                                  <a:gd name="T71" fmla="*/ 82 h 685"/>
                                  <a:gd name="T72" fmla="*/ 517 w 598"/>
                                  <a:gd name="T73" fmla="*/ 61 h 685"/>
                                  <a:gd name="T74" fmla="*/ 494 w 598"/>
                                  <a:gd name="T75" fmla="*/ 43 h 685"/>
                                  <a:gd name="T76" fmla="*/ 445 w 598"/>
                                  <a:gd name="T77" fmla="*/ 34 h 685"/>
                                  <a:gd name="T78" fmla="*/ 392 w 598"/>
                                  <a:gd name="T79" fmla="*/ 41 h 685"/>
                                  <a:gd name="T80" fmla="*/ 339 w 598"/>
                                  <a:gd name="T81" fmla="*/ 62 h 685"/>
                                  <a:gd name="T82" fmla="*/ 286 w 598"/>
                                  <a:gd name="T83" fmla="*/ 99 h 685"/>
                                  <a:gd name="T84" fmla="*/ 238 w 598"/>
                                  <a:gd name="T85" fmla="*/ 147 h 685"/>
                                  <a:gd name="T86" fmla="*/ 196 w 598"/>
                                  <a:gd name="T87" fmla="*/ 207 h 685"/>
                                  <a:gd name="T88" fmla="*/ 157 w 598"/>
                                  <a:gd name="T89" fmla="*/ 286 h 685"/>
                                  <a:gd name="T90" fmla="*/ 132 w 598"/>
                                  <a:gd name="T91" fmla="*/ 370 h 685"/>
                                  <a:gd name="T92" fmla="*/ 123 w 598"/>
                                  <a:gd name="T93" fmla="*/ 456 h 685"/>
                                  <a:gd name="T94" fmla="*/ 129 w 598"/>
                                  <a:gd name="T95" fmla="*/ 508 h 685"/>
                                  <a:gd name="T96" fmla="*/ 147 w 598"/>
                                  <a:gd name="T97" fmla="*/ 550 h 685"/>
                                  <a:gd name="T98" fmla="*/ 176 w 598"/>
                                  <a:gd name="T99" fmla="*/ 585 h 685"/>
                                  <a:gd name="T100" fmla="*/ 216 w 598"/>
                                  <a:gd name="T101" fmla="*/ 608 h 685"/>
                                  <a:gd name="T102" fmla="*/ 263 w 598"/>
                                  <a:gd name="T103" fmla="*/ 618 h 685"/>
                                  <a:gd name="T104" fmla="*/ 309 w 598"/>
                                  <a:gd name="T105" fmla="*/ 616 h 685"/>
                                  <a:gd name="T106" fmla="*/ 351 w 598"/>
                                  <a:gd name="T107" fmla="*/ 608 h 685"/>
                                  <a:gd name="T108" fmla="*/ 393 w 598"/>
                                  <a:gd name="T109" fmla="*/ 589 h 685"/>
                                  <a:gd name="T110" fmla="*/ 437 w 598"/>
                                  <a:gd name="T111" fmla="*/ 563 h 685"/>
                                  <a:gd name="T112" fmla="*/ 483 w 598"/>
                                  <a:gd name="T113" fmla="*/ 522 h 685"/>
                                  <a:gd name="T114" fmla="*/ 539 w 598"/>
                                  <a:gd name="T115" fmla="*/ 506 h 685"/>
                                  <a:gd name="T116" fmla="*/ 0 w 598"/>
                                  <a:gd name="T117" fmla="*/ 0 h 685"/>
                                  <a:gd name="T118" fmla="*/ 598 w 598"/>
                                  <a:gd name="T119" fmla="*/ 685 h 68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</a:cxnLst>
                                <a:rect l="T116" t="T117" r="T118" b="T119"/>
                                <a:pathLst>
                                  <a:path w="598" h="685">
                                    <a:moveTo>
                                      <a:pt x="539" y="506"/>
                                    </a:moveTo>
                                    <a:lnTo>
                                      <a:pt x="519" y="529"/>
                                    </a:lnTo>
                                    <a:lnTo>
                                      <a:pt x="500" y="549"/>
                                    </a:lnTo>
                                    <a:lnTo>
                                      <a:pt x="482" y="568"/>
                                    </a:lnTo>
                                    <a:lnTo>
                                      <a:pt x="462" y="587"/>
                                    </a:lnTo>
                                    <a:lnTo>
                                      <a:pt x="442" y="602"/>
                                    </a:lnTo>
                                    <a:lnTo>
                                      <a:pt x="423" y="618"/>
                                    </a:lnTo>
                                    <a:lnTo>
                                      <a:pt x="405" y="630"/>
                                    </a:lnTo>
                                    <a:lnTo>
                                      <a:pt x="385" y="641"/>
                                    </a:lnTo>
                                    <a:lnTo>
                                      <a:pt x="365" y="651"/>
                                    </a:lnTo>
                                    <a:lnTo>
                                      <a:pt x="346" y="660"/>
                                    </a:lnTo>
                                    <a:lnTo>
                                      <a:pt x="325" y="668"/>
                                    </a:lnTo>
                                    <a:lnTo>
                                      <a:pt x="305" y="674"/>
                                    </a:lnTo>
                                    <a:lnTo>
                                      <a:pt x="284" y="678"/>
                                    </a:lnTo>
                                    <a:lnTo>
                                      <a:pt x="263" y="682"/>
                                    </a:lnTo>
                                    <a:lnTo>
                                      <a:pt x="242" y="684"/>
                                    </a:lnTo>
                                    <a:lnTo>
                                      <a:pt x="220" y="685"/>
                                    </a:lnTo>
                                    <a:lnTo>
                                      <a:pt x="195" y="684"/>
                                    </a:lnTo>
                                    <a:lnTo>
                                      <a:pt x="171" y="681"/>
                                    </a:lnTo>
                                    <a:lnTo>
                                      <a:pt x="149" y="677"/>
                                    </a:lnTo>
                                    <a:lnTo>
                                      <a:pt x="128" y="670"/>
                                    </a:lnTo>
                                    <a:lnTo>
                                      <a:pt x="108" y="661"/>
                                    </a:lnTo>
                                    <a:lnTo>
                                      <a:pt x="90" y="651"/>
                                    </a:lnTo>
                                    <a:lnTo>
                                      <a:pt x="73" y="640"/>
                                    </a:lnTo>
                                    <a:lnTo>
                                      <a:pt x="59" y="626"/>
                                    </a:lnTo>
                                    <a:lnTo>
                                      <a:pt x="45" y="610"/>
                                    </a:lnTo>
                                    <a:lnTo>
                                      <a:pt x="32" y="594"/>
                                    </a:lnTo>
                                    <a:lnTo>
                                      <a:pt x="23" y="575"/>
                                    </a:lnTo>
                                    <a:lnTo>
                                      <a:pt x="14" y="557"/>
                                    </a:lnTo>
                                    <a:lnTo>
                                      <a:pt x="9" y="536"/>
                                    </a:lnTo>
                                    <a:lnTo>
                                      <a:pt x="3" y="515"/>
                                    </a:lnTo>
                                    <a:lnTo>
                                      <a:pt x="2" y="491"/>
                                    </a:lnTo>
                                    <a:lnTo>
                                      <a:pt x="0" y="467"/>
                                    </a:lnTo>
                                    <a:lnTo>
                                      <a:pt x="2" y="439"/>
                                    </a:lnTo>
                                    <a:lnTo>
                                      <a:pt x="4" y="411"/>
                                    </a:lnTo>
                                    <a:lnTo>
                                      <a:pt x="9" y="384"/>
                                    </a:lnTo>
                                    <a:lnTo>
                                      <a:pt x="16" y="356"/>
                                    </a:lnTo>
                                    <a:lnTo>
                                      <a:pt x="24" y="328"/>
                                    </a:lnTo>
                                    <a:lnTo>
                                      <a:pt x="35" y="301"/>
                                    </a:lnTo>
                                    <a:lnTo>
                                      <a:pt x="48" y="273"/>
                                    </a:lnTo>
                                    <a:lnTo>
                                      <a:pt x="63" y="246"/>
                                    </a:lnTo>
                                    <a:lnTo>
                                      <a:pt x="79" y="220"/>
                                    </a:lnTo>
                                    <a:lnTo>
                                      <a:pt x="97" y="194"/>
                                    </a:lnTo>
                                    <a:lnTo>
                                      <a:pt x="116" y="170"/>
                                    </a:lnTo>
                                    <a:lnTo>
                                      <a:pt x="136" y="147"/>
                                    </a:lnTo>
                                    <a:lnTo>
                                      <a:pt x="158" y="125"/>
                                    </a:lnTo>
                                    <a:lnTo>
                                      <a:pt x="181" y="106"/>
                                    </a:lnTo>
                                    <a:lnTo>
                                      <a:pt x="206" y="86"/>
                                    </a:lnTo>
                                    <a:lnTo>
                                      <a:pt x="231" y="69"/>
                                    </a:lnTo>
                                    <a:lnTo>
                                      <a:pt x="258" y="54"/>
                                    </a:lnTo>
                                    <a:lnTo>
                                      <a:pt x="284" y="40"/>
                                    </a:lnTo>
                                    <a:lnTo>
                                      <a:pt x="309" y="27"/>
                                    </a:lnTo>
                                    <a:lnTo>
                                      <a:pt x="336" y="19"/>
                                    </a:lnTo>
                                    <a:lnTo>
                                      <a:pt x="361" y="10"/>
                                    </a:lnTo>
                                    <a:lnTo>
                                      <a:pt x="388" y="6"/>
                                    </a:lnTo>
                                    <a:lnTo>
                                      <a:pt x="413" y="2"/>
                                    </a:lnTo>
                                    <a:lnTo>
                                      <a:pt x="438" y="0"/>
                                    </a:lnTo>
                                    <a:lnTo>
                                      <a:pt x="458" y="2"/>
                                    </a:lnTo>
                                    <a:lnTo>
                                      <a:pt x="476" y="3"/>
                                    </a:lnTo>
                                    <a:lnTo>
                                      <a:pt x="493" y="6"/>
                                    </a:lnTo>
                                    <a:lnTo>
                                      <a:pt x="508" y="9"/>
                                    </a:lnTo>
                                    <a:lnTo>
                                      <a:pt x="522" y="14"/>
                                    </a:lnTo>
                                    <a:lnTo>
                                      <a:pt x="536" y="20"/>
                                    </a:lnTo>
                                    <a:lnTo>
                                      <a:pt x="547" y="27"/>
                                    </a:lnTo>
                                    <a:lnTo>
                                      <a:pt x="559" y="34"/>
                                    </a:lnTo>
                                    <a:lnTo>
                                      <a:pt x="567" y="43"/>
                                    </a:lnTo>
                                    <a:lnTo>
                                      <a:pt x="575" y="52"/>
                                    </a:lnTo>
                                    <a:lnTo>
                                      <a:pt x="582" y="62"/>
                                    </a:lnTo>
                                    <a:lnTo>
                                      <a:pt x="588" y="72"/>
                                    </a:lnTo>
                                    <a:lnTo>
                                      <a:pt x="592" y="82"/>
                                    </a:lnTo>
                                    <a:lnTo>
                                      <a:pt x="595" y="93"/>
                                    </a:lnTo>
                                    <a:lnTo>
                                      <a:pt x="598" y="104"/>
                                    </a:lnTo>
                                    <a:lnTo>
                                      <a:pt x="598" y="117"/>
                                    </a:lnTo>
                                    <a:lnTo>
                                      <a:pt x="598" y="128"/>
                                    </a:lnTo>
                                    <a:lnTo>
                                      <a:pt x="596" y="138"/>
                                    </a:lnTo>
                                    <a:lnTo>
                                      <a:pt x="593" y="149"/>
                                    </a:lnTo>
                                    <a:lnTo>
                                      <a:pt x="591" y="159"/>
                                    </a:lnTo>
                                    <a:lnTo>
                                      <a:pt x="586" y="168"/>
                                    </a:lnTo>
                                    <a:lnTo>
                                      <a:pt x="582" y="177"/>
                                    </a:lnTo>
                                    <a:lnTo>
                                      <a:pt x="577" y="186"/>
                                    </a:lnTo>
                                    <a:lnTo>
                                      <a:pt x="570" y="194"/>
                                    </a:lnTo>
                                    <a:lnTo>
                                      <a:pt x="564" y="200"/>
                                    </a:lnTo>
                                    <a:lnTo>
                                      <a:pt x="559" y="206"/>
                                    </a:lnTo>
                                    <a:lnTo>
                                      <a:pt x="553" y="210"/>
                                    </a:lnTo>
                                    <a:lnTo>
                                      <a:pt x="547" y="213"/>
                                    </a:lnTo>
                                    <a:lnTo>
                                      <a:pt x="540" y="215"/>
                                    </a:lnTo>
                                    <a:lnTo>
                                      <a:pt x="533" y="218"/>
                                    </a:lnTo>
                                    <a:lnTo>
                                      <a:pt x="526" y="220"/>
                                    </a:lnTo>
                                    <a:lnTo>
                                      <a:pt x="519" y="220"/>
                                    </a:lnTo>
                                    <a:lnTo>
                                      <a:pt x="508" y="218"/>
                                    </a:lnTo>
                                    <a:lnTo>
                                      <a:pt x="498" y="215"/>
                                    </a:lnTo>
                                    <a:lnTo>
                                      <a:pt x="490" y="211"/>
                                    </a:lnTo>
                                    <a:lnTo>
                                      <a:pt x="482" y="204"/>
                                    </a:lnTo>
                                    <a:lnTo>
                                      <a:pt x="475" y="197"/>
                                    </a:lnTo>
                                    <a:lnTo>
                                      <a:pt x="470" y="189"/>
                                    </a:lnTo>
                                    <a:lnTo>
                                      <a:pt x="468" y="179"/>
                                    </a:lnTo>
                                    <a:lnTo>
                                      <a:pt x="466" y="168"/>
                                    </a:lnTo>
                                    <a:lnTo>
                                      <a:pt x="468" y="161"/>
                                    </a:lnTo>
                                    <a:lnTo>
                                      <a:pt x="468" y="155"/>
                                    </a:lnTo>
                                    <a:lnTo>
                                      <a:pt x="470" y="148"/>
                                    </a:lnTo>
                                    <a:lnTo>
                                      <a:pt x="472" y="142"/>
                                    </a:lnTo>
                                    <a:lnTo>
                                      <a:pt x="476" y="137"/>
                                    </a:lnTo>
                                    <a:lnTo>
                                      <a:pt x="480" y="130"/>
                                    </a:lnTo>
                                    <a:lnTo>
                                      <a:pt x="487" y="121"/>
                                    </a:lnTo>
                                    <a:lnTo>
                                      <a:pt x="494" y="114"/>
                                    </a:lnTo>
                                    <a:lnTo>
                                      <a:pt x="508" y="100"/>
                                    </a:lnTo>
                                    <a:lnTo>
                                      <a:pt x="515" y="90"/>
                                    </a:lnTo>
                                    <a:lnTo>
                                      <a:pt x="518" y="82"/>
                                    </a:lnTo>
                                    <a:lnTo>
                                      <a:pt x="519" y="75"/>
                                    </a:lnTo>
                                    <a:lnTo>
                                      <a:pt x="518" y="68"/>
                                    </a:lnTo>
                                    <a:lnTo>
                                      <a:pt x="517" y="61"/>
                                    </a:lnTo>
                                    <a:lnTo>
                                      <a:pt x="511" y="54"/>
                                    </a:lnTo>
                                    <a:lnTo>
                                      <a:pt x="505" y="48"/>
                                    </a:lnTo>
                                    <a:lnTo>
                                      <a:pt x="494" y="43"/>
                                    </a:lnTo>
                                    <a:lnTo>
                                      <a:pt x="480" y="38"/>
                                    </a:lnTo>
                                    <a:lnTo>
                                      <a:pt x="463" y="36"/>
                                    </a:lnTo>
                                    <a:lnTo>
                                      <a:pt x="445" y="34"/>
                                    </a:lnTo>
                                    <a:lnTo>
                                      <a:pt x="427" y="34"/>
                                    </a:lnTo>
                                    <a:lnTo>
                                      <a:pt x="410" y="37"/>
                                    </a:lnTo>
                                    <a:lnTo>
                                      <a:pt x="392" y="41"/>
                                    </a:lnTo>
                                    <a:lnTo>
                                      <a:pt x="374" y="47"/>
                                    </a:lnTo>
                                    <a:lnTo>
                                      <a:pt x="356" y="54"/>
                                    </a:lnTo>
                                    <a:lnTo>
                                      <a:pt x="339" y="62"/>
                                    </a:lnTo>
                                    <a:lnTo>
                                      <a:pt x="321" y="73"/>
                                    </a:lnTo>
                                    <a:lnTo>
                                      <a:pt x="304" y="85"/>
                                    </a:lnTo>
                                    <a:lnTo>
                                      <a:pt x="286" y="99"/>
                                    </a:lnTo>
                                    <a:lnTo>
                                      <a:pt x="269" y="113"/>
                                    </a:lnTo>
                                    <a:lnTo>
                                      <a:pt x="253" y="128"/>
                                    </a:lnTo>
                                    <a:lnTo>
                                      <a:pt x="238" y="147"/>
                                    </a:lnTo>
                                    <a:lnTo>
                                      <a:pt x="223" y="165"/>
                                    </a:lnTo>
                                    <a:lnTo>
                                      <a:pt x="209" y="185"/>
                                    </a:lnTo>
                                    <a:lnTo>
                                      <a:pt x="196" y="207"/>
                                    </a:lnTo>
                                    <a:lnTo>
                                      <a:pt x="183" y="230"/>
                                    </a:lnTo>
                                    <a:lnTo>
                                      <a:pt x="169" y="258"/>
                                    </a:lnTo>
                                    <a:lnTo>
                                      <a:pt x="157" y="286"/>
                                    </a:lnTo>
                                    <a:lnTo>
                                      <a:pt x="147" y="314"/>
                                    </a:lnTo>
                                    <a:lnTo>
                                      <a:pt x="139" y="342"/>
                                    </a:lnTo>
                                    <a:lnTo>
                                      <a:pt x="132" y="370"/>
                                    </a:lnTo>
                                    <a:lnTo>
                                      <a:pt x="126" y="400"/>
                                    </a:lnTo>
                                    <a:lnTo>
                                      <a:pt x="123" y="428"/>
                                    </a:lnTo>
                                    <a:lnTo>
                                      <a:pt x="123" y="456"/>
                                    </a:lnTo>
                                    <a:lnTo>
                                      <a:pt x="123" y="474"/>
                                    </a:lnTo>
                                    <a:lnTo>
                                      <a:pt x="126" y="491"/>
                                    </a:lnTo>
                                    <a:lnTo>
                                      <a:pt x="129" y="508"/>
                                    </a:lnTo>
                                    <a:lnTo>
                                      <a:pt x="133" y="523"/>
                                    </a:lnTo>
                                    <a:lnTo>
                                      <a:pt x="140" y="537"/>
                                    </a:lnTo>
                                    <a:lnTo>
                                      <a:pt x="147" y="550"/>
                                    </a:lnTo>
                                    <a:lnTo>
                                      <a:pt x="156" y="563"/>
                                    </a:lnTo>
                                    <a:lnTo>
                                      <a:pt x="165" y="574"/>
                                    </a:lnTo>
                                    <a:lnTo>
                                      <a:pt x="176" y="585"/>
                                    </a:lnTo>
                                    <a:lnTo>
                                      <a:pt x="189" y="594"/>
                                    </a:lnTo>
                                    <a:lnTo>
                                      <a:pt x="202" y="601"/>
                                    </a:lnTo>
                                    <a:lnTo>
                                      <a:pt x="216" y="608"/>
                                    </a:lnTo>
                                    <a:lnTo>
                                      <a:pt x="231" y="612"/>
                                    </a:lnTo>
                                    <a:lnTo>
                                      <a:pt x="246" y="616"/>
                                    </a:lnTo>
                                    <a:lnTo>
                                      <a:pt x="263" y="618"/>
                                    </a:lnTo>
                                    <a:lnTo>
                                      <a:pt x="281" y="619"/>
                                    </a:lnTo>
                                    <a:lnTo>
                                      <a:pt x="295" y="618"/>
                                    </a:lnTo>
                                    <a:lnTo>
                                      <a:pt x="309" y="616"/>
                                    </a:lnTo>
                                    <a:lnTo>
                                      <a:pt x="323" y="615"/>
                                    </a:lnTo>
                                    <a:lnTo>
                                      <a:pt x="337" y="612"/>
                                    </a:lnTo>
                                    <a:lnTo>
                                      <a:pt x="351" y="608"/>
                                    </a:lnTo>
                                    <a:lnTo>
                                      <a:pt x="365" y="602"/>
                                    </a:lnTo>
                                    <a:lnTo>
                                      <a:pt x="379" y="596"/>
                                    </a:lnTo>
                                    <a:lnTo>
                                      <a:pt x="393" y="589"/>
                                    </a:lnTo>
                                    <a:lnTo>
                                      <a:pt x="407" y="582"/>
                                    </a:lnTo>
                                    <a:lnTo>
                                      <a:pt x="421" y="573"/>
                                    </a:lnTo>
                                    <a:lnTo>
                                      <a:pt x="437" y="563"/>
                                    </a:lnTo>
                                    <a:lnTo>
                                      <a:pt x="452" y="550"/>
                                    </a:lnTo>
                                    <a:lnTo>
                                      <a:pt x="468" y="536"/>
                                    </a:lnTo>
                                    <a:lnTo>
                                      <a:pt x="483" y="522"/>
                                    </a:lnTo>
                                    <a:lnTo>
                                      <a:pt x="500" y="505"/>
                                    </a:lnTo>
                                    <a:lnTo>
                                      <a:pt x="517" y="487"/>
                                    </a:lnTo>
                                    <a:lnTo>
                                      <a:pt x="539" y="50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13" name="Freeform 208"/>
                            <wps:cNvSpPr>
                              <a:spLocks/>
                            </wps:cNvSpPr>
                            <wps:spPr bwMode="auto">
                              <a:xfrm>
                                <a:off x="7150" y="274"/>
                                <a:ext cx="219" cy="354"/>
                              </a:xfrm>
                              <a:custGeom>
                                <a:avLst/>
                                <a:gdLst>
                                  <a:gd name="T0" fmla="*/ 237 w 658"/>
                                  <a:gd name="T1" fmla="*/ 666 h 1064"/>
                                  <a:gd name="T2" fmla="*/ 323 w 658"/>
                                  <a:gd name="T3" fmla="*/ 547 h 1064"/>
                                  <a:gd name="T4" fmla="*/ 393 w 658"/>
                                  <a:gd name="T5" fmla="*/ 465 h 1064"/>
                                  <a:gd name="T6" fmla="*/ 449 w 658"/>
                                  <a:gd name="T7" fmla="*/ 417 h 1064"/>
                                  <a:gd name="T8" fmla="*/ 502 w 658"/>
                                  <a:gd name="T9" fmla="*/ 389 h 1064"/>
                                  <a:gd name="T10" fmla="*/ 556 w 658"/>
                                  <a:gd name="T11" fmla="*/ 379 h 1064"/>
                                  <a:gd name="T12" fmla="*/ 579 w 658"/>
                                  <a:gd name="T13" fmla="*/ 384 h 1064"/>
                                  <a:gd name="T14" fmla="*/ 602 w 658"/>
                                  <a:gd name="T15" fmla="*/ 393 h 1064"/>
                                  <a:gd name="T16" fmla="*/ 619 w 658"/>
                                  <a:gd name="T17" fmla="*/ 410 h 1064"/>
                                  <a:gd name="T18" fmla="*/ 631 w 658"/>
                                  <a:gd name="T19" fmla="*/ 433 h 1064"/>
                                  <a:gd name="T20" fmla="*/ 637 w 658"/>
                                  <a:gd name="T21" fmla="*/ 459 h 1064"/>
                                  <a:gd name="T22" fmla="*/ 633 w 658"/>
                                  <a:gd name="T23" fmla="*/ 523 h 1064"/>
                                  <a:gd name="T24" fmla="*/ 528 w 658"/>
                                  <a:gd name="T25" fmla="*/ 895 h 1064"/>
                                  <a:gd name="T26" fmla="*/ 511 w 658"/>
                                  <a:gd name="T27" fmla="*/ 950 h 1064"/>
                                  <a:gd name="T28" fmla="*/ 512 w 658"/>
                                  <a:gd name="T29" fmla="*/ 966 h 1064"/>
                                  <a:gd name="T30" fmla="*/ 519 w 658"/>
                                  <a:gd name="T31" fmla="*/ 977 h 1064"/>
                                  <a:gd name="T32" fmla="*/ 530 w 658"/>
                                  <a:gd name="T33" fmla="*/ 980 h 1064"/>
                                  <a:gd name="T34" fmla="*/ 547 w 658"/>
                                  <a:gd name="T35" fmla="*/ 975 h 1064"/>
                                  <a:gd name="T36" fmla="*/ 595 w 658"/>
                                  <a:gd name="T37" fmla="*/ 932 h 1064"/>
                                  <a:gd name="T38" fmla="*/ 658 w 658"/>
                                  <a:gd name="T39" fmla="*/ 895 h 1064"/>
                                  <a:gd name="T40" fmla="*/ 610 w 658"/>
                                  <a:gd name="T41" fmla="*/ 959 h 1064"/>
                                  <a:gd name="T42" fmla="*/ 547 w 658"/>
                                  <a:gd name="T43" fmla="*/ 1020 h 1064"/>
                                  <a:gd name="T44" fmla="*/ 497 w 658"/>
                                  <a:gd name="T45" fmla="*/ 1053 h 1064"/>
                                  <a:gd name="T46" fmla="*/ 456 w 658"/>
                                  <a:gd name="T47" fmla="*/ 1064 h 1064"/>
                                  <a:gd name="T48" fmla="*/ 421 w 658"/>
                                  <a:gd name="T49" fmla="*/ 1054 h 1064"/>
                                  <a:gd name="T50" fmla="*/ 399 w 658"/>
                                  <a:gd name="T51" fmla="*/ 1026 h 1064"/>
                                  <a:gd name="T52" fmla="*/ 396 w 658"/>
                                  <a:gd name="T53" fmla="*/ 982 h 1064"/>
                                  <a:gd name="T54" fmla="*/ 420 w 658"/>
                                  <a:gd name="T55" fmla="*/ 881 h 1064"/>
                                  <a:gd name="T56" fmla="*/ 516 w 658"/>
                                  <a:gd name="T57" fmla="*/ 537 h 1064"/>
                                  <a:gd name="T58" fmla="*/ 521 w 658"/>
                                  <a:gd name="T59" fmla="*/ 493 h 1064"/>
                                  <a:gd name="T60" fmla="*/ 512 w 658"/>
                                  <a:gd name="T61" fmla="*/ 476 h 1064"/>
                                  <a:gd name="T62" fmla="*/ 494 w 658"/>
                                  <a:gd name="T63" fmla="*/ 468 h 1064"/>
                                  <a:gd name="T64" fmla="*/ 465 w 658"/>
                                  <a:gd name="T65" fmla="*/ 472 h 1064"/>
                                  <a:gd name="T66" fmla="*/ 427 w 658"/>
                                  <a:gd name="T67" fmla="*/ 492 h 1064"/>
                                  <a:gd name="T68" fmla="*/ 386 w 658"/>
                                  <a:gd name="T69" fmla="*/ 528 h 1064"/>
                                  <a:gd name="T70" fmla="*/ 340 w 658"/>
                                  <a:gd name="T71" fmla="*/ 579 h 1064"/>
                                  <a:gd name="T72" fmla="*/ 286 w 658"/>
                                  <a:gd name="T73" fmla="*/ 656 h 1064"/>
                                  <a:gd name="T74" fmla="*/ 192 w 658"/>
                                  <a:gd name="T75" fmla="*/ 808 h 1064"/>
                                  <a:gd name="T76" fmla="*/ 157 w 658"/>
                                  <a:gd name="T77" fmla="*/ 895 h 1064"/>
                                  <a:gd name="T78" fmla="*/ 241 w 658"/>
                                  <a:gd name="T79" fmla="*/ 204 h 1064"/>
                                  <a:gd name="T80" fmla="*/ 263 w 658"/>
                                  <a:gd name="T81" fmla="*/ 95 h 1064"/>
                                  <a:gd name="T82" fmla="*/ 242 w 658"/>
                                  <a:gd name="T83" fmla="*/ 73 h 1064"/>
                                  <a:gd name="T84" fmla="*/ 213 w 658"/>
                                  <a:gd name="T85" fmla="*/ 64 h 1064"/>
                                  <a:gd name="T86" fmla="*/ 157 w 658"/>
                                  <a:gd name="T87" fmla="*/ 71 h 1064"/>
                                  <a:gd name="T88" fmla="*/ 0 w 658"/>
                                  <a:gd name="T89" fmla="*/ 0 h 1064"/>
                                  <a:gd name="T90" fmla="*/ 658 w 658"/>
                                  <a:gd name="T91" fmla="*/ 1064 h 1064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</a:cxnLst>
                                <a:rect l="T88" t="T89" r="T90" b="T91"/>
                                <a:pathLst>
                                  <a:path w="658" h="1064">
                                    <a:moveTo>
                                      <a:pt x="410" y="0"/>
                                    </a:moveTo>
                                    <a:lnTo>
                                      <a:pt x="204" y="714"/>
                                    </a:lnTo>
                                    <a:lnTo>
                                      <a:pt x="237" y="666"/>
                                    </a:lnTo>
                                    <a:lnTo>
                                      <a:pt x="267" y="621"/>
                                    </a:lnTo>
                                    <a:lnTo>
                                      <a:pt x="295" y="582"/>
                                    </a:lnTo>
                                    <a:lnTo>
                                      <a:pt x="323" y="547"/>
                                    </a:lnTo>
                                    <a:lnTo>
                                      <a:pt x="348" y="514"/>
                                    </a:lnTo>
                                    <a:lnTo>
                                      <a:pt x="371" y="488"/>
                                    </a:lnTo>
                                    <a:lnTo>
                                      <a:pt x="393" y="465"/>
                                    </a:lnTo>
                                    <a:lnTo>
                                      <a:pt x="413" y="445"/>
                                    </a:lnTo>
                                    <a:lnTo>
                                      <a:pt x="431" y="430"/>
                                    </a:lnTo>
                                    <a:lnTo>
                                      <a:pt x="449" y="417"/>
                                    </a:lnTo>
                                    <a:lnTo>
                                      <a:pt x="467" y="406"/>
                                    </a:lnTo>
                                    <a:lnTo>
                                      <a:pt x="486" y="396"/>
                                    </a:lnTo>
                                    <a:lnTo>
                                      <a:pt x="502" y="389"/>
                                    </a:lnTo>
                                    <a:lnTo>
                                      <a:pt x="521" y="384"/>
                                    </a:lnTo>
                                    <a:lnTo>
                                      <a:pt x="537" y="381"/>
                                    </a:lnTo>
                                    <a:lnTo>
                                      <a:pt x="556" y="379"/>
                                    </a:lnTo>
                                    <a:lnTo>
                                      <a:pt x="564" y="381"/>
                                    </a:lnTo>
                                    <a:lnTo>
                                      <a:pt x="572" y="382"/>
                                    </a:lnTo>
                                    <a:lnTo>
                                      <a:pt x="579" y="384"/>
                                    </a:lnTo>
                                    <a:lnTo>
                                      <a:pt x="588" y="386"/>
                                    </a:lnTo>
                                    <a:lnTo>
                                      <a:pt x="595" y="389"/>
                                    </a:lnTo>
                                    <a:lnTo>
                                      <a:pt x="602" y="393"/>
                                    </a:lnTo>
                                    <a:lnTo>
                                      <a:pt x="607" y="399"/>
                                    </a:lnTo>
                                    <a:lnTo>
                                      <a:pt x="613" y="405"/>
                                    </a:lnTo>
                                    <a:lnTo>
                                      <a:pt x="619" y="410"/>
                                    </a:lnTo>
                                    <a:lnTo>
                                      <a:pt x="624" y="417"/>
                                    </a:lnTo>
                                    <a:lnTo>
                                      <a:pt x="628" y="424"/>
                                    </a:lnTo>
                                    <a:lnTo>
                                      <a:pt x="631" y="433"/>
                                    </a:lnTo>
                                    <a:lnTo>
                                      <a:pt x="634" y="441"/>
                                    </a:lnTo>
                                    <a:lnTo>
                                      <a:pt x="635" y="450"/>
                                    </a:lnTo>
                                    <a:lnTo>
                                      <a:pt x="637" y="459"/>
                                    </a:lnTo>
                                    <a:lnTo>
                                      <a:pt x="637" y="469"/>
                                    </a:lnTo>
                                    <a:lnTo>
                                      <a:pt x="635" y="495"/>
                                    </a:lnTo>
                                    <a:lnTo>
                                      <a:pt x="633" y="523"/>
                                    </a:lnTo>
                                    <a:lnTo>
                                      <a:pt x="626" y="554"/>
                                    </a:lnTo>
                                    <a:lnTo>
                                      <a:pt x="617" y="587"/>
                                    </a:lnTo>
                                    <a:lnTo>
                                      <a:pt x="528" y="895"/>
                                    </a:lnTo>
                                    <a:lnTo>
                                      <a:pt x="521" y="919"/>
                                    </a:lnTo>
                                    <a:lnTo>
                                      <a:pt x="515" y="939"/>
                                    </a:lnTo>
                                    <a:lnTo>
                                      <a:pt x="511" y="950"/>
                                    </a:lnTo>
                                    <a:lnTo>
                                      <a:pt x="511" y="957"/>
                                    </a:lnTo>
                                    <a:lnTo>
                                      <a:pt x="511" y="961"/>
                                    </a:lnTo>
                                    <a:lnTo>
                                      <a:pt x="512" y="966"/>
                                    </a:lnTo>
                                    <a:lnTo>
                                      <a:pt x="514" y="970"/>
                                    </a:lnTo>
                                    <a:lnTo>
                                      <a:pt x="516" y="974"/>
                                    </a:lnTo>
                                    <a:lnTo>
                                      <a:pt x="519" y="977"/>
                                    </a:lnTo>
                                    <a:lnTo>
                                      <a:pt x="523" y="978"/>
                                    </a:lnTo>
                                    <a:lnTo>
                                      <a:pt x="528" y="980"/>
                                    </a:lnTo>
                                    <a:lnTo>
                                      <a:pt x="530" y="980"/>
                                    </a:lnTo>
                                    <a:lnTo>
                                      <a:pt x="536" y="980"/>
                                    </a:lnTo>
                                    <a:lnTo>
                                      <a:pt x="542" y="978"/>
                                    </a:lnTo>
                                    <a:lnTo>
                                      <a:pt x="547" y="975"/>
                                    </a:lnTo>
                                    <a:lnTo>
                                      <a:pt x="553" y="971"/>
                                    </a:lnTo>
                                    <a:lnTo>
                                      <a:pt x="574" y="953"/>
                                    </a:lnTo>
                                    <a:lnTo>
                                      <a:pt x="595" y="932"/>
                                    </a:lnTo>
                                    <a:lnTo>
                                      <a:pt x="616" y="908"/>
                                    </a:lnTo>
                                    <a:lnTo>
                                      <a:pt x="635" y="881"/>
                                    </a:lnTo>
                                    <a:lnTo>
                                      <a:pt x="658" y="895"/>
                                    </a:lnTo>
                                    <a:lnTo>
                                      <a:pt x="645" y="915"/>
                                    </a:lnTo>
                                    <a:lnTo>
                                      <a:pt x="628" y="936"/>
                                    </a:lnTo>
                                    <a:lnTo>
                                      <a:pt x="610" y="959"/>
                                    </a:lnTo>
                                    <a:lnTo>
                                      <a:pt x="589" y="981"/>
                                    </a:lnTo>
                                    <a:lnTo>
                                      <a:pt x="568" y="1002"/>
                                    </a:lnTo>
                                    <a:lnTo>
                                      <a:pt x="547" y="1020"/>
                                    </a:lnTo>
                                    <a:lnTo>
                                      <a:pt x="529" y="1034"/>
                                    </a:lnTo>
                                    <a:lnTo>
                                      <a:pt x="512" y="1046"/>
                                    </a:lnTo>
                                    <a:lnTo>
                                      <a:pt x="497" y="1053"/>
                                    </a:lnTo>
                                    <a:lnTo>
                                      <a:pt x="483" y="1058"/>
                                    </a:lnTo>
                                    <a:lnTo>
                                      <a:pt x="469" y="1063"/>
                                    </a:lnTo>
                                    <a:lnTo>
                                      <a:pt x="456" y="1064"/>
                                    </a:lnTo>
                                    <a:lnTo>
                                      <a:pt x="444" y="1063"/>
                                    </a:lnTo>
                                    <a:lnTo>
                                      <a:pt x="431" y="1058"/>
                                    </a:lnTo>
                                    <a:lnTo>
                                      <a:pt x="421" y="1054"/>
                                    </a:lnTo>
                                    <a:lnTo>
                                      <a:pt x="411" y="1046"/>
                                    </a:lnTo>
                                    <a:lnTo>
                                      <a:pt x="404" y="1037"/>
                                    </a:lnTo>
                                    <a:lnTo>
                                      <a:pt x="399" y="1026"/>
                                    </a:lnTo>
                                    <a:lnTo>
                                      <a:pt x="396" y="1015"/>
                                    </a:lnTo>
                                    <a:lnTo>
                                      <a:pt x="395" y="1002"/>
                                    </a:lnTo>
                                    <a:lnTo>
                                      <a:pt x="396" y="982"/>
                                    </a:lnTo>
                                    <a:lnTo>
                                      <a:pt x="402" y="956"/>
                                    </a:lnTo>
                                    <a:lnTo>
                                      <a:pt x="409" y="922"/>
                                    </a:lnTo>
                                    <a:lnTo>
                                      <a:pt x="420" y="881"/>
                                    </a:lnTo>
                                    <a:lnTo>
                                      <a:pt x="505" y="587"/>
                                    </a:lnTo>
                                    <a:lnTo>
                                      <a:pt x="512" y="561"/>
                                    </a:lnTo>
                                    <a:lnTo>
                                      <a:pt x="516" y="537"/>
                                    </a:lnTo>
                                    <a:lnTo>
                                      <a:pt x="519" y="517"/>
                                    </a:lnTo>
                                    <a:lnTo>
                                      <a:pt x="521" y="500"/>
                                    </a:lnTo>
                                    <a:lnTo>
                                      <a:pt x="521" y="493"/>
                                    </a:lnTo>
                                    <a:lnTo>
                                      <a:pt x="518" y="486"/>
                                    </a:lnTo>
                                    <a:lnTo>
                                      <a:pt x="515" y="481"/>
                                    </a:lnTo>
                                    <a:lnTo>
                                      <a:pt x="512" y="476"/>
                                    </a:lnTo>
                                    <a:lnTo>
                                      <a:pt x="507" y="472"/>
                                    </a:lnTo>
                                    <a:lnTo>
                                      <a:pt x="501" y="469"/>
                                    </a:lnTo>
                                    <a:lnTo>
                                      <a:pt x="494" y="468"/>
                                    </a:lnTo>
                                    <a:lnTo>
                                      <a:pt x="487" y="468"/>
                                    </a:lnTo>
                                    <a:lnTo>
                                      <a:pt x="477" y="468"/>
                                    </a:lnTo>
                                    <a:lnTo>
                                      <a:pt x="465" y="472"/>
                                    </a:lnTo>
                                    <a:lnTo>
                                      <a:pt x="452" y="476"/>
                                    </a:lnTo>
                                    <a:lnTo>
                                      <a:pt x="439" y="483"/>
                                    </a:lnTo>
                                    <a:lnTo>
                                      <a:pt x="427" y="492"/>
                                    </a:lnTo>
                                    <a:lnTo>
                                      <a:pt x="413" y="503"/>
                                    </a:lnTo>
                                    <a:lnTo>
                                      <a:pt x="400" y="514"/>
                                    </a:lnTo>
                                    <a:lnTo>
                                      <a:pt x="386" y="528"/>
                                    </a:lnTo>
                                    <a:lnTo>
                                      <a:pt x="371" y="542"/>
                                    </a:lnTo>
                                    <a:lnTo>
                                      <a:pt x="355" y="559"/>
                                    </a:lnTo>
                                    <a:lnTo>
                                      <a:pt x="340" y="579"/>
                                    </a:lnTo>
                                    <a:lnTo>
                                      <a:pt x="325" y="599"/>
                                    </a:lnTo>
                                    <a:lnTo>
                                      <a:pt x="311" y="618"/>
                                    </a:lnTo>
                                    <a:lnTo>
                                      <a:pt x="286" y="656"/>
                                    </a:lnTo>
                                    <a:lnTo>
                                      <a:pt x="252" y="711"/>
                                    </a:lnTo>
                                    <a:lnTo>
                                      <a:pt x="207" y="783"/>
                                    </a:lnTo>
                                    <a:lnTo>
                                      <a:pt x="192" y="808"/>
                                    </a:lnTo>
                                    <a:lnTo>
                                      <a:pt x="179" y="836"/>
                                    </a:lnTo>
                                    <a:lnTo>
                                      <a:pt x="167" y="864"/>
                                    </a:lnTo>
                                    <a:lnTo>
                                      <a:pt x="157" y="895"/>
                                    </a:lnTo>
                                    <a:lnTo>
                                      <a:pt x="109" y="1046"/>
                                    </a:lnTo>
                                    <a:lnTo>
                                      <a:pt x="0" y="1046"/>
                                    </a:lnTo>
                                    <a:lnTo>
                                      <a:pt x="241" y="204"/>
                                    </a:lnTo>
                                    <a:lnTo>
                                      <a:pt x="266" y="112"/>
                                    </a:lnTo>
                                    <a:lnTo>
                                      <a:pt x="266" y="104"/>
                                    </a:lnTo>
                                    <a:lnTo>
                                      <a:pt x="263" y="95"/>
                                    </a:lnTo>
                                    <a:lnTo>
                                      <a:pt x="258" y="87"/>
                                    </a:lnTo>
                                    <a:lnTo>
                                      <a:pt x="251" y="79"/>
                                    </a:lnTo>
                                    <a:lnTo>
                                      <a:pt x="242" y="73"/>
                                    </a:lnTo>
                                    <a:lnTo>
                                      <a:pt x="234" y="69"/>
                                    </a:lnTo>
                                    <a:lnTo>
                                      <a:pt x="223" y="66"/>
                                    </a:lnTo>
                                    <a:lnTo>
                                      <a:pt x="213" y="64"/>
                                    </a:lnTo>
                                    <a:lnTo>
                                      <a:pt x="196" y="66"/>
                                    </a:lnTo>
                                    <a:lnTo>
                                      <a:pt x="172" y="69"/>
                                    </a:lnTo>
                                    <a:lnTo>
                                      <a:pt x="157" y="71"/>
                                    </a:lnTo>
                                    <a:lnTo>
                                      <a:pt x="157" y="42"/>
                                    </a:lnTo>
                                    <a:lnTo>
                                      <a:pt x="41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5A5A5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4116B1" id="Zeichenbereich 152" o:spid="_x0000_s1026" style="position:absolute;margin-left:145.6pt;margin-top:722.45pt;width:375.1pt;height:36.55pt;z-index:251676672" coordsize="47637,4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">
                <v:rect id="AutoShape 2" o:spid="_x0000_s1027" style="position:absolute;width:47637;height:4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" filled="f" stroked="f">
                  <o:lock v:ext="edit" aspectratio="t"/>
                </v:rect>
                <v:group id="Group 154" o:spid="_x0000_s1028" style="position:absolute;left:635;top:140;width:13265;height:4001" coordorigin="100,46" coordsize="2089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<v:shape id="Freeform 155" o:spid="_x0000_s1029" style="position:absolute;left:860;top:211;width:139;height:159;visibility:visible;mso-wrap-style:square;v-text-anchor:top" coordsize="417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" path="m,476r177,l196,476r18,-2l234,471r18,-6l269,458r17,-7l303,441r15,-10l332,420r14,-12l359,395r11,-14l381,365r10,-17l398,332r7,-17l410,296r5,-18l416,258r1,-19l417,218r-2,-19l410,180r-5,-19l398,145r-7,-17l381,111,371,97,359,81,346,69,333,56,318,45,303,35,287,27,270,18,252,11,234,7,214,3,196,,177,,,,,476xm125,105r28,l168,105r14,2l195,109r14,5l220,118r11,7l241,132r10,7l259,149r9,10l273,170r6,11l283,194r3,14l289,223r,16l289,256r-3,15l283,285r-6,13l272,311r-7,11l258,332r-10,8l238,347r-10,7l217,360r-12,4l192,368r-13,2l165,371r-12,1l125,372r,-267xe" fillcolor="black" stroked="f">
                    <v:path arrowok="t" o:connecttype="custom" o:connectlocs="59,159;71,158;84,155;95,151;106,144;115,136;123,127;130,116;135,105;138,93;139,80;138,66;135,54;130,43;124,32;115,23;106,15;96,9;84,4;71,1;59,0;0,159;51,35;61,36;70,38;77,42;84,46;89,53;93,60;95,69;96,80;95,91;92,100;88,108;83,114;76,118;68,122;60,124;51,124;42,35" o:connectangles="0,0,0,0,0,0,0,0,0,0,0,0,0,0,0,0,0,0,0,0,0,0,0,0,0,0,0,0,0,0,0,0,0,0,0,0,0,0,0,0" textboxrect="0,0,417,476"/>
                    <o:lock v:ext="edit" verticies="t"/>
                  </v:shape>
                  <v:shape id="Freeform 156" o:spid="_x0000_s1030" style="position:absolute;left:1015;top:199;width:43;height:171;visibility:visible;mso-wrap-style:square;v-text-anchor:top" coordsize="129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" path="m122,189l7,189r,324l122,513r,-324xm64,l56,,47,2,39,4,32,9r-7,4l19,19r-5,7l10,33,6,40,3,48,1,57,,65r1,8l3,82r3,8l10,97r4,7l19,110r6,6l32,120r7,4l47,127r9,1l64,130r9,-2l81,127r8,-3l96,120r7,-4l110,110r6,-6l120,97r4,-7l127,82r2,-9l129,65r,-8l127,48r-3,-8l120,33r-4,-7l110,19r-7,-6l96,9,89,4,81,2,73,,64,xe" fillcolor="black" stroked="f">
                    <v:path arrowok="t" o:connecttype="custom" o:connectlocs="41,63;2,63;2,171;41,171;41,63;21,0;19,0;16,1;13,1;11,3;8,4;6,6;5,9;3,11;2,13;1,16;0,19;0,22;0,24;1,27;2,30;3,32;5,35;6,37;8,39;11,40;13,41;16,42;19,43;21,43;24,43;27,42;30,41;32,40;34,39;37,37;39,35;40,32;41,30;42,27;43,24;43,22;43,19;42,16;41,13;40,11;39,9;37,6;34,4;32,3;30,1;27,1;24,0;21,0" o:connectangles="0,0,0,0,0,0,0,0,0,0,0,0,0,0,0,0,0,0,0,0,0,0,0,0,0,0,0,0,0,0,0,0,0,0,0,0,0,0,0,0,0,0,0,0,0,0,0,0,0,0,0,0,0,0" textboxrect="0,0,129,513"/>
                    <o:lock v:ext="edit" verticies="t"/>
                  </v:shape>
                  <v:shape id="Freeform 157" o:spid="_x0000_s1031" style="position:absolute;left:1073;top:259;width:119;height:115;visibility:visible;mso-wrap-style:square;v-text-anchor:top" coordsize="357,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" path="m117,125r2,-7l122,109r4,-5l131,97r5,-6l142,87r5,-4l154,80r7,-3l170,76r7,-2l185,74r9,l201,76r7,1l215,80r7,4l227,88r6,5l238,98r4,6l245,111r3,7l249,125r-132,xm357,180r-1,-27l352,128r-3,-12l345,105,340,94,336,84,331,74,324,64r-6,-8l310,48r-7,-7l294,34,284,28r-9,-6l265,17,255,12,244,8,231,5,219,3,206,1,194,,180,,160,,142,3,124,7r-17,4l91,18,77,25,63,35,51,46,40,57,30,70,21,84r-7,16l7,116,5,135,2,153,,173r2,21l5,212r4,18l14,247r9,16l31,277r11,12l54,301r14,11l82,320r15,9l114,334r17,5l149,343r19,3l188,346r14,l216,344r13,-3l242,339r13,-3l268,330r12,-5l291,319r10,-9l312,303r9,-9l329,284r7,-11l343,261r6,-12l352,235r-110,l237,242r-6,7l226,253r-7,4l212,260r-7,3l196,264r-9,l171,263r-15,-3l150,257r-7,-3l139,250r-6,-4l129,240r-4,-5l122,229r-3,-6l117,208r-2,-16l357,192r,-12xe" fillcolor="black" stroked="f">
                    <v:path arrowok="t" o:connecttype="custom" o:connectlocs="40,39;42,35;45,30;49,28;54,26;59,25;65,25;69,26;74,28;78,31;81,35;83,39;39,42;119,51;116,39;113,31;110,25;106,19;101,14;95,9;88,6;81,3;73,1;65,0;53,0;41,2;30,6;21,12;13,19;7,28;2,39;1,51;1,64;3,76;8,87;14,96;23,104;32,109;44,113;56,115;67,115;76,113;85,112;93,108;100,103;107,98;112,91;116,83;81,78;77,83;73,85;68,87;62,88;52,86;48,84;44,82;42,78;40,74;38,64;119,60" o:connectangles="0,0,0,0,0,0,0,0,0,0,0,0,0,0,0,0,0,0,0,0,0,0,0,0,0,0,0,0,0,0,0,0,0,0,0,0,0,0,0,0,0,0,0,0,0,0,0,0,0,0,0,0,0,0,0,0,0,0,0,0" textboxrect="0,0,357,346"/>
                    <o:lock v:ext="edit" verticies="t"/>
                  </v:shape>
                  <v:shape id="Freeform 158" o:spid="_x0000_s1032" style="position:absolute;left:1209;top:259;width:114;height:111;visibility:visible;mso-wrap-style:square;v-text-anchor:top" coordsize="341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" path="m115,10l,10,,334r115,l115,167r,-15l118,138r4,-13l127,114r3,-6l134,104r6,-3l146,97r5,-3l158,93r9,-2l175,91r7,l190,93r6,1l202,97r5,3l211,104r3,4l217,112r4,10l224,133r1,12l227,156r,11l227,177r,157l341,334r,-199l340,119r-1,-14l337,93,334,80,330,67,325,56,319,46,312,36r-7,-8l295,21,285,15,274,10,263,5,249,3,235,,220,,197,1,178,4r-9,3l161,11r-8,4l144,21r-7,6l130,35r-7,8l116,52r-1,l115,10xe" fillcolor="black" stroked="f">
                    <v:path arrowok="t" o:connecttype="custom" o:connectlocs="38,3;0,3;0,111;38,111;38,56;38,51;39,46;41,42;42,38;43,36;45,35;47,34;49,32;50,31;53,31;56,30;59,30;61,30;64,31;66,31;68,32;69,33;71,35;72,36;73,37;74,41;75,44;75,48;76,52;76,56;76,59;76,111;114,111;114,45;114,40;113,35;113,31;112,27;110,22;109,19;107,15;104,12;102,9;99,7;95,5;92,3;88,2;83,1;79,0;74,0;66,0;60,1;56,2;54,4;51,5;48,7;46,9;43,12;41,14;39,17;38,17;38,3" o:connectangles="0,0,0,0,0,0,0,0,0,0,0,0,0,0,0,0,0,0,0,0,0,0,0,0,0,0,0,0,0,0,0,0,0,0,0,0,0,0,0,0,0,0,0,0,0,0,0,0,0,0,0,0,0,0,0,0,0,0,0,0,0,0" textboxrect="0,0,341,334"/>
                  </v:shape>
                  <v:shape id="Freeform 159" o:spid="_x0000_s1033" style="position:absolute;left:1341;top:259;width:94;height:115;visibility:visible;mso-wrap-style:square;v-text-anchor:top" coordsize="282,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" path="m274,21l261,15,247,11,235,7,221,4,208,3,194,1,180,,168,,156,,145,1,135,3r-9,1l105,10,86,17r-8,5l70,27r-9,7l54,39r-7,7l42,55r-5,8l33,72r-4,9l26,93r-1,9l25,115r,10l26,135r2,8l30,152r5,7l37,164r5,6l47,176r11,8l70,191r14,6l96,199r14,5l123,206r12,3l145,212r10,4l162,221r3,4l166,228r2,4l168,236r,7l165,247r-4,4l156,256r-7,1l144,260r-6,l133,261r-16,-1l102,256,85,250,70,244,54,236,42,228,,308r15,8l30,325r16,5l63,336r16,4l96,343r17,3l130,346r12,l154,344r9,-1l175,341r22,-5l217,327r9,-4l235,318r8,-8l252,305r6,-9l264,288r6,-8l274,270r4,-10l281,249r1,-12l282,225r,-14l279,198r-4,-13l271,176r-7,-10l256,159r-9,-7l238,145r-12,-5l215,135r-12,-3l189,129r-7,-1l175,126r-9,-2l158,121r-9,-3l144,114r-3,-3l140,108r-2,-4l137,100r1,-6l141,90r4,-4l151,83r5,-3l162,79r6,l173,79r10,l194,80r11,3l215,86r10,4l235,94,274,21xe" fillcolor="black" stroked="f">
                    <v:path arrowok="t" o:connecttype="custom" o:connectlocs="87,5;78,2;69,1;60,0;52,0;45,1;35,3;26,7;20,11;16,15;12,21;10,27;8,34;8,42;9,48;12,53;14,57;19,61;28,65;37,68;45,69;52,72;55,75;56,77;56,81;54,83;50,85;46,86;39,86;28,83;18,78;0,102;10,108;21,112;32,114;43,115;51,114;58,113;72,109;78,106;84,101;88,96;91,90;94,83;94,75;93,66;90,58;85,53;79,48;72,45;63,43;58,42;53,40;48,38;47,36;46,33;47,30;50,28;54,26;58,26;65,27;72,29;78,31" o:connectangles="0,0,0,0,0,0,0,0,0,0,0,0,0,0,0,0,0,0,0,0,0,0,0,0,0,0,0,0,0,0,0,0,0,0,0,0,0,0,0,0,0,0,0,0,0,0,0,0,0,0,0,0,0,0,0,0,0,0,0,0,0,0,0" textboxrect="0,0,282,346"/>
                  </v:shape>
                  <v:shape id="Freeform 160" o:spid="_x0000_s1034" style="position:absolute;left:1447;top:230;width:72;height:140;visibility:visible;mso-wrap-style:square;v-text-anchor:top" coordsize="217,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" path="m151,192r66,l217,97r-66,l151,,36,r,97l,97r,95l36,192r,229l151,421r,-229xe" fillcolor="black" stroked="f">
                    <v:path arrowok="t" o:connecttype="custom" o:connectlocs="50,64;72,64;72,32;50,32;50,0;12,0;12,32;0,32;0,64;12,64;12,140;50,140;50,64" o:connectangles="0,0,0,0,0,0,0,0,0,0,0,0,0" textboxrect="0,0,217,421"/>
                  </v:shape>
                  <v:shape id="Freeform 161" o:spid="_x0000_s1035" style="position:absolute;left:1524;top:259;width:94;height:115;visibility:visible;mso-wrap-style:square;v-text-anchor:top" coordsize="282,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" path="m274,21l261,15,247,11,235,7,221,4,208,3,194,1,180,,167,,156,,146,1,135,3,125,4r-20,6l86,17r-8,5l70,27r-9,7l54,39r-5,7l42,55r-5,8l33,72r-4,9l26,93r-1,9l25,115r,10l26,135r2,8l30,152r5,7l37,164r5,6l47,176r11,8l70,191r14,6l96,199r14,5l123,206r12,3l145,212r10,4l162,221r3,4l166,228r1,4l169,236r-2,7l165,247r-5,4l156,256r-5,1l144,260r-6,l132,261r-15,-1l102,256,85,250,70,244,54,236,42,228,,308r15,8l30,325r16,5l63,336r16,4l96,343r17,3l131,346r11,l153,344r12,-1l174,341r23,-5l216,327r10,-4l235,318r8,-8l251,305r7,-9l264,288r6,-8l274,270r4,-10l281,249r1,-12l282,225r,-14l279,198r-4,-13l271,176r-7,-10l256,159r-9,-7l237,145r-11,-5l215,135r-13,-3l188,129r-5,-1l174,126r-8,-2l158,121r-9,-3l144,114r-3,-3l139,108r-1,-4l137,100r1,-6l141,90r4,-4l151,83r5,-3l162,79r5,l173,79r10,l194,80r11,3l215,86r11,4l235,94,274,21xe" fillcolor="black" stroked="f">
                    <v:path arrowok="t" o:connecttype="custom" o:connectlocs="87,5;78,2;69,1;60,0;52,0;45,1;35,3;26,7;20,11;16,15;12,21;10,27;8,34;8,42;9,48;12,53;14,57;19,61;28,65;37,68;45,69;52,72;55,75;56,77;56,81;53,83;50,85;46,86;39,86;28,83;18,78;0,102;10,108;21,112;32,114;44,115;51,114;58,113;72,109;78,106;84,101;88,96;91,90;94,83;94,75;93,66;90,58;85,53;79,48;72,45;63,43;58,42;53,40;48,38;46,36;46,33;47,30;50,28;54,26;58,26;65,27;72,29;78,31" o:connectangles="0,0,0,0,0,0,0,0,0,0,0,0,0,0,0,0,0,0,0,0,0,0,0,0,0,0,0,0,0,0,0,0,0,0,0,0,0,0,0,0,0,0,0,0,0,0,0,0,0,0,0,0,0,0,0,0,0,0,0,0,0,0,0" textboxrect="0,0,282,346"/>
                  </v:shape>
                  <v:shape id="Freeform 162" o:spid="_x0000_s1036" style="position:absolute;left:1630;top:230;width:72;height:140;visibility:visible;mso-wrap-style:square;v-text-anchor:top" coordsize="216,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" path="m151,192r65,l216,97r-65,l151,,36,r,97l,97r,95l36,192r,229l151,421r,-229xe" fillcolor="black" stroked="f">
                    <v:path arrowok="t" o:connecttype="custom" o:connectlocs="50,64;72,64;72,32;50,32;50,0;12,0;12,32;0,32;0,64;12,64;12,140;50,140;50,64" o:connectangles="0,0,0,0,0,0,0,0,0,0,0,0,0" textboxrect="0,0,216,421"/>
                  </v:shape>
                  <v:shape id="Freeform 163" o:spid="_x0000_s1037" style="position:absolute;left:1707;top:259;width:118;height:115;visibility:visible;mso-wrap-style:square;v-text-anchor:top" coordsize="356,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" path="m116,125r2,-7l122,109r3,-5l129,97r5,-6l140,87r7,-4l153,80r8,-3l168,76r8,-2l185,74r7,l199,76r7,1l213,80r7,4l225,88r6,5l237,98r4,6l245,111r3,7l249,125r-133,xm356,180r-2,-27l350,128r-3,-12l343,105,339,94,335,84,329,74,323,64r-7,-8l309,48r-8,-7l293,34r-9,-6l274,22r-9,-5l253,12,242,8,231,5,218,3,206,1,192,,178,,160,,140,3,123,7r-17,4l90,18,76,25,62,35,49,46,38,57,28,70,20,84r-7,16l7,116,3,135,,153r,20l,194r3,18l7,230r7,17l21,263r10,14l41,289r12,12l66,312r14,8l95,329r17,5l130,339r18,4l167,346r19,l200,346r14,-2l228,341r13,-2l255,336r11,-6l279,325r11,-6l301,310r10,-7l321,294r8,-10l336,273r6,-12l347,249r4,-14l241,235r-6,7l231,249r-7,4l218,257r-7,3l203,263r-8,1l186,264r-17,-1l155,260r-7,-3l143,254r-6,-4l133,246r-6,-6l125,235r-3,-6l119,223r-4,-15l115,192r241,l356,180xe" fillcolor="black" stroked="f">
                    <v:path arrowok="t" o:connecttype="custom" o:connectlocs="39,39;41,35;44,30;49,28;53,26;58,25;64,25;68,26;73,28;77,31;80,35;82,39;38,42;117,51;115,39;112,31;109,25;105,19;100,14;94,9;88,6;80,3;72,1;64,0;53,0;41,2;30,6;21,12;13,19;7,28;2,39;0,51;0,64;2,76;7,87;14,96;22,104;31,109;43,113;55,115;66,115;76,113;85,112;92,108;100,103;106,98;111,91;115,83;80,78;77,83;72,85;67,87;62,88;51,86;47,84;44,82;41,78;39,74;38,64;118,60" o:connectangles="0,0,0,0,0,0,0,0,0,0,0,0,0,0,0,0,0,0,0,0,0,0,0,0,0,0,0,0,0,0,0,0,0,0,0,0,0,0,0,0,0,0,0,0,0,0,0,0,0,0,0,0,0,0,0,0,0,0,0,0" textboxrect="0,0,356,346"/>
                    <o:lock v:ext="edit" verticies="t"/>
                  </v:shape>
                  <v:rect id="Rectangle 164" o:spid="_x0000_s1038" style="position:absolute;left:1842;top:195;width:39;height: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" fillcolor="black" stroked="f"/>
                  <v:rect id="Rectangle 165" o:spid="_x0000_s1039" style="position:absolute;left:1906;top:195;width:38;height: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" fillcolor="black" stroked="f"/>
                  <v:shape id="Freeform 166" o:spid="_x0000_s1040" style="position:absolute;left:1961;top:259;width:119;height:115;visibility:visible;mso-wrap-style:square;v-text-anchor:top" coordsize="357,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" path="m118,125r1,-7l122,109r4,-5l130,97r6,-6l141,87r6,-4l154,80r7,-3l169,76r7,-2l185,74r8,l200,76r7,1l214,80r7,4l227,88r5,5l238,98r4,6l245,111r3,7l251,125r-133,xm357,180r-1,-27l351,128r-2,-12l344,105,340,94,336,84,330,74,323,64r-5,-8l309,48r-7,-7l294,34,284,28r-8,-6l265,17,255,12,244,8,231,5,220,3,206,1,193,,179,,160,,141,3,123,7r-17,4l91,18,77,25,63,35,50,46,39,57,29,70,21,84r-7,16l9,116,4,135,2,153,,173r2,21l4,212r5,18l14,247r8,16l31,277r11,12l53,301r14,11l81,320r16,9l113,334r17,5l148,343r20,3l188,346r14,l216,344r12,-3l242,339r13,-3l267,330r13,-5l291,319r10,-9l312,303r9,-9l329,284r7,-11l343,261r6,-12l351,235r-109,l237,242r-6,7l225,253r-7,4l211,260r-7,3l196,264r-10,l171,263r-16,-3l150,257r-7,-3l139,250r-6,-4l129,240r-4,-5l122,229r-3,-6l116,208r-1,-16l357,192r,-12xe" fillcolor="black" stroked="f">
                    <v:path arrowok="t" o:connecttype="custom" o:connectlocs="40,39;42,35;45,30;49,28;54,26;59,25;64,25;69,26;74,28;77,31;81,35;83,39;39,42;119,51;116,39;113,31;110,25;106,19;101,14;95,9;88,6;81,3;73,1;64,0;53,0;41,2;30,6;21,12;13,19;7,28;3,39;1,51;1,64;3,76;7,87;14,96;22,104;32,109;43,113;56,115;67,115;76,113;85,112;93,108;100,103;107,98;112,91;116,83;81,78;77,83;73,85;68,87;62,88;52,86;48,84;44,82;42,78;40,74;38,64;119,60" o:connectangles="0,0,0,0,0,0,0,0,0,0,0,0,0,0,0,0,0,0,0,0,0,0,0,0,0,0,0,0,0,0,0,0,0,0,0,0,0,0,0,0,0,0,0,0,0,0,0,0,0,0,0,0,0,0,0,0,0,0,0,0" textboxrect="0,0,357,346"/>
                    <o:lock v:ext="edit" verticies="t"/>
                  </v:shape>
                  <v:shape id="Freeform 167" o:spid="_x0000_s1041" style="position:absolute;left:100;top:462;width:166;height:159;visibility:visible;mso-wrap-style:square;v-text-anchor:top" coordsize="498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" path="m134,l,,200,477r95,l498,,364,,249,290,134,xe" fillcolor="black" stroked="f">
                    <v:path arrowok="t" o:connecttype="custom" o:connectlocs="45,0;0,0;67,159;98,159;166,0;121,0;83,97;45,0" o:connectangles="0,0,0,0,0,0,0,0" textboxrect="0,0,498,477"/>
                  </v:shape>
                  <v:shape id="Freeform 168" o:spid="_x0000_s1042" style="position:absolute;left:252;top:510;width:130;height:115;visibility:visible;mso-wrap-style:square;v-text-anchor:top" coordsize="389,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" path="m195,l179,,164,2,150,5,134,7r-14,5l106,16,94,23,81,28,70,37,59,45,48,54,39,65,29,75,22,87r-7,13l10,113,6,127,3,141,1,156,,173r1,17l3,206r3,14l10,234r5,12l22,259r9,13l39,281r9,10l59,301r11,9l81,317r13,7l108,329r12,6l134,339r16,3l164,345r15,1l195,346r15,l225,345r16,-3l255,339r14,-4l283,329r12,-5l308,317r12,-7l332,301r9,-10l351,281r9,-11l367,259r7,-13l379,234r4,-14l386,204r3,-14l389,173r,-17l386,141r-3,-14l379,113r-5,-13l367,87,360,75,351,65,341,54r-9,-9l320,37,308,28,295,23,283,16,269,12,255,7,241,5,225,2,210,,195,xm195,100r11,l217,103r8,3l235,110r7,6l249,121r6,7l260,137r3,8l266,154r1,9l269,173r-2,10l266,193r-3,8l260,210r-5,8l249,225r-7,6l235,236r-10,5l217,244r-11,1l195,246r-12,-1l174,244r-10,-3l155,236r-8,-5l140,225r-6,-7l130,210r-4,-9l123,193r-1,-10l120,173r2,-10l123,154r3,-9l130,137r4,-9l140,121r7,-5l155,110r9,-4l174,103r9,-3l195,100xe" fillcolor="black" stroked="f">
                    <v:path arrowok="t" o:connecttype="custom" o:connectlocs="55,1;40,4;27,9;16,18;7,29;2,42;0,57;2,73;7,86;16,97;27,105;40,111;55,115;70,115;85,113;99,108;111,100;120,90;127,78;130,63;129,47;125,33;117,22;107,12;95,5;81,2;65,0;73,34;81,39;87,46;89,54;89,64;85,72;79,78;69,81;58,81;49,77;43,70;41,61;41,51;45,43;52,37;61,33" o:connectangles="0,0,0,0,0,0,0,0,0,0,0,0,0,0,0,0,0,0,0,0,0,0,0,0,0,0,0,0,0,0,0,0,0,0,0,0,0,0,0,0,0,0,0" textboxrect="0,0,389,346"/>
                    <o:lock v:ext="edit" verticies="t"/>
                  </v:shape>
                  <v:rect id="Rectangle 169" o:spid="_x0000_s1043" style="position:absolute;left:399;top:447;width:39;height: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" fillcolor="black" stroked="f"/>
                  <v:shape id="Freeform 170" o:spid="_x0000_s1044" style="position:absolute;left:463;top:447;width:134;height:174;visibility:visible;mso-wrap-style:square;v-text-anchor:top" coordsize="402,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" path="m115,l,,,524r115,l115,392,241,524r161,l230,350,391,199r-157,l115,317,115,xe" fillcolor="black" stroked="f">
                    <v:path arrowok="t" o:connecttype="custom" o:connectlocs="38,0;0,0;0,174;38,174;38,130;80,174;134,174;77,116;130,66;78,66;38,105;38,0" o:connectangles="0,0,0,0,0,0,0,0,0,0,0,0" textboxrect="0,0,402,524"/>
                  </v:shape>
                  <v:shape id="Freeform 171" o:spid="_x0000_s1045" style="position:absolute;left:600;top:510;width:95;height:115;visibility:visible;mso-wrap-style:square;v-text-anchor:top" coordsize="283,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" path="m273,21l260,16,248,12,234,7,221,5,207,3,193,,180,,166,,155,,145,,134,2,124,5r-19,5l85,17r-8,6l68,27r-7,7l53,40r-6,7l42,55r-6,9l32,72,28,82,27,93r-2,10l24,116r1,9l25,135r3,9l31,152r2,7l38,165r4,5l46,176r11,8l70,192r12,5l96,200r13,4l122,207r12,3l145,213r9,4l161,221r3,4l166,228r2,4l168,236r-2,6l164,248r-5,4l155,256r-5,2l144,260r-7,l131,262r-15,-2l101,256,84,251,68,244,54,236,40,228,,308r14,9l29,325r17,6l61,336r17,5l95,343r18,2l130,346r11,l152,345r12,-2l175,342r21,-6l215,328r10,-4l234,318r8,-7l250,304r7,-7l263,289r6,-9l274,270r3,-10l280,249r1,-11l283,225r-2,-14l278,199r-2,-13l270,176r-7,-10l256,159r-10,-8l236,145r-11,-6l214,135r-13,-3l189,130r-7,-2l173,127r-8,-3l157,121r-7,-3l143,114r-3,-3l138,109r-1,-5l137,100r1,-5l140,90r4,-4l150,83r5,-3l161,79r7,l172,79r11,l193,80r11,3l215,86r10,4l235,95,273,21xe" fillcolor="black" stroked="f">
                    <v:path arrowok="t" o:connecttype="custom" o:connectlocs="87,5;79,2;69,1;60,0;52,0;45,1;35,3;26,8;20,11;16,16;12,21;9,27;8,34;8,42;9,48;11,53;14,57;19,61;28,65;37,68;45,70;52,72;55,75;56,77;56,80;53,84;50,86;46,86;39,86;28,83;18,78;0,102;10,108;20,112;32,114;44,115;51,115;59,114;72,109;79,106;84,101;88,96;92,90;94,83;95,75;93,66;91,58;86,53;79,48;72,45;63,43;58,42;53,40;48,38;46,36;46,33;47,30;50,28;54,26;58,26;65,27;72,29;79,32" o:connectangles="0,0,0,0,0,0,0,0,0,0,0,0,0,0,0,0,0,0,0,0,0,0,0,0,0,0,0,0,0,0,0,0,0,0,0,0,0,0,0,0,0,0,0,0,0,0,0,0,0,0,0,0,0,0,0,0,0,0,0,0,0,0,0" textboxrect="0,0,283,346"/>
                  </v:shape>
                  <v:shape id="Freeform 172" o:spid="_x0000_s1046" style="position:absolute;left:708;top:510;width:94;height:115;visibility:visible;mso-wrap-style:square;v-text-anchor:top" coordsize="283,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" path="m273,21l260,16,248,12,234,7,221,5,207,3,193,,181,,167,,155,r-9,l134,2r-9,3l105,10,86,17r-9,6l69,27r-7,7l53,40r-5,7l42,55r-5,9l32,72,28,82,27,93r-2,10l24,116r,9l25,135r3,9l31,152r3,7l38,165r4,5l46,176r12,8l70,192r13,5l97,200r12,4l122,207r12,3l146,213r8,4l161,221r3,4l167,228r1,4l168,236r-1,6l164,248r-4,4l155,256r-5,2l144,260r-7,l132,262r-16,-2l101,256,84,251,69,244,55,236,41,228,,308r14,9l30,325r16,6l62,336r17,5l95,343r19,2l130,346r11,l153,345r11,-2l175,342r21,-6l216,328r9,-4l234,318r8,-7l251,304r7,-7l263,289r6,-9l274,270r3,-10l280,249r1,-11l283,225r-2,-14l279,199r-3,-13l270,176r-7,-10l256,159r-10,-8l237,145r-12,-6l214,135r-12,-3l189,130r-7,-2l174,127r-9,-3l157,121r-9,-3l143,114r-3,-3l139,109r-2,-5l137,100r,-5l140,90r4,-4l150,83r5,-3l161,79r7,l172,79r11,l193,80r11,3l216,86r9,4l235,95,273,21xe" fillcolor="black" stroked="f">
                    <v:path arrowok="t" o:connecttype="custom" o:connectlocs="86,5;78,2;69,1;60,0;51,0;45,1;35,3;26,8;21,11;16,16;12,21;9,27;8,34;8,42;9,48;11,53;14,57;19,61;28,65;36,68;45,70;51,72;54,75;56,77;55,80;53,84;50,86;46,86;39,86;28,83;18,78;0,102;10,108;21,112;32,114;43,115;51,115;58,114;72,109;78,106;83,101;87,96;91,90;93,83;94,75;93,66;90,58;85,53;79,48;71,45;63,43;58,42;52,40;47,38;46,36;46,33;47,30;50,28;53,26;57,26;64,27;72,29;78,32" o:connectangles="0,0,0,0,0,0,0,0,0,0,0,0,0,0,0,0,0,0,0,0,0,0,0,0,0,0,0,0,0,0,0,0,0,0,0,0,0,0,0,0,0,0,0,0,0,0,0,0,0,0,0,0,0,0,0,0,0,0,0,0,0,0,0" textboxrect="0,0,283,346"/>
                  </v:shape>
                  <v:shape id="Freeform 173" o:spid="_x0000_s1047" style="position:absolute;left:815;top:510;width:85;height:115;visibility:visible;mso-wrap-style:square;v-text-anchor:top" coordsize="256,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" path="m256,19l239,10,219,5,201,2,180,,162,,144,3,127,7r-17,6l93,20,79,28,65,38,53,50,40,61,30,75,22,89r-8,15l8,121,4,139,1,158,,176r1,18l4,213r4,15l14,245r8,14l30,273r10,13l51,298r13,10l78,318r14,8l107,333r17,6l141,343r17,2l176,346r21,-1l216,342r21,-6l256,328r,-97l249,236r-10,6l229,246r-10,3l209,252r-9,l187,252r-10,-3l166,246r-8,-4l148,236r-7,-7l134,222r-6,-8l124,204r-3,-10l119,184r,-11l119,162r2,-11l124,141r4,-9l135,124r6,-8l149,110r9,-6l166,100r10,-4l186,95r11,-2l205,95r9,1l221,97r8,3l243,107r13,10l256,19xe" fillcolor="black" stroked="f">
                    <v:path arrowok="t" o:connecttype="custom" o:connectlocs="79,3;67,1;54,0;42,2;31,7;22,13;13,20;7,30;3,40;0,53;0,64;3,76;7,86;13,95;21,102;31,108;41,113;52,115;65,115;79,112;85,77;79,80;73,83;66,84;59,83;52,80;47,76;43,71;40,64;40,57;40,50;43,44;47,39;52,35;58,32;65,31;71,32;76,33;85,39" o:connectangles="0,0,0,0,0,0,0,0,0,0,0,0,0,0,0,0,0,0,0,0,0,0,0,0,0,0,0,0,0,0,0,0,0,0,0,0,0,0,0" textboxrect="0,0,256,346"/>
                  </v:shape>
                  <v:shape id="Freeform 174" o:spid="_x0000_s1048" style="position:absolute;left:924;top:447;width:114;height:174;visibility:visible;mso-wrap-style:square;v-text-anchor:top" coordsize="341,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" path="m,l,524r115,l115,358r1,-14l118,330r4,-13l129,305r3,-5l136,295r5,-4l147,288r6,-3l160,282r7,-1l175,281r8,l190,282r7,3l203,288r4,3l211,295r5,5l218,305r5,12l225,330r2,14l227,358r,166l341,524r,-198l340,306r-1,-20l334,269r-7,-15l320,239r-9,-13l301,215r-13,-9l273,199r-15,-5l239,191r-19,-2l204,189r-15,3l175,196r-14,6l150,209r-13,8l126,229r-10,12l115,241,115,,,xe" fillcolor="black" stroked="f">
                    <v:path arrowok="t" o:connecttype="custom" o:connectlocs="0,0;0,174;38,174;38,119;39,114;39,110;41,105;43,101;44,100;45,98;47,97;49,96;51,95;53,94;56,93;59,93;61,93;64,94;66,95;68,96;69,97;71,98;72,100;73,101;75,105;75,110;76,114;76,119;76,174;114,174;114,108;114,102;113,95;112,89;109,84;107,79;104,75;101,71;96,68;91,66;86,64;80,63;74,63;68,63;63,64;59,65;54,67;50,69;46,72;42,76;39,80;38,80;38,0;0,0" o:connectangles="0,0,0,0,0,0,0,0,0,0,0,0,0,0,0,0,0,0,0,0,0,0,0,0,0,0,0,0,0,0,0,0,0,0,0,0,0,0,0,0,0,0,0,0,0,0,0,0,0,0,0,0,0,0" textboxrect="0,0,341,524"/>
                  </v:shape>
                  <v:shape id="Freeform 175" o:spid="_x0000_s1049" style="position:absolute;left:1063;top:513;width:114;height:112;visibility:visible;mso-wrap-style:square;v-text-anchor:top" coordsize="342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" path="m,l,196r,19l2,234r5,15l12,263r7,13l28,287r9,11l49,307r12,7l74,321r14,4l103,329r16,3l135,335r19,1l172,336r17,l207,335r17,-3l239,329r15,-4l268,321r13,-7l293,307r12,-9l314,287r9,-11l330,263r5,-14l340,234r2,-19l342,196,342,,229,r,174l228,194r-4,17l221,218r-3,7l212,231r-5,4l200,239r-9,3l182,243r-10,2l161,243r-10,-1l142,239r-7,-4l130,231r-6,-6l121,218r-2,-7l116,203r-2,-9l114,184r,-10l114,,,xe" fillcolor="black" stroked="f">
                    <v:path arrowok="t" o:connecttype="custom" o:connectlocs="0,0;0,65;0,72;1,78;2,83;4,88;6,92;9,96;12,99;16,102;20,105;25,107;29,108;34,110;40,111;45,112;51,112;57,112;63,112;69,112;75,111;80,110;85,108;89,107;94,105;98,102;102,99;105,96;108,92;110,88;112,83;113,78;114,72;114,65;114,0;76,0;76,58;76,65;75,70;74,73;73,75;71,77;69,78;67,80;64,81;61,81;57,82;54,81;50,81;47,80;45,78;43,77;41,75;40,73;40,70;39,68;38,65;38,61;38,58;38,0;0,0" o:connectangles="0,0,0,0,0,0,0,0,0,0,0,0,0,0,0,0,0,0,0,0,0,0,0,0,0,0,0,0,0,0,0,0,0,0,0,0,0,0,0,0,0,0,0,0,0,0,0,0,0,0,0,0,0,0,0,0,0,0,0,0,0" textboxrect="0,0,342,336"/>
                  </v:shape>
                  <v:rect id="Rectangle 176" o:spid="_x0000_s1050" style="position:absolute;left:1202;top:447;width:38;height: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" fillcolor="black" stroked="f"/>
                  <v:shape id="Freeform 177" o:spid="_x0000_s1051" style="position:absolute;left:1264;top:447;width:125;height:178;visibility:visible;mso-wrap-style:square;v-text-anchor:top" coordsize="376,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" path="m,524r114,l114,489r2,l121,496r6,7l134,508r8,6l149,520r9,4l166,527r10,3l194,534r20,1l231,534r16,-3l264,527r16,-6l294,514r14,-10l320,494r11,-11l341,470r10,-12l358,444r7,-16l369,413r4,-17l376,379r,-17l376,344r-3,-17l369,312r-4,-17l358,281r-7,-14l341,253,331,240,320,229,308,219r-13,-9l281,203r-15,-7l249,192r-17,-3l215,189r-19,2l177,194r-18,5l142,208r-7,5l128,219r-7,5l114,231,114,,,,,524xm184,289r12,l205,292r10,3l224,299r8,6l239,310r6,7l249,326r4,8l256,343r1,9l259,362r-2,10l256,382r-3,8l249,399r-4,8l239,414r-7,6l224,425r-9,5l205,433r-9,1l184,435r-11,-1l162,433r-8,-3l144,425r-7,-5l130,414r-6,-7l119,399r-3,-9l113,382r-1,-10l110,362r2,-10l113,343r3,-9l119,326r5,-9l130,310r7,-5l144,299r10,-4l162,292r11,-3l184,289xe" fillcolor="black" stroked="f">
                    <v:path arrowok="t" o:connecttype="custom" o:connectlocs="38,174;39,163;42,167;47,171;53,174;59,176;71,178;82,177;93,173;102,168;110,161;117,152;121,142;124,132;125,120;124,109;121,98;117,89;110,80;102,73;93,68;83,64;71,63;59,65;47,69;43,73;38,77;0,0;61,96;68,97;74,99;79,103;83,108;85,114;86,120;85,127;83,133;79,138;74,141;68,144;61,145;54,144;48,141;43,138;40,133;38,127;37,120;38,114;40,108;43,103;48,99;54,97;61,96" o:connectangles="0,0,0,0,0,0,0,0,0,0,0,0,0,0,0,0,0,0,0,0,0,0,0,0,0,0,0,0,0,0,0,0,0,0,0,0,0,0,0,0,0,0,0,0,0,0,0,0,0,0,0,0,0" textboxrect="0,0,376,535"/>
                    <o:lock v:ext="edit" verticies="t"/>
                  </v:shape>
                  <v:shape id="Freeform 178" o:spid="_x0000_s1052" style="position:absolute;left:1406;top:450;width:43;height:171;visibility:visible;mso-wrap-style:square;v-text-anchor:top" coordsize="128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" path="m121,188l7,188r,325l121,513r,-325xm64,l56,,47,1,39,4,32,8r-7,4l18,18r-6,7l8,32,4,39,1,48,,55r,9l,73r1,8l4,88r4,9l12,104r6,5l25,115r7,4l39,123r8,3l56,128r8,1l72,128r9,-2l89,123r7,-4l103,115r6,-6l114,104r4,-7l123,88r2,-7l127,73r1,-9l127,55r-2,-7l123,39r-5,-7l114,25r-5,-7l103,12,96,8,89,4,81,1,72,,64,xe" fillcolor="black" stroked="f">
                    <v:path arrowok="t" o:connecttype="custom" o:connectlocs="41,63;2,63;2,171;41,171;41,63;22,0;19,0;16,0;13,1;11,3;8,4;6,6;4,8;3,11;1,13;0,16;0,18;0,21;0,24;0,27;1,29;3,32;4,35;6,36;8,38;11,40;13,41;16,42;19,43;22,43;24,43;27,42;30,41;32,40;35,38;37,36;38,35;40,32;41,29;42,27;43,24;43,21;43,18;42,16;41,13;40,11;38,8;37,6;35,4;32,3;30,1;27,0;24,0;22,0" o:connectangles="0,0,0,0,0,0,0,0,0,0,0,0,0,0,0,0,0,0,0,0,0,0,0,0,0,0,0,0,0,0,0,0,0,0,0,0,0,0,0,0,0,0,0,0,0,0,0,0,0,0,0,0,0,0" textboxrect="0,0,128,513"/>
                    <o:lock v:ext="edit" verticies="t"/>
                  </v:shape>
                  <v:rect id="Rectangle 179" o:spid="_x0000_s1053" style="position:absolute;left:1472;top:447;width:38;height: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" fillcolor="black" stroked="f"/>
                  <v:shape id="Freeform 180" o:spid="_x0000_s1054" style="position:absolute;left:1529;top:447;width:125;height:178;visibility:visible;mso-wrap-style:square;v-text-anchor:top" coordsize="376,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" path="m263,524r113,l376,,263,r,231l256,224r-7,-5l242,213r-9,-5l216,199r-16,-5l180,191r-18,-2l144,189r-17,3l111,196r-15,7l82,210r-14,9l56,229,44,240r-9,13l26,267r-8,14l12,295,7,312,2,327,1,344,,362r1,13l2,389r2,14l8,416r4,12l16,440r7,12l30,463r7,10l46,483r8,10l64,501r11,7l85,515r12,6l109,525r14,5l135,532r14,2l163,535r18,-1l201,530r8,-3l218,524r8,-4l235,514r8,-6l249,503r7,-7l261,489r2,l263,524xm193,289r11,l214,292r9,3l232,299r8,6l246,310r7,7l257,326r4,8l264,343r1,9l265,362r,10l264,382r-3,8l257,399r-4,8l246,414r-6,6l232,425r-9,5l214,433r-10,1l193,435r-12,-1l170,433r-10,-3l152,425r-7,-5l138,414r-6,-7l127,399r-4,-9l120,382r-2,-10l118,362r,-10l120,343r3,-9l127,326r5,-9l138,310r7,-5l152,299r8,-4l170,292r11,-3l193,289xe" fillcolor="black" stroked="f">
                    <v:path arrowok="t" o:connecttype="custom" o:connectlocs="125,174;87,0;85,75;80,71;72,66;60,64;48,63;37,65;27,70;19,76;12,84;6,93;2,104;0,114;0,125;1,134;4,142;8,150;12,157;18,164;25,169;32,173;41,176;50,178;60,178;69,175;75,173;81,169;85,165;87,163;64,96;71,97;77,99;82,103;85,108;88,114;88,120;88,127;85,133;82,138;77,141;71,144;64,145;57,144;51,141;46,138;42,133;40,127;39,120;40,114;42,108;46,103;51,99;57,97;64,96" o:connectangles="0,0,0,0,0,0,0,0,0,0,0,0,0,0,0,0,0,0,0,0,0,0,0,0,0,0,0,0,0,0,0,0,0,0,0,0,0,0,0,0,0,0,0,0,0,0,0,0,0,0,0,0,0,0,0" textboxrect="0,0,376,535"/>
                    <o:lock v:ext="edit" verticies="t"/>
                  </v:shape>
                  <v:shape id="Freeform 181" o:spid="_x0000_s1055" style="position:absolute;left:1677;top:513;width:115;height:112;visibility:visible;mso-wrap-style:square;v-text-anchor:top" coordsize="344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" path="m,l,196r1,19l4,234r4,15l14,263r7,13l29,287r10,11l50,307r13,7l75,321r14,4l105,329r15,3l137,335r18,1l172,336r18,l208,335r16,-3l241,329r15,-4l270,321r13,-7l295,307r11,-9l316,287r9,-11l332,263r5,-14l341,234r3,-19l344,196,344,,229,r,174l229,194r-4,17l222,218r-2,7l214,231r-6,4l201,239r-8,3l183,243r-11,2l162,243r-10,-1l144,239r-7,-4l131,231r-5,-6l123,218r-3,-7l117,203r-1,-9l116,184r-1,-10l115,,,xe" fillcolor="black" stroked="f">
                    <v:path arrowok="t" o:connecttype="custom" o:connectlocs="0,0;0,65;0,72;1,78;3,83;5,88;7,92;10,96;13,99;17,102;21,105;25,107;30,108;35,110;40,111;46,112;52,112;58,112;64,112;70,112;75,111;81,110;86,108;90,107;95,105;99,102;102,99;106,96;109,92;111,88;113,83;114,78;115,72;115,65;115,0;77,0;77,58;77,65;75,70;74,73;74,75;72,77;70,78;67,80;65,81;61,81;58,82;54,81;51,81;48,80;46,78;44,77;42,75;41,73;40,70;39,68;39,65;39,61;38,58;38,0;0,0" o:connectangles="0,0,0,0,0,0,0,0,0,0,0,0,0,0,0,0,0,0,0,0,0,0,0,0,0,0,0,0,0,0,0,0,0,0,0,0,0,0,0,0,0,0,0,0,0,0,0,0,0,0,0,0,0,0,0,0,0,0,0,0,0" textboxrect="0,0,344,336"/>
                  </v:shape>
                  <v:shape id="Freeform 182" o:spid="_x0000_s1056" style="position:absolute;left:1817;top:510;width:113;height:111;visibility:visible;mso-wrap-style:square;v-text-anchor:top" coordsize="340,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" path="m114,10l,10,,335r114,l114,168r1,-16l118,138r3,-13l126,114r4,-5l135,104r5,-2l146,97r5,-2l158,93r7,-1l174,92r8,l189,93r7,2l202,97r4,3l210,104r4,5l217,113r4,10l224,134r2,11l226,156r,12l226,177r,158l340,335r,-200l340,120r-1,-14l336,93,333,80,331,68,325,57,319,47,312,37r-8,-9l296,21,286,14,275,10,262,6,249,2,234,,219,,198,2,178,5r-8,2l160,12r-9,4l144,21r-8,6l129,35r-7,7l115,52r-1,l114,10xe" fillcolor="black" stroked="f">
                    <v:path arrowok="t" o:connecttype="custom" o:connectlocs="38,3;0,3;0,111;38,111;38,56;38,50;39,46;40,41;42,38;43,36;45,34;47,34;49,32;50,31;53,31;55,30;58,30;60,30;63,31;65,31;67,32;68,33;70,34;71,36;72,37;73,41;74,44;75,48;75,52;75,56;75,59;75,111;113,111;113,45;113,40;113,35;112,31;111,27;110,23;108,19;106,16;104,12;101,9;98,7;95,5;91,3;87,2;83,1;78,0;73,0;66,1;59,2;57,2;53,4;50,5;48,7;45,9;43,12;41,14;38,17;38,17;38,3" o:connectangles="0,0,0,0,0,0,0,0,0,0,0,0,0,0,0,0,0,0,0,0,0,0,0,0,0,0,0,0,0,0,0,0,0,0,0,0,0,0,0,0,0,0,0,0,0,0,0,0,0,0,0,0,0,0,0,0,0,0,0,0,0,0" textboxrect="0,0,340,335"/>
                  </v:shape>
                  <v:shape id="Freeform 183" o:spid="_x0000_s1057" style="position:absolute;left:1948;top:510;width:126;height:166;visibility:visible;mso-wrap-style:square;v-text-anchor:top" coordsize="377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" path="m377,10r-114,l263,45r-2,l256,37r-7,-7l242,24r-7,-5l228,14r-9,-4l211,7,202,5,184,,166,,148,,130,3,114,7,97,14,83,21,69,30,57,41,46,52,36,65,26,79,19,93r-7,16l7,124,4,141,1,158,,176r1,17l4,210r3,15l12,241r6,15l26,269r9,12l44,294r12,10l68,314r13,8l95,329r15,6l125,338r17,3l159,342r21,-1l198,336r18,-5l232,322r15,-11l263,297r,15l261,332r-1,17l257,357r-1,7l253,373r-4,5l244,384r-5,6l233,394r-7,4l218,401r-9,3l200,405r-12,l180,405r-8,-1l163,401r-7,-3l148,394r-6,-6l138,381r-4,-8l5,373r3,13l11,398r5,10l22,419r7,10l36,438r8,8l54,454r10,7l74,467r11,6l96,478r11,5l118,487r13,3l144,492r11,3l167,497r12,l190,498r28,-1l244,492r13,-2l270,487r11,-4l291,478r11,-5l310,467r10,-7l328,452r7,-7l342,435r7,-10l355,415r6,-11l365,393r3,-13l372,366r1,-14l376,336r,-15l377,304r,-294xm193,97r11,2l214,100r9,3l232,107r8,6l247,118r6,7l257,134r4,8l264,151r1,10l265,170r,10l264,190r-3,10l257,208r-4,7l247,222r-7,6l232,234r-9,4l214,241r-10,3l193,244r-12,l170,241r-10,-3l152,234r-7,-6l138,222r-6,-7l127,208r-3,-8l121,190r-3,-10l118,170r,-9l121,151r3,-9l127,134r5,-9l138,118r7,-5l152,107r8,-4l170,100r11,-1l193,97xe" fillcolor="black" stroked="f">
                    <v:path arrowok="t" o:connecttype="custom" o:connectlocs="88,15;83,10;76,5;68,2;49,0;32,5;19,14;9,26;2,41;0,59;2,75;9,90;19,101;32,110;47,114;66,112;83,104;87,111;86,121;82,128;76,133;67,135;57,135;49,131;45,124;4,133;10,143;18,151;28,158;39,162;52,165;64,166;86,163;97,159;107,153;114,145;121,135;124,122;126,107;65,32;75,34;83,39;87,47;89,57;87,67;83,74;75,79;65,81;53,79;46,74;41,67;39,57;41,47;46,39;53,34;65,32" o:connectangles="0,0,0,0,0,0,0,0,0,0,0,0,0,0,0,0,0,0,0,0,0,0,0,0,0,0,0,0,0,0,0,0,0,0,0,0,0,0,0,0,0,0,0,0,0,0,0,0,0,0,0,0,0,0,0,0" textboxrect="0,0,377,498"/>
                    <o:lock v:ext="edit" verticies="t"/>
                  </v:shape>
                  <v:rect id="Rectangle 184" o:spid="_x0000_s1058" style="position:absolute;left:2178;top:46;width:11;height: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" fillcolor="black" stroked="f"/>
                </v:group>
                <v:group id="Group 210" o:spid="_x0000_s1059" style="position:absolute;left:14503;top:1733;width:32290;height:2908" coordorigin="2284,272" coordsize="5085,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PR8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">
                  <v:shape id="Freeform 187" o:spid="_x0000_s1060" style="position:absolute;left:2561;top:399;width:260;height:230;visibility:visible;mso-wrap-style:square;v-text-anchor:top" coordsize="778,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" path="m389,l358,2,327,4,298,9r-30,5l240,23r-28,9l187,45,162,58,138,73,116,90,95,108,77,129,60,151,44,174,30,200,19,225r-8,28l5,283,1,314,,347r1,33l5,411r6,29l19,468r11,27l44,519r16,24l77,564r19,20l116,603r22,17l162,634r25,14l214,659r26,10l268,678r30,5l327,689r31,3l389,692r30,l450,689r30,-6l509,678r28,-9l565,659r25,-11l615,634r24,-15l661,602r21,-18l701,564r16,-23l733,519r14,-25l757,467r9,-28l772,411r4,-31l778,347r-2,-33l772,283r-6,-30l757,225,747,200,733,174,717,151,701,129,682,108,661,90,639,73,615,58,590,45,565,32,537,23,509,14,480,9,450,4,419,2,389,xm389,200r22,1l432,205r10,3l452,211r8,4l468,221r16,10l498,243r11,14l519,273r7,17l531,308r5,20l536,347r,20l531,387r-5,17l519,420r-10,16l498,450r-14,13l468,472r-16,9l432,488r-21,3l389,492r-23,-1l345,488r-10,-3l326,481r-9,-4l309,472r-16,-9l279,450,268,436,258,420r-6,-16l246,387r-4,-20l242,347r,-19l246,308r6,-18l258,273r10,-16l279,243r14,-12l309,221r8,-6l326,211r9,-3l345,205r21,-4l389,200xe" fillcolor="#a5a5a5" stroked="f">
                    <v:path arrowok="t" o:connecttype="custom" o:connectlocs="109,1;80,8;54,19;32,36;15,58;4,84;0,115;4,146;15,173;32,194;54,211;80,222;109,229;140,230;170,225;197,215;221,200;240,180;253,155;259,126;258,94;250,66;234,43;214,24;189,11;160,3;130,0;144,68;154,71;166,81;176,96;179,115;176,134;166,150;151,160;130,164;112,161;103,157;90,145;82,129;81,109;86,91;98,77;109,70;122,67" o:connectangles="0,0,0,0,0,0,0,0,0,0,0,0,0,0,0,0,0,0,0,0,0,0,0,0,0,0,0,0,0,0,0,0,0,0,0,0,0,0,0,0,0,0,0,0,0" textboxrect="0,0,778,692"/>
                    <o:lock v:ext="edit" verticies="t"/>
                  </v:shape>
                  <v:group id="Group 209" o:spid="_x0000_s1061" style="position:absolute;left:2284;top:272;width:5085;height:458" coordorigin="2284,272" coordsize="5085,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26n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">
                    <v:shape id="Freeform 186" o:spid="_x0000_s1062" style="position:absolute;left:2284;top:406;width:274;height:216;visibility:visible;mso-wrap-style:square;v-text-anchor:top" coordsize="823,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" path="m258,l,,340,650r146,l823,,567,,413,333,258,xe" fillcolor="#a5a5a5" stroked="f">
                      <v:path arrowok="t" o:connecttype="custom" o:connectlocs="86,0;0,0;113,216;162,216;274,0;189,0;137,111;86,0" o:connectangles="0,0,0,0,0,0,0,0" textboxrect="0,0,823,650"/>
                    </v:shape>
                    <v:rect id="Rectangle 188" o:spid="_x0000_s1063" style="position:absolute;left:2855;top:272;width:77;height: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" fillcolor="#a5a5a5" stroked="f"/>
                    <v:shape id="Freeform 189" o:spid="_x0000_s1064" style="position:absolute;left:2982;top:272;width:267;height:350;visibility:visible;mso-wrap-style:square;v-text-anchor:top" coordsize="802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" path="m229,l,,,1050r229,l229,785r251,265l802,1050,457,701,781,400r-314,l229,635,229,xe" fillcolor="#a5a5a5" stroked="f">
                      <v:path arrowok="t" o:connecttype="custom" o:connectlocs="76,0;0,0;0,350;76,350;76,262;160,350;267,350;152,234;260,133;155,133;76,212;76,0" o:connectangles="0,0,0,0,0,0,0,0,0,0,0,0" textboxrect="0,0,802,1050"/>
                    </v:shape>
                    <v:shape id="Freeform 190" o:spid="_x0000_s1065" style="position:absolute;left:3257;top:399;width:188;height:230;visibility:visible;mso-wrap-style:square;v-text-anchor:top" coordsize="565,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" path="m547,42l522,31,495,23,469,16,442,10,416,6,389,2,361,,334,,312,,291,2,270,4,250,9r-21,5l210,20r-20,7l172,35,155,45,139,55,123,68,109,80,95,94,84,110,74,127r-8,18l59,165r-6,21l50,207r-1,24l50,252r2,18l56,288r6,16l69,318r7,13l84,342r10,10l105,361r11,9l127,377r13,6l153,388r14,6l179,398r14,3l206,405r14,3l232,411r13,2l257,416r13,3l281,422r10,4l301,429r8,4l318,437r7,6l329,450r4,7l336,464r,10l336,480r-2,5l332,491r-3,5l322,505r-11,7l299,516r-11,4l276,522r-12,1l250,522r-15,-2l218,517r-15,-4l186,508r-17,-6l154,495r-15,-7l123,481r-14,-7l95,465,83,457,,617r29,17l60,650r32,12l125,674r33,8l192,688r35,2l260,692r23,l305,690r22,-2l350,683r22,-4l393,672r20,-7l432,657r20,-10l470,636r16,-13l501,609r15,-14l528,578r11,-17l549,541r7,-21l561,499r3,-24l565,450r,-14l564,422r-1,-13l560,397r-4,-13l551,373r-4,-12l542,352r-7,-9l528,333r-7,-8l512,318r-8,-9l494,304r-10,-7l474,291,452,280r-22,-9l404,264r-26,-5l364,256r-16,-3l332,249r-17,-6l306,241r-7,-5l292,232r-5,-4l281,222r-4,-5l276,210r-2,-9l276,196r1,-6l278,184r5,-4l291,173r10,-7l312,162r13,-3l336,158r11,l367,158r21,2l399,163r11,3l420,169r11,3l451,180r19,9l547,42xe" fillcolor="#a5a5a5" stroked="f">
                      <v:path arrowok="t" o:connecttype="custom" o:connectlocs="165,8;138,2;111,0;90,1;70,7;52,15;36,27;25,42;18,62;17,84;21,101;28,114;39,123;51,129;64,133;77,137;90,139;100,143;108,147;112,154;111,161;107,168;96,173;83,173;68,171;51,165;36,158;0,205;31,220;64,229;94,230;116,227;137,221;156,211;172,198;183,180;188,158;188,140;185,128;180,117;173,108;164,101;150,93;126,86;110,83;99,78;94,74;91,67;93,61;100,55;112,53;129,53;140,56;156,63" o:connectangles="0,0,0,0,0,0,0,0,0,0,0,0,0,0,0,0,0,0,0,0,0,0,0,0,0,0,0,0,0,0,0,0,0,0,0,0,0,0,0,0,0,0,0,0,0,0,0,0,0,0,0,0,0,0" textboxrect="0,0,565,692"/>
                    </v:shape>
                    <v:shape id="Freeform 191" o:spid="_x0000_s1066" style="position:absolute;left:3472;top:399;width:189;height:230;visibility:visible;mso-wrap-style:square;v-text-anchor:top" coordsize="566,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" path="m548,42l522,31,496,23,469,16,443,10,416,6,389,2,362,,335,,313,,292,2,271,4,251,9r-21,5l210,20r-19,7l173,35,156,45,139,55,124,68,110,80,96,94,84,110r-9,17l66,145r-7,20l54,186r-3,21l49,231r2,21l52,270r4,18l62,304r7,14l76,331r8,11l94,352r11,9l117,370r11,7l140,383r13,5l167,394r13,4l194,401r12,4l220,408r13,3l245,413r13,3l271,419r11,3l292,426r9,3l310,433r8,4l324,443r5,7l334,457r2,7l336,474r,6l335,485r-3,6l329,496r-7,9l311,512r-11,4l289,520r-13,2l265,523r-15,-1l236,520r-17,-3l203,513r-16,-5l170,502r-16,-7l139,488r-15,-7l110,474,96,465,83,457,,617r30,17l61,650r32,12l125,674r34,8l192,688r35,2l261,692r22,l306,690r22,-2l350,683r23,-4l394,672r19,-7l433,657r19,-10l469,636r17,-13l501,609r14,-14l528,578r11,-17l549,541r7,-21l562,499r2,-24l566,450r,-14l564,422r-1,-13l560,397r-4,-13l552,373r-4,-12l541,352r-6,-9l528,333r-7,-8l513,318r-9,-9l494,304r-9,-7l475,291,452,280r-22,-9l405,264r-27,-5l364,256r-15,-3l332,249r-17,-6l307,241r-7,-5l293,232r-6,-4l282,222r-4,-5l276,210r-1,-9l276,196r2,-6l279,184r4,-4l290,173r11,-7l313,162r11,-3l336,158r12,l367,158r21,2l399,163r11,3l420,169r11,3l451,180r20,9l548,42xe" fillcolor="#a5a5a5" stroked="f">
                      <v:path arrowok="t" o:connecttype="custom" o:connectlocs="166,8;139,2;112,0;90,1;70,7;52,15;37,27;25,42;18,62;17,84;21,101;28,114;39,123;51,129;65,133;78,137;90,139;101,143;108,147;112,154;112,161;108,168;97,173;83,173;68,171;51,165;37,158;0,205;31,220;64,229;95,230;117,227;138,221;157,211;172,198;183,180;188,158;188,140;186,128;181,117;174,108;165,101;151,93;126,86;111,83;100,78;94,74;92,67;93,61;101,55;112,53;130,53;140,56;157,63" o:connectangles="0,0,0,0,0,0,0,0,0,0,0,0,0,0,0,0,0,0,0,0,0,0,0,0,0,0,0,0,0,0,0,0,0,0,0,0,0,0,0,0,0,0,0,0,0,0,0,0,0,0,0,0,0,0" textboxrect="0,0,566,692"/>
                    </v:shape>
                    <v:shape id="Freeform 192" o:spid="_x0000_s1067" style="position:absolute;left:3686;top:399;width:171;height:230;visibility:visible;mso-wrap-style:square;v-text-anchor:top" coordsize="513,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" path="m513,38l495,30,477,21,459,14,441,10,421,6,401,3,382,,362,,343,,324,2,306,4,288,7r-18,3l253,14r-17,6l219,25r-16,7l187,40r-14,8l158,56,144,66,130,76,117,87,105,99,92,110,81,122,71,137,61,149r-9,14l43,179r-8,15l28,210r-6,16l15,243r-4,17l7,278,4,297,1,315r,18l,353r1,18l3,390r1,16l7,425r4,15l17,457r5,17l28,489r7,16l43,519r9,14l61,547r10,13l81,572r11,13l103,596r13,11l129,617r13,10l156,637r14,8l184,652r16,9l215,666r17,6l247,678r17,4l281,686r17,3l316,690r18,2l351,692r21,l393,690r21,-2l434,683r21,-5l474,672r20,-7l513,655r,-194l497,474r-19,11l459,494r-20,5l418,503r-19,2l375,503r-21,-4l333,494r-18,-9l298,474,282,460,268,446,257,429r-4,-10l249,409r-4,-10l242,390r-4,-22l236,346r2,-23l242,302r3,-9l249,283r4,-9l259,264r11,-16l282,232r16,-13l315,208r18,-8l352,193r20,-4l394,187r17,2l427,191r15,5l457,201r16,6l487,215r12,9l513,234r,-196xe" fillcolor="#a5a5a5" stroked="f">
                      <v:path arrowok="t" o:connecttype="custom" o:connectlocs="165,10;153,5;140,2;127,0;114,0;102,1;90,3;79,7;68,11;58,16;48,22;39,29;31,37;24,46;17,54;12,64;7,75;4,86;1,99;0,111;0,123;1,135;4,146;7,158;12,168;17,177;24,186;31,194;39,202;47,208;57,214;67,220;77,223;88,227;99,229;111,230;124,230;138,229;152,225;165,221;171,153;159,161;146,166;133,168;118,166;105,161;94,153;86,143;83,136;81,130;79,115;81,100;83,94;86,88;94,77;105,69;117,64;131,62;142,63;152,67;162,71;171,78" o:connectangles="0,0,0,0,0,0,0,0,0,0,0,0,0,0,0,0,0,0,0,0,0,0,0,0,0,0,0,0,0,0,0,0,0,0,0,0,0,0,0,0,0,0,0,0,0,0,0,0,0,0,0,0,0,0,0,0,0,0,0,0,0,0" textboxrect="0,0,513,692"/>
                    </v:shape>
                    <v:shape id="Freeform 193" o:spid="_x0000_s1068" style="position:absolute;left:3905;top:272;width:227;height:350;visibility:visible;mso-wrap-style:square;v-text-anchor:top" coordsize="683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" path="m,l,1050r229,l229,717r2,-15l231,688r2,-14l235,660r4,-12l243,635r6,-13l256,611r7,-10l271,591r10,-8l292,576r13,-6l319,566r14,-3l349,562r16,1l380,566r13,4l404,576r10,7l422,591r7,10l435,611r5,11l445,635r2,13l449,660r1,14l452,688r1,14l453,717r,333l683,1050r,-398l681,632r-1,-19l678,593r-2,-18l671,558r-4,-17l662,524r-6,-16l648,493r-7,-14l631,466r-9,-12l611,442r-11,-9l587,423,575,413r-14,-7l545,399r-15,-6l513,388r-17,-3l478,382r-19,-3l439,379r-17,l407,381r-16,1l376,385r-14,4l348,393r-14,6l321,404r-12,7l298,419r-13,8l274,437r-11,10l253,458r-11,13l232,483r-3,l229,,,xe" fillcolor="#a5a5a5" stroked="f">
                      <v:path arrowok="t" o:connecttype="custom" o:connectlocs="0,350;76,239;77,229;78,220;81,212;85,204;90,197;97,192;106,189;116,187;126,189;134,192;140,197;145,204;148,212;149,220;150,229;151,239;227,350;226,211;225,198;223,186;220,175;215,164;210,155;203,147;195,141;186,135;176,131;165,128;153,126;140,126;130,127;120,130;111,133;103,137;95,142;87,149;80,157;76,161;0,0" o:connectangles="0,0,0,0,0,0,0,0,0,0,0,0,0,0,0,0,0,0,0,0,0,0,0,0,0,0,0,0,0,0,0,0,0,0,0,0,0,0,0,0,0" textboxrect="0,0,683,1050"/>
                    </v:shape>
                    <v:shape id="Freeform 194" o:spid="_x0000_s1069" style="position:absolute;left:4181;top:406;width:230;height:223;visibility:visible;mso-wrap-style:square;v-text-anchor:top" coordsize="689,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" path="m,l,391r,20l2,430r3,17l7,466r3,15l16,496r4,16l27,526r7,13l41,551r8,12l58,574r10,11l77,595r12,8l100,612r11,7l124,627r12,6l150,640r28,10l209,658r32,6l273,668r35,3l345,671r35,l415,668r33,-4l480,658r30,-8l538,640r14,-7l564,627r13,-8l590,612r11,-9l611,595r11,-10l630,574r10,-11l647,551r8,-12l662,526r6,-14l674,496r4,-15l682,466r3,-19l686,430r1,-19l689,391,689,,459,r,347l458,367r-1,20l454,404r-3,17l444,435r-7,14l427,460r-11,10l409,474r-7,3l394,481r-9,1l366,487r-21,1l322,487r-19,-5l294,481r-8,-4l279,474r-7,-4l261,460,251,449r-7,-14l238,421r-4,-17l231,387r-1,-20l230,347,230,,,xe" fillcolor="#a5a5a5" stroked="f">
                      <v:path arrowok="t" o:connecttype="custom" o:connectlocs="0,130;1,143;2,155;5,165;9,175;14,183;19,191;26,198;33,203;41,208;50,213;70,219;91,222;115,223;139,222;160,219;180,213;188,208;197,203;204,198;210,191;216,183;221,175;225,165;228,155;229,143;230,130;153,0;153,122;152,134;148,145;143,153;137,158;132,160;122,162;107,162;98,160;93,158;87,153;81,145;78,134;77,122;77,0" o:connectangles="0,0,0,0,0,0,0,0,0,0,0,0,0,0,0,0,0,0,0,0,0,0,0,0,0,0,0,0,0,0,0,0,0,0,0,0,0,0,0,0,0,0,0" textboxrect="0,0,689,671"/>
                    </v:shape>
                    <v:rect id="Rectangle 195" o:spid="_x0000_s1070" style="position:absolute;left:4459;top:272;width:77;height: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" fillcolor="#a5a5a5" stroked="f"/>
                    <v:shape id="Freeform 196" o:spid="_x0000_s1071" style="position:absolute;left:4584;top:272;width:251;height:357;visibility:visible;mso-wrap-style:square;v-text-anchor:top" coordsize="753,1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" path="m,1050r230,l230,978r1,l242,993r13,15l269,1020r15,10l299,1040r17,8l333,1055r18,6l371,1065r18,4l407,1071r20,l445,1071r17,-2l480,1067r17,-3l512,1060r17,-5l544,1050r14,-6l574,1037r14,-8l602,1020r12,-10l627,1002r13,-11l651,979r11,-11l673,956r10,-13l691,930r10,-14l708,902r8,-14l723,873r6,-16l735,842r4,-16l743,809r4,-15l750,777r1,-17l753,742r,-17l753,707r-2,-17l750,673r-3,-17l743,639r-3,-15l735,608r-6,-17l723,577r-7,-15l709,548r-8,-14l693,520,683,507,673,494,663,482,652,471,641,459,628,449r-12,-9l603,430r-14,-9l575,414r-14,-7l546,400r-16,-5l515,390r-17,-4l481,383r-16,-2l446,379r-16,l410,379r-18,3l374,385r-19,3l337,393r-18,7l302,407r-16,10l270,427r-14,11l242,451r-12,12l230,,,,,1050xm368,579r24,1l411,584r10,3l431,590r8,4l448,600r15,10l477,622r11,14l498,652r9,17l512,687r3,20l516,726r-1,20l512,766r-5,17l498,799r-10,16l477,829r-14,13l448,851r-17,9l411,867r-19,3l368,871r-22,-1l326,867r-10,-3l306,860r-8,-4l290,851r-17,-9l260,829,248,815r-9,-16l231,783r-6,-17l223,746r-2,-20l223,707r2,-20l231,669r8,-17l248,636r12,-14l273,610r17,-10l298,594r8,-4l316,587r10,-3l346,580r22,-1xe" fillcolor="#a5a5a5" stroked="f">
                      <v:path arrowok="t" o:connecttype="custom" o:connectlocs="77,326;85,336;100,347;117,354;136,357;154,356;171,353;186,348;201,340;213,330;224,319;234,305;241,291;246,275;250,259;251,242;250,224;247,208;241,192;234,178;224,165;214,153;201,143;187,136;172,130;155,127;137,126;118,129;101,136;85,146;77,0;123,193;140,196;149,200;163,212;171,229;172,249;166,266;154,281;137,289;115,290;102,287;91,281;80,266;74,249;75,229;83,212;97,200;105,196;123,193" o:connectangles="0,0,0,0,0,0,0,0,0,0,0,0,0,0,0,0,0,0,0,0,0,0,0,0,0,0,0,0,0,0,0,0,0,0,0,0,0,0,0,0,0,0,0,0,0,0,0,0,0,0" textboxrect="0,0,753,1071"/>
                      <o:lock v:ext="edit" verticies="t"/>
                    </v:shape>
                    <v:shape id="Freeform 197" o:spid="_x0000_s1072" style="position:absolute;left:4868;top:280;width:86;height:342;visibility:visible;mso-wrap-style:square;v-text-anchor:top" coordsize="258,1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" path="m244,378r-230,l14,1028r230,l244,378xm129,l112,1,95,4,80,10,65,18,51,27,38,38,28,51,18,65,10,79,6,96,2,111,,129r2,17l6,163r4,16l18,194r10,14l38,221r13,10l65,240r15,7l95,253r17,4l129,259r18,-2l163,253r16,-6l193,240r14,-9l220,221r11,-13l240,194r8,-15l254,163r2,-17l258,129r-2,-18l254,96,248,79,240,65,231,51,220,38,207,27,193,18,179,10,163,4,147,1,129,xe" fillcolor="#a5a5a5" stroked="f">
                      <v:path arrowok="t" o:connecttype="custom" o:connectlocs="81,126;5,126;5,342;81,342;81,126;43,0;37,0;32,1;27,3;22,6;17,9;13,13;9,17;6,22;3,26;2,32;1,37;0,43;1,49;2,54;3,60;6,65;9,69;13,74;17,77;22,80;27,82;32,84;37,86;43,86;49,86;54,84;60,82;64,80;69,77;73,74;77,69;80,65;83,60;85,54;85,49;86,43;85,37;85,32;83,26;80,22;77,17;73,13;69,9;64,6;60,3;54,1;49,0;43,0" o:connectangles="0,0,0,0,0,0,0,0,0,0,0,0,0,0,0,0,0,0,0,0,0,0,0,0,0,0,0,0,0,0,0,0,0,0,0,0,0,0,0,0,0,0,0,0,0,0,0,0,0,0,0,0,0,0" textboxrect="0,0,258,1028"/>
                      <o:lock v:ext="edit" verticies="t"/>
                    </v:shape>
                    <v:rect id="Rectangle 198" o:spid="_x0000_s1073" style="position:absolute;left:4999;top:272;width:77;height: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" fillcolor="#a5a5a5" stroked="f"/>
                    <v:shape id="Freeform 199" o:spid="_x0000_s1074" style="position:absolute;left:5114;top:272;width:251;height:357;visibility:visible;mso-wrap-style:square;v-text-anchor:top" coordsize="754,1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" path="m524,1050r230,l754,,524,r,463l512,451,498,438,482,427,467,417,450,407r-17,-7l417,393r-19,-5l379,385r-18,-3l342,379r-19,l306,379r-18,2l271,383r-17,3l239,390r-17,5l207,400r-14,7l177,414r-14,7l149,430r-12,10l124,449r-11,10l100,471,89,482,79,494r-9,13l60,520r-9,14l43,548r-7,14l29,577r-6,14l18,608r-4,16l9,639,5,656,4,673,1,690,,707r,18l1,752r3,28l8,807r7,25l23,857r12,24l46,905r14,22l75,948r16,20l109,986r19,17l149,1019r23,12l194,1043r24,10l245,1061r25,6l298,1069r28,2l345,1071r18,-2l383,1065r18,-4l419,1055r19,-7l454,1040r16,-10l485,1020r13,-12l510,993r12,-15l524,978r,72xm384,579r23,1l428,584r10,3l446,590r10,4l464,600r16,10l492,622r13,14l515,652r7,17l527,687r3,20l531,726r-1,20l527,766r-5,17l515,799r-10,16l492,829r-12,13l464,851r-18,9l428,867r-21,3l384,871r-22,-1l341,867r-10,-3l322,860r-9,-4l305,851r-16,-9l275,829,264,815,254,799r-8,-16l240,766r-2,-20l236,726r2,-19l240,687r6,-18l254,652r10,-16l275,622r14,-12l305,600r8,-6l322,590r9,-3l341,584r21,-4l384,579xe" fillcolor="#a5a5a5" stroked="f">
                      <v:path arrowok="t" o:connecttype="custom" o:connectlocs="251,0;170,150;155,139;139,131;120,127;102,126;85,129;69,133;54,140;41,150;30,161;20,173;12,187;6,203;2,219;0,236;1,260;8,286;20,309;36,329;57,344;82,354;109,357;127,355;146,349;161,340;174,326;128,193;146,196;154,200;168,212;175,229;176,249;171,266;160,281;142,289;121,290;107,287;96,281;85,266;79,249;80,229;88,212;102,200;110,196;128,193" o:connectangles="0,0,0,0,0,0,0,0,0,0,0,0,0,0,0,0,0,0,0,0,0,0,0,0,0,0,0,0,0,0,0,0,0,0,0,0,0,0,0,0,0,0,0,0,0,0" textboxrect="0,0,754,1071"/>
                      <o:lock v:ext="edit" verticies="t"/>
                    </v:shape>
                    <v:shape id="Freeform 200" o:spid="_x0000_s1075" style="position:absolute;left:5411;top:406;width:230;height:223;visibility:visible;mso-wrap-style:square;v-text-anchor:top" coordsize="689,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" path="m,l,391r2,20l3,430r2,17l7,466r5,15l16,496r5,16l27,526r7,13l42,551r7,12l59,574r9,11l79,595r10,8l100,612r12,7l125,627r13,6l152,640r28,10l209,658r32,6l275,668r35,3l345,671r36,l416,668r32,-4l480,658r31,-8l539,640r14,-7l566,627r12,-8l590,612r11,-9l612,595r10,-10l632,574r8,-11l648,551r7,-12l662,526r7,-14l673,496r6,-15l682,466r3,-19l687,430r2,-19l689,391,689,,459,r,347l459,367r-1,20l455,404r-4,17l445,435r-7,14l429,460r-12,10l410,474r-7,3l395,481r-8,1l367,487r-22,1l324,487r-20,-5l296,481r-9,-4l280,474r-7,-4l262,460,252,449r-7,-14l240,421r-4,-17l233,387r-2,-20l230,347,230,,,xe" fillcolor="#a5a5a5" stroked="f">
                      <v:path arrowok="t" o:connecttype="custom" o:connectlocs="0,130;1,143;2,155;5,165;9,175;14,183;20,191;26,198;33,203;42,208;51,213;70,219;92,222;115,223;139,222;160,219;180,213;189,208;197,203;204,198;211,191;216,183;221,175;225,165;228,155;229,143;230,130;153,0;153,122;152,134;149,145;143,153;137,158;132,160;123,162;108,162;99,160;93,158;87,153;82,145;79,134;77,122;77,0" o:connectangles="0,0,0,0,0,0,0,0,0,0,0,0,0,0,0,0,0,0,0,0,0,0,0,0,0,0,0,0,0,0,0,0,0,0,0,0,0,0,0,0,0,0,0" textboxrect="0,0,689,671"/>
                    </v:shape>
                    <v:shape id="Freeform 201" o:spid="_x0000_s1076" style="position:absolute;left:5690;top:399;width:227;height:223;visibility:visible;mso-wrap-style:square;v-text-anchor:top" coordsize="681,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" path="m229,21l,21,,671r229,l229,335r,-16l229,304r3,-14l235,276r3,-13l242,250r5,-11l253,228r8,-10l270,210r10,-7l291,196r11,-6l316,187r15,-3l348,183r17,1l379,187r13,3l403,196r10,5l421,208r7,9l434,225r5,10l442,246r4,10l448,267r1,11l450,290r2,11l452,312r,23l452,354r,317l681,671r,-401l680,241r-3,-29l673,186r-6,-26l660,137,650,114,638,94,625,75r-8,-9l609,58r-9,-7l592,44,571,31,550,20,537,16,525,11,512,7,498,4,469,2,438,,415,,396,3,375,6r-18,4l338,16r-18,7l305,32,288,42,273,55,259,70,245,86r-14,20l229,106r,-85xe" fillcolor="#a5a5a5" stroked="f">
                      <v:path arrowok="t" o:connecttype="custom" o:connectlocs="0,7;76,223;76,106;77,96;79,87;82,79;87,72;93,67;101,63;110,61;122,61;131,63;138,67;143,72;146,78;149,85;150,92;151,100;151,111;151,223;227,90;226,70;222,53;217,38;208,25;203,19;197,15;183,7;175,4;166,1;146,0;132,1;119,3;107,8;96,14;86,23;77,35;76,7" o:connectangles="0,0,0,0,0,0,0,0,0,0,0,0,0,0,0,0,0,0,0,0,0,0,0,0,0,0,0,0,0,0,0,0,0,0,0,0,0,0" textboxrect="0,0,681,671"/>
                    </v:shape>
                    <v:shape id="Freeform 202" o:spid="_x0000_s1077" style="position:absolute;left:5952;top:399;width:252;height:331;visibility:visible;mso-wrap-style:square;v-text-anchor:top" coordsize="754,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" path="m754,21r-230,l524,90r-2,l510,75,498,61,484,48,468,38,454,28,438,21,422,14,404,9,387,4,369,2,351,,331,,313,,295,2,278,4,260,7r-17,4l228,16r-16,5l197,28r-15,7l168,44r-14,8l140,61,127,72,114,82,103,93,92,104,81,117,71,129,61,144r-8,14l44,172r-7,14l30,201r-7,16l18,232r-4,17l9,266,7,283,4,300,1,316r,19l,352r1,18l1,387r3,17l7,420r2,16l14,451r4,16l23,482r6,16l36,512r7,14l51,539r9,14l68,564r10,13l89,588r10,11l110,609r13,10l135,629r13,8l161,644r14,7l190,658r14,6l219,669r16,5l252,676r15,3l284,682r18,1l319,683r21,l359,681r20,-3l397,674r18,-6l432,661r15,-7l464,644r16,-10l495,622r14,-13l524,595r,31l524,644r-1,20l522,682r-3,17l515,716r-5,14l505,745r-9,13l488,769r-10,11l466,789r-14,8l436,803r-18,4l398,810r-21,1l361,810r-17,-3l327,803r-15,-7l303,792r-5,-5l291,782r-6,-6l279,769r-4,-7l271,755r-3,-8l11,747r5,25l22,796r10,21l43,838r14,20l71,876r17,17l107,908r20,14l147,935r22,11l191,956r24,10l238,973r23,7l286,986r24,4l334,993r22,1l379,995r29,-1l436,993r28,-3l489,986r26,-6l538,973r23,-8l582,956r21,-11l621,934r18,-14l656,904r15,-15l685,870r13,-19l709,831r11,-23l729,785r7,-26l743,733r4,-30l751,674r1,-33l754,607r,-586xm384,196r23,1l428,200r10,3l447,207r9,4l464,215r16,11l494,238r11,14l515,269r7,17l527,304r4,18l531,342r,19l527,381r-5,18l515,416r-10,16l494,446r-14,11l464,468r-17,9l428,482r-21,5l384,488r-22,-1l341,482r-10,-2l321,477r-8,-5l305,468,289,457,275,446,264,432,254,416r-7,-17l242,381r-4,-20l238,342r,-20l242,304r5,-18l254,269r10,-17l275,238r14,-12l305,215r8,-4l321,207r10,-4l341,200r21,-3l384,196xe" fillcolor="#a5a5a5" stroked="f">
                      <v:path arrowok="t" o:connecttype="custom" o:connectlocs="174,30;156,13;135,3;111,0;87,2;66,9;47,20;31,35;18,53;8,72;2,94;0,117;2,140;8,160;17,179;30,196;45,209;64,219;84,225;107,227;133,224;155,214;175,198;174,227;169,248;156,262;133,269;109,267;97,260;91,251;7,265;24,291;49,311;80,324;112,330;146,330;180,324;208,311;229,289;244,261;251,224;128,65;149,69;165,79;176,101;176,127;165,148;143,160;114,160;102,156;85,138;80,114;85,89;102,72;114,67" o:connectangles="0,0,0,0,0,0,0,0,0,0,0,0,0,0,0,0,0,0,0,0,0,0,0,0,0,0,0,0,0,0,0,0,0,0,0,0,0,0,0,0,0,0,0,0,0,0,0,0,0,0,0,0,0,0,0" textboxrect="0,0,754,995"/>
                      <o:lock v:ext="edit" verticies="t"/>
                    </v:shape>
                    <v:shape id="Freeform 203" o:spid="_x0000_s1078" style="position:absolute;left:6249;top:532;width:99;height:99;visibility:visible;mso-wrap-style:square;v-text-anchor:top" coordsize="295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" path="m147,l127,2,108,6,90,13,73,21,57,31,43,44,31,58,20,73,11,92,6,110,1,128,,149r1,20l6,189r5,17l20,224r11,15l43,253r14,13l73,277r17,9l108,291r19,5l147,297r21,-1l186,291r18,-5l222,277r16,-11l252,253r12,-14l274,224r10,-18l290,189r4,-20l295,149r-1,-21l290,110,284,92,274,73,264,58,252,44,238,31,222,21,204,13,186,6,168,2,147,xe" fillcolor="#a5a5a5" stroked="f">
                      <v:path arrowok="t" o:connecttype="custom" o:connectlocs="49,0;43,1;36,2;30,4;24,7;19,10;14,15;10,19;7,24;4,31;2,37;0,43;0,50;0,56;2,63;4,69;7,75;10,80;14,84;19,89;24,92;30,95;36,97;43,99;49,99;56,99;62,97;68,95;75,92;80,89;85,84;89,80;92,75;95,69;97,63;99,56;99,50;99,43;97,37;95,31;92,24;89,19;85,15;80,10;75,7;68,4;62,2;56,1;49,0" o:connectangles="0,0,0,0,0,0,0,0,0,0,0,0,0,0,0,0,0,0,0,0,0,0,0,0,0,0,0,0,0,0,0,0,0,0,0,0,0,0,0,0,0,0,0,0,0,0,0,0,0" textboxrect="0,0,295,297"/>
                    </v:shape>
                    <v:rect id="Rectangle 204" o:spid="_x0000_s1079" style="position:absolute;left:6395;top:272;width:77;height: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" fillcolor="#a5a5a5" stroked="f"/>
                    <v:shape id="Freeform 205" o:spid="_x0000_s1080" style="position:absolute;left:6521;top:406;width:229;height:223;visibility:visible;mso-wrap-style:square;v-text-anchor:top" coordsize="687,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" path="m,l,391r,20l1,430r2,17l5,466r5,15l14,496r5,16l26,526r6,13l40,551r9,12l57,574r10,11l77,595r10,8l99,612r11,7l123,627r13,6l150,640r28,10l207,658r32,6l273,668r35,3l343,671r36,l414,668r34,-4l478,658r31,-8l537,640r14,-7l564,627r12,-8l587,612r13,-9l610,595r10,-10l629,574r9,-11l646,551r7,-12l660,526r7,-14l673,496r4,-15l680,466r4,-19l685,430r2,-19l687,391,687,,457,r,347l457,367r-1,20l453,404r-4,17l443,435r-7,14l427,460r-12,10l408,474r-7,3l393,481r-8,1l365,487r-22,1l322,487r-20,-5l294,481r-9,-4l278,474r-7,-4l260,460,250,449r-7,-14l238,421r-5,-17l231,387r-2,-20l229,347,229,,,xe" fillcolor="#a5a5a5" stroked="f">
                      <v:path arrowok="t" o:connecttype="custom" o:connectlocs="0,130;0,143;2,155;5,165;9,175;13,183;19,191;26,198;33,203;41,208;50,213;69,219;91,222;114,223;138,222;159,219;179,213;188,208;196,203;203,198;210,191;215,183;220,175;224,165;227,155;228,143;229,130;152,0;152,122;151,134;148,145;142,153;136,158;131,160;122,162;107,162;98,160;93,158;87,153;81,145;78,134;76,122;76,0" o:connectangles="0,0,0,0,0,0,0,0,0,0,0,0,0,0,0,0,0,0,0,0,0,0,0,0,0,0,0,0,0,0,0,0,0,0,0,0,0,0,0,0,0,0,0" textboxrect="0,0,687,671"/>
                    </v:shape>
                    <v:shape id="Freeform 206" o:spid="_x0000_s1081" style="position:absolute;left:6797;top:532;width:98;height:99;visibility:visible;mso-wrap-style:square;v-text-anchor:top" coordsize="295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" path="m148,l127,2,108,6,91,13,73,21,57,31,43,44,31,58,21,73,11,92,5,110,1,128,,149r1,20l5,189r6,17l21,224r10,15l43,253r14,13l73,277r18,9l108,291r19,5l148,297r20,-1l187,291r18,-5l222,277r16,-11l252,253r12,-14l275,224r9,-18l289,189r5,-20l295,149r-1,-21l289,110,284,92,275,73,264,58,252,44,238,31,222,21,205,13,187,6,168,2,148,xe" fillcolor="#a5a5a5" stroked="f">
                      <v:path arrowok="t" o:connecttype="custom" o:connectlocs="49,0;42,1;36,2;30,4;24,7;19,10;14,15;10,19;7,24;4,31;2,37;0,43;0,50;0,56;2,63;4,69;7,75;10,80;14,84;19,89;24,92;30,95;36,97;42,99;49,99;56,99;62,97;68,95;74,92;79,89;84,84;88,80;91,75;94,69;96,63;98,56;98,50;98,43;96,37;94,31;91,24;88,19;84,15;79,10;74,7;68,4;62,2;56,1;49,0" o:connectangles="0,0,0,0,0,0,0,0,0,0,0,0,0,0,0,0,0,0,0,0,0,0,0,0,0,0,0,0,0,0,0,0,0,0,0,0,0,0,0,0,0,0,0,0,0,0,0,0,0" textboxrect="0,0,295,297"/>
                    </v:shape>
                    <v:shape id="Freeform 207" o:spid="_x0000_s1082" style="position:absolute;left:6932;top:400;width:199;height:228;visibility:visible;mso-wrap-style:square;v-text-anchor:top" coordsize="598,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" path="m539,506r-20,23l500,549r-18,19l462,587r-20,15l423,618r-18,12l385,641r-20,10l346,660r-21,8l305,674r-21,4l263,682r-21,2l220,685r-25,-1l171,681r-22,-4l128,670r-20,-9l90,651,73,640,59,626,45,610,32,594,23,575,14,557,9,536,3,515,2,491,,467,2,439,4,411,9,384r7,-28l24,328,35,301,48,273,63,246,79,220,97,194r19,-24l136,147r22,-22l181,106,206,86,231,69,258,54,284,40,309,27r27,-8l361,10,388,6,413,2,438,r20,2l476,3r17,3l508,9r14,5l536,20r11,7l559,34r8,9l575,52r7,10l588,72r4,10l595,93r3,11l598,117r,11l596,138r-3,11l591,159r-5,9l582,177r-5,9l570,194r-6,6l559,206r-6,4l547,213r-7,2l533,218r-7,2l519,220r-11,-2l498,215r-8,-4l482,204r-7,-7l470,189r-2,-10l466,168r2,-7l468,155r2,-7l472,142r4,-5l480,130r7,-9l494,114r14,-14l515,90r3,-8l519,75r-1,-7l517,61r-6,-7l505,48,494,43,480,38,463,36,445,34r-18,l410,37r-18,4l374,47r-18,7l339,62,321,73,304,85,286,99r-17,14l253,128r-15,19l223,165r-14,20l196,207r-13,23l169,258r-12,28l147,314r-8,28l132,370r-6,30l123,428r,28l123,474r3,17l129,508r4,15l140,537r7,13l156,563r9,11l176,585r13,9l202,601r14,7l231,612r15,4l263,618r18,1l295,618r14,-2l323,615r14,-3l351,608r14,-6l379,596r14,-7l407,582r14,-9l437,563r15,-13l468,536r15,-14l500,505r17,-18l539,506xe" fillcolor="#a5a5a5" stroked="f">
                      <v:path arrowok="t" o:connecttype="custom" o:connectlocs="166,183;147,200;128,213;108,222;88,227;65,228;43,223;24,213;11,198;3,178;0,155;3,128;12,100;26,73;45,49;69,29;95,13;120,3;146,0;164,2;178,7;189,14;196,24;199,35;198,46;195,56;190,65;184,70;177,73;169,73;160,68;156,60;156,52;158,46;164,38;172,27;172,20;164,14;148,11;130,14;113,21;95,33;79,49;65,69;52,95;44,123;41,152;43,169;49,183;59,195;72,202;88,206;103,205;117,202;131,196;145,187;161,174;179,168" o:connectangles="0,0,0,0,0,0,0,0,0,0,0,0,0,0,0,0,0,0,0,0,0,0,0,0,0,0,0,0,0,0,0,0,0,0,0,0,0,0,0,0,0,0,0,0,0,0,0,0,0,0,0,0,0,0,0,0,0,0" textboxrect="0,0,598,685"/>
                    </v:shape>
                    <v:shape id="Freeform 208" o:spid="_x0000_s1083" style="position:absolute;left:7150;top:274;width:219;height:354;visibility:visible;mso-wrap-style:square;v-text-anchor:top" coordsize="658,1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" path="m410,l204,714r33,-48l267,621r28,-39l323,547r25,-33l371,488r22,-23l413,445r18,-15l449,417r18,-11l486,396r16,-7l521,384r16,-3l556,379r8,2l572,382r7,2l588,386r7,3l602,393r5,6l613,405r6,5l624,417r4,7l631,433r3,8l635,450r2,9l637,469r-2,26l633,523r-7,31l617,587,528,895r-7,24l515,939r-4,11l511,957r,4l512,966r2,4l516,974r3,3l523,978r5,2l530,980r6,l542,978r5,-3l553,971r21,-18l595,932r21,-24l635,881r23,14l645,915r-17,21l610,959r-21,22l568,1002r-21,18l529,1034r-17,12l497,1053r-14,5l469,1063r-13,1l444,1063r-13,-5l421,1054r-10,-8l404,1037r-5,-11l396,1015r-1,-13l396,982r6,-26l409,922r11,-41l505,587r7,-26l516,537r3,-20l521,500r,-7l518,486r-3,-5l512,476r-5,-4l501,469r-7,-1l487,468r-10,l465,472r-13,4l439,483r-12,9l413,503r-13,11l386,528r-15,14l355,559r-15,20l325,599r-14,19l286,656r-34,55l207,783r-15,25l179,836r-12,28l157,895r-48,151l,1046,241,204r25,-92l266,104r-3,-9l258,87r-7,-8l242,73r-8,-4l223,66,213,64r-17,2l172,69r-15,2l157,42,410,xe" fillcolor="#a5a5a5" stroked="f">
                      <v:path arrowok="t" o:connecttype="custom" o:connectlocs="79,222;108,182;131,155;149,139;167,129;185,126;193,128;200,131;206,136;210,144;212,153;211,174;176,298;170,316;170,321;173,325;176,326;182,324;198,310;219,298;203,319;182,339;165,350;152,354;140,351;133,341;132,327;140,293;172,179;173,164;170,158;164,156;155,157;142,164;128,176;113,193;95,218;64,269;52,298;80,68;88,32;81,24;71,21;52,24" o:connectangles="0,0,0,0,0,0,0,0,0,0,0,0,0,0,0,0,0,0,0,0,0,0,0,0,0,0,0,0,0,0,0,0,0,0,0,0,0,0,0,0,0,0,0,0" textboxrect="0,0,658,1064"/>
                    </v:shape>
                  </v:group>
                </v:group>
              </v:group>
            </w:pict>
          </mc:Fallback>
        </mc:AlternateContent>
      </w:r>
      <w:r w:rsidR="000D7DF0" w:rsidRPr="0005533E"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5276850</wp:posOffset>
            </wp:positionH>
            <wp:positionV relativeFrom="margin">
              <wp:posOffset>5971540</wp:posOffset>
            </wp:positionV>
            <wp:extent cx="1096645" cy="634365"/>
            <wp:effectExtent l="0" t="0" r="8255" b="0"/>
            <wp:wrapSquare wrapText="bothSides"/>
            <wp:docPr id="342" name="Grafik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6645" cy="634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420C">
        <w:rPr>
          <w:b/>
          <w:noProof/>
          <w:sz w:val="18"/>
          <w:szCs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6762115</wp:posOffset>
                </wp:positionH>
                <wp:positionV relativeFrom="paragraph">
                  <wp:posOffset>539115</wp:posOffset>
                </wp:positionV>
                <wp:extent cx="2552700" cy="331470"/>
                <wp:effectExtent l="32385" t="359410" r="34290" b="356870"/>
                <wp:wrapNone/>
                <wp:docPr id="28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901948">
                          <a:off x="0" y="0"/>
                          <a:ext cx="2552700" cy="33147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934AB" w:rsidRPr="00513332" w:rsidRDefault="005934AB" w:rsidP="006F5044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0000"/>
                                <w:sz w:val="24"/>
                              </w:rPr>
                              <w:t>Entwurf &gt; Stand: 29. Mai 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60" o:spid="_x0000_s1028" type="#_x0000_t202" style="position:absolute;margin-left:532.45pt;margin-top:42.45pt;width:201pt;height:26.1pt;rotation:985168fd;z-index:2516736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" filled="f" strokecolor="#c0504d" strokeweight="2pt">
                <v:textbox style="mso-fit-shape-to-text:t">
                  <w:txbxContent>
                    <w:p w:rsidR="005934AB" w:rsidRPr="00513332" w:rsidRDefault="005934AB" w:rsidP="006F5044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24"/>
                        </w:rPr>
                      </w:pPr>
                      <w:r>
                        <w:rPr>
                          <w:rFonts w:ascii="Arial Black" w:hAnsi="Arial Black"/>
                          <w:color w:val="FF0000"/>
                          <w:sz w:val="24"/>
                        </w:rPr>
                        <w:t>Entwurf &gt; Stand: 29. Mai 18</w:t>
                      </w:r>
                    </w:p>
                  </w:txbxContent>
                </v:textbox>
              </v:shape>
            </w:pict>
          </mc:Fallback>
        </mc:AlternateContent>
      </w:r>
      <w:r w:rsidR="000D7DF0">
        <w:br w:type="page"/>
      </w:r>
      <w:r w:rsidR="002D31E0" w:rsidRPr="00C2229B">
        <w:rPr>
          <w:noProof/>
        </w:rPr>
        <w:drawing>
          <wp:anchor distT="0" distB="0" distL="114300" distR="114300" simplePos="0" relativeHeight="251684864" behindDoc="1" locked="0" layoutInCell="1" allowOverlap="1" wp14:anchorId="5C70FF2F" wp14:editId="75FAA894">
            <wp:simplePos x="0" y="0"/>
            <wp:positionH relativeFrom="column">
              <wp:posOffset>1597970</wp:posOffset>
            </wp:positionH>
            <wp:positionV relativeFrom="paragraph">
              <wp:posOffset>557740</wp:posOffset>
            </wp:positionV>
            <wp:extent cx="2541600" cy="1360170"/>
            <wp:effectExtent l="0" t="0" r="0" b="0"/>
            <wp:wrapNone/>
            <wp:docPr id="316" name="Grafik 316" descr="\\kt\shares\kthomes\UAmstutz\Eigene Bilder\SORS\BaBeL-Strings Orches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kt\shares\kthomes\UAmstutz\Eigene Bilder\SORS\BaBeL-Strings Orchest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3" r="20419" b="36697"/>
                    <a:stretch/>
                  </pic:blipFill>
                  <pic:spPr bwMode="auto">
                    <a:xfrm>
                      <a:off x="0" y="0"/>
                      <a:ext cx="2548402" cy="136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31E0" w:rsidRPr="00CB24AD">
        <w:rPr>
          <w:noProof/>
          <w:sz w:val="19"/>
          <w:szCs w:val="19"/>
        </w:rPr>
        <w:drawing>
          <wp:anchor distT="0" distB="0" distL="114300" distR="114300" simplePos="0" relativeHeight="251687936" behindDoc="1" locked="0" layoutInCell="1" allowOverlap="1" wp14:anchorId="19CC1DEF" wp14:editId="46A50924">
            <wp:simplePos x="0" y="0"/>
            <wp:positionH relativeFrom="column">
              <wp:posOffset>4128770</wp:posOffset>
            </wp:positionH>
            <wp:positionV relativeFrom="paragraph">
              <wp:posOffset>-816610</wp:posOffset>
            </wp:positionV>
            <wp:extent cx="2519045" cy="1390650"/>
            <wp:effectExtent l="0" t="0" r="0" b="0"/>
            <wp:wrapNone/>
            <wp:docPr id="344" name="Grafik 344" descr="\\kt\shares\KTHOMES\UAmstutz\Eigene Bilder\SORS-Film\Vernetzung im SORs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kt\shares\KTHOMES\UAmstutz\Eigene Bilder\SORS-Film\Vernetzung im SORs (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5" t="7734" r="8730"/>
                    <a:stretch/>
                  </pic:blipFill>
                  <pic:spPr bwMode="auto">
                    <a:xfrm>
                      <a:off x="0" y="0"/>
                      <a:ext cx="251904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31E0">
        <w:rPr>
          <w:noProof/>
        </w:rPr>
        <w:drawing>
          <wp:anchor distT="0" distB="0" distL="114300" distR="114300" simplePos="0" relativeHeight="251691008" behindDoc="1" locked="0" layoutInCell="1" allowOverlap="1" wp14:anchorId="445C8BD2" wp14:editId="2D6CE270">
            <wp:simplePos x="0" y="0"/>
            <wp:positionH relativeFrom="column">
              <wp:posOffset>4103370</wp:posOffset>
            </wp:positionH>
            <wp:positionV relativeFrom="paragraph">
              <wp:posOffset>1894840</wp:posOffset>
            </wp:positionV>
            <wp:extent cx="2555875" cy="1320165"/>
            <wp:effectExtent l="0" t="0" r="0" b="0"/>
            <wp:wrapNone/>
            <wp:docPr id="349" name="Grafik 349" descr="Schulhof Weidenbogenbau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2" descr="Schulhof Weidenbogenbau 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r:link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66"/>
                    <a:stretch/>
                  </pic:blipFill>
                  <pic:spPr bwMode="auto">
                    <a:xfrm>
                      <a:off x="0" y="0"/>
                      <a:ext cx="2555875" cy="132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31E0">
        <w:rPr>
          <w:b/>
          <w:noProof/>
          <w:sz w:val="19"/>
          <w:szCs w:val="19"/>
        </w:rPr>
        <w:drawing>
          <wp:anchor distT="0" distB="0" distL="114300" distR="114300" simplePos="0" relativeHeight="251700224" behindDoc="1" locked="0" layoutInCell="1" allowOverlap="1" wp14:anchorId="3D0B8D5A" wp14:editId="7F3A7D79">
            <wp:simplePos x="0" y="0"/>
            <wp:positionH relativeFrom="column">
              <wp:posOffset>-881380</wp:posOffset>
            </wp:positionH>
            <wp:positionV relativeFrom="paragraph">
              <wp:posOffset>1920240</wp:posOffset>
            </wp:positionV>
            <wp:extent cx="2506003" cy="1308100"/>
            <wp:effectExtent l="0" t="0" r="8890" b="6350"/>
            <wp:wrapNone/>
            <wp:docPr id="343" name="Grafik 343" descr="C:\Users\UAmstutz\AppData\Local\Microsoft\Windows\INetCache\Content.Word\Frauentref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 descr="C:\Users\UAmstutz\AppData\Local\Microsoft\Windows\INetCache\Content.Word\Frauentreff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7" r="11801" b="10396"/>
                    <a:stretch/>
                  </pic:blipFill>
                  <pic:spPr bwMode="auto">
                    <a:xfrm>
                      <a:off x="0" y="0"/>
                      <a:ext cx="2506003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31E0" w:rsidRPr="00C2229B">
        <w:rPr>
          <w:noProof/>
        </w:rPr>
        <w:drawing>
          <wp:anchor distT="0" distB="0" distL="114300" distR="114300" simplePos="0" relativeHeight="251695104" behindDoc="1" locked="0" layoutInCell="1" allowOverlap="1" wp14:anchorId="01EC8B9D" wp14:editId="6AB4B4DD">
            <wp:simplePos x="0" y="0"/>
            <wp:positionH relativeFrom="column">
              <wp:posOffset>-903605</wp:posOffset>
            </wp:positionH>
            <wp:positionV relativeFrom="paragraph">
              <wp:posOffset>556895</wp:posOffset>
            </wp:positionV>
            <wp:extent cx="2506345" cy="1367790"/>
            <wp:effectExtent l="0" t="0" r="8255" b="3810"/>
            <wp:wrapNone/>
            <wp:docPr id="320" name="Grafik 320" descr="\\kt\shares\kthomes\UAmstutz\Eigene Bilder\SORS\P101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kt\shares\kthomes\UAmstutz\Eigene Bilder\SORS\P1010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75" b="19786"/>
                    <a:stretch/>
                  </pic:blipFill>
                  <pic:spPr bwMode="auto">
                    <a:xfrm>
                      <a:off x="0" y="0"/>
                      <a:ext cx="2506345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31E0" w:rsidRPr="00C2229B">
        <w:rPr>
          <w:noProof/>
        </w:rPr>
        <w:drawing>
          <wp:anchor distT="0" distB="0" distL="114300" distR="114300" simplePos="0" relativeHeight="251692032" behindDoc="1" locked="0" layoutInCell="1" allowOverlap="1" wp14:anchorId="318B7049" wp14:editId="4D5F5D83">
            <wp:simplePos x="0" y="0"/>
            <wp:positionH relativeFrom="column">
              <wp:posOffset>1629572</wp:posOffset>
            </wp:positionH>
            <wp:positionV relativeFrom="paragraph">
              <wp:posOffset>-810260</wp:posOffset>
            </wp:positionV>
            <wp:extent cx="2505075" cy="1367155"/>
            <wp:effectExtent l="0" t="0" r="9525" b="4445"/>
            <wp:wrapNone/>
            <wp:docPr id="322" name="Grafik 322" descr="\\kt\shares\kthomes\UAmstutz\Eigene Bilder\SORS\BAllone_kott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kt\shares\kthomes\UAmstutz\Eigene Bilder\SORS\BAllone_kotte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" t="15947" r="12164" b="18454"/>
                    <a:stretch/>
                  </pic:blipFill>
                  <pic:spPr bwMode="auto">
                    <a:xfrm>
                      <a:off x="0" y="0"/>
                      <a:ext cx="2505075" cy="136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31E0">
        <w:rPr>
          <w:b/>
          <w:noProof/>
          <w:sz w:val="18"/>
          <w:szCs w:val="2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6762115</wp:posOffset>
                </wp:positionH>
                <wp:positionV relativeFrom="paragraph">
                  <wp:posOffset>539115</wp:posOffset>
                </wp:positionV>
                <wp:extent cx="2552700" cy="331470"/>
                <wp:effectExtent l="27940" t="358140" r="29210" b="358140"/>
                <wp:wrapNone/>
                <wp:docPr id="325" name="Textfeld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901948">
                          <a:off x="0" y="0"/>
                          <a:ext cx="2552700" cy="33147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934AB" w:rsidRPr="00513332" w:rsidRDefault="005934AB" w:rsidP="002D31E0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0000"/>
                                <w:sz w:val="24"/>
                              </w:rPr>
                              <w:t>Entwurf &gt; Stand: 29. Mai 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feld 325" o:spid="_x0000_s1029" type="#_x0000_t202" style="position:absolute;margin-left:532.45pt;margin-top:42.45pt;width:201pt;height:26.1pt;rotation:985168fd;z-index:2516961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" filled="f" strokecolor="#c0504d" strokeweight="2pt">
                <v:textbox style="mso-fit-shape-to-text:t">
                  <w:txbxContent>
                    <w:p w:rsidR="005934AB" w:rsidRPr="00513332" w:rsidRDefault="005934AB" w:rsidP="002D31E0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24"/>
                        </w:rPr>
                      </w:pPr>
                      <w:r>
                        <w:rPr>
                          <w:rFonts w:ascii="Arial Black" w:hAnsi="Arial Black"/>
                          <w:color w:val="FF0000"/>
                          <w:sz w:val="24"/>
                        </w:rPr>
                        <w:t>Entwurf &gt; Stand: 29. Mai 18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498" w:type="dxa"/>
        <w:tblLayout w:type="fixed"/>
        <w:tblLook w:val="01E0" w:firstRow="1" w:lastRow="1" w:firstColumn="1" w:lastColumn="1" w:noHBand="0" w:noVBand="0"/>
      </w:tblPr>
      <w:tblGrid>
        <w:gridCol w:w="1701"/>
        <w:gridCol w:w="747"/>
        <w:gridCol w:w="7019"/>
        <w:gridCol w:w="31"/>
      </w:tblGrid>
      <w:tr w:rsidR="00332A64" w:rsidTr="00882FC7">
        <w:trPr>
          <w:gridAfter w:val="1"/>
          <w:wAfter w:w="31" w:type="dxa"/>
        </w:trPr>
        <w:tc>
          <w:tcPr>
            <w:tcW w:w="1701" w:type="dxa"/>
            <w:shd w:val="clear" w:color="auto" w:fill="auto"/>
          </w:tcPr>
          <w:p w:rsidR="006F5044" w:rsidRPr="00D221ED" w:rsidRDefault="006F5044" w:rsidP="006F5044">
            <w:pPr>
              <w:spacing w:before="120" w:after="120"/>
              <w:jc w:val="both"/>
              <w:rPr>
                <w:rStyle w:val="Fett"/>
              </w:rPr>
            </w:pPr>
          </w:p>
        </w:tc>
        <w:tc>
          <w:tcPr>
            <w:tcW w:w="7766" w:type="dxa"/>
            <w:gridSpan w:val="2"/>
            <w:shd w:val="clear" w:color="auto" w:fill="auto"/>
          </w:tcPr>
          <w:p w:rsidR="008A4C56" w:rsidRDefault="000D7DF0" w:rsidP="005934AB">
            <w:pPr>
              <w:spacing w:before="120" w:after="120"/>
            </w:pPr>
            <w:r>
              <w:rPr>
                <w:rFonts w:ascii="Wingdings" w:hAnsi="Wingdings"/>
                <w:b/>
                <w:sz w:val="24"/>
                <w:szCs w:val="25"/>
                <w:lang w:val="de-DE"/>
              </w:rPr>
              <w:sym w:font="Wingdings" w:char="F07E"/>
            </w:r>
            <w:r w:rsidRPr="00E837C2">
              <w:rPr>
                <w:rFonts w:ascii="Arial Black" w:hAnsi="Arial Black"/>
                <w:b/>
                <w:sz w:val="25"/>
                <w:szCs w:val="25"/>
                <w:lang w:val="de-DE"/>
              </w:rPr>
              <w:t>Um ein Kind zu erziehen, braucht es ein ganzes Dorf.</w:t>
            </w:r>
            <w:r>
              <w:rPr>
                <w:rFonts w:ascii="Wingdings" w:hAnsi="Wingdings"/>
                <w:b/>
                <w:sz w:val="25"/>
                <w:szCs w:val="25"/>
                <w:lang w:val="de-DE"/>
              </w:rPr>
              <w:sym w:font="Wingdings" w:char="F07E"/>
            </w:r>
            <w:r>
              <w:rPr>
                <w:lang w:val="de-DE"/>
              </w:rPr>
              <w:t xml:space="preserve"> </w:t>
            </w:r>
            <w:r w:rsidRPr="00F361F2">
              <w:rPr>
                <w:sz w:val="16"/>
                <w:lang w:val="de-DE"/>
              </w:rPr>
              <w:t>afrikanische Weisheit</w:t>
            </w:r>
          </w:p>
          <w:p w:rsidR="006F5044" w:rsidRPr="00E75C85" w:rsidRDefault="000D7DF0" w:rsidP="005934AB">
            <w:pPr>
              <w:spacing w:before="120" w:after="120"/>
              <w:rPr>
                <w:rFonts w:cs="Arial"/>
                <w:sz w:val="21"/>
                <w:szCs w:val="21"/>
                <w:lang w:val="de-DE"/>
              </w:rPr>
            </w:pPr>
            <w:r w:rsidRPr="00E75C85">
              <w:rPr>
                <w:rFonts w:cs="Arial"/>
              </w:rPr>
              <w:t xml:space="preserve">In </w:t>
            </w:r>
            <w:r w:rsidR="005934AB">
              <w:rPr>
                <w:rFonts w:cs="Arial"/>
              </w:rPr>
              <w:t>«</w:t>
            </w:r>
            <w:r w:rsidRPr="00E75C85">
              <w:rPr>
                <w:rFonts w:cs="Arial"/>
              </w:rPr>
              <w:t>Sozialraumorientierten Schulen</w:t>
            </w:r>
            <w:r w:rsidR="005934AB">
              <w:rPr>
                <w:rFonts w:cs="Arial"/>
              </w:rPr>
              <w:t>»</w:t>
            </w:r>
            <w:r w:rsidRPr="00E75C85">
              <w:rPr>
                <w:rFonts w:cs="Arial"/>
              </w:rPr>
              <w:t xml:space="preserve"> verne</w:t>
            </w:r>
            <w:r w:rsidR="003517B2">
              <w:rPr>
                <w:rFonts w:cs="Arial"/>
              </w:rPr>
              <w:t>tzen sich schulische und ausser</w:t>
            </w:r>
            <w:r w:rsidRPr="00E75C85">
              <w:rPr>
                <w:rFonts w:cs="Arial"/>
              </w:rPr>
              <w:t>schulische Akteure. Sie arbeiten systematisch zusammen, um die Herausforderungen der Bildung gemeinsam zu meistern. Die Schule wird Ausgangspunkt für verschiedene Angebote in den Bereichen Bildung, Freizeit, Betreuung und Kultur.</w:t>
            </w:r>
            <w:r w:rsidRPr="00E75C85">
              <w:rPr>
                <w:rFonts w:cs="Arial"/>
                <w:sz w:val="21"/>
                <w:szCs w:val="21"/>
                <w:lang w:val="de-DE"/>
              </w:rPr>
              <w:t xml:space="preserve"> </w:t>
            </w:r>
          </w:p>
          <w:p w:rsidR="006F5044" w:rsidRPr="00E75C85" w:rsidRDefault="000D7DF0" w:rsidP="005934AB">
            <w:pPr>
              <w:pStyle w:val="paragraph"/>
              <w:numPr>
                <w:ilvl w:val="0"/>
                <w:numId w:val="14"/>
              </w:numPr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E75C85">
              <w:rPr>
                <w:rFonts w:ascii="Arial" w:hAnsi="Arial" w:cs="Arial"/>
                <w:sz w:val="20"/>
                <w:szCs w:val="20"/>
              </w:rPr>
              <w:t>Näh</w:t>
            </w:r>
            <w:r w:rsidR="009E21B5">
              <w:rPr>
                <w:rFonts w:ascii="Arial" w:hAnsi="Arial" w:cs="Arial"/>
                <w:sz w:val="20"/>
                <w:szCs w:val="20"/>
              </w:rPr>
              <w:t>e</w:t>
            </w:r>
            <w:r w:rsidRPr="00E75C85">
              <w:rPr>
                <w:rFonts w:ascii="Arial" w:hAnsi="Arial" w:cs="Arial"/>
                <w:sz w:val="20"/>
                <w:szCs w:val="20"/>
              </w:rPr>
              <w:t xml:space="preserve">re Angaben; </w:t>
            </w:r>
            <w:r w:rsidR="00F37F02" w:rsidRPr="00E75C85">
              <w:rPr>
                <w:rFonts w:ascii="Arial" w:hAnsi="Arial" w:cs="Arial"/>
                <w:sz w:val="20"/>
                <w:szCs w:val="20"/>
              </w:rPr>
              <w:t>&gt; siehe:</w:t>
            </w:r>
            <w:r w:rsidRPr="00E75C85">
              <w:rPr>
                <w:rFonts w:ascii="Arial" w:hAnsi="Arial" w:cs="Arial"/>
                <w:sz w:val="20"/>
                <w:szCs w:val="20"/>
              </w:rPr>
              <w:t xml:space="preserve"> </w:t>
            </w:r>
            <w:hyperlink r:id="rId26" w:history="1">
              <w:r w:rsidRPr="00E75C85">
                <w:rPr>
                  <w:rStyle w:val="Hyperlink"/>
                  <w:rFonts w:ascii="Arial" w:hAnsi="Arial" w:cs="Arial"/>
                  <w:sz w:val="20"/>
                  <w:szCs w:val="20"/>
                </w:rPr>
                <w:t>www.volksschulbildung.lu.ch</w:t>
              </w:r>
            </w:hyperlink>
            <w:r w:rsidRPr="00E75C85">
              <w:rPr>
                <w:rFonts w:ascii="Arial" w:hAnsi="Arial" w:cs="Arial"/>
                <w:sz w:val="20"/>
                <w:szCs w:val="20"/>
              </w:rPr>
              <w:t xml:space="preserve">, Suche:  </w:t>
            </w:r>
            <w:r w:rsidR="005934AB">
              <w:rPr>
                <w:rFonts w:ascii="Arial" w:hAnsi="Arial" w:cs="Arial"/>
                <w:sz w:val="20"/>
                <w:szCs w:val="20"/>
              </w:rPr>
              <w:t>«</w:t>
            </w:r>
            <w:r w:rsidRPr="00E75C85">
              <w:rPr>
                <w:rFonts w:ascii="Arial" w:hAnsi="Arial" w:cs="Arial"/>
                <w:sz w:val="20"/>
                <w:szCs w:val="20"/>
              </w:rPr>
              <w:t>Sozialraumorientierte Schulen</w:t>
            </w:r>
            <w:r w:rsidR="005934AB">
              <w:rPr>
                <w:rFonts w:ascii="Arial" w:hAnsi="Arial" w:cs="Arial"/>
                <w:sz w:val="20"/>
                <w:szCs w:val="20"/>
              </w:rPr>
              <w:t>»</w:t>
            </w:r>
          </w:p>
          <w:p w:rsidR="008A4C56" w:rsidRPr="00E75C85" w:rsidRDefault="008A4C56" w:rsidP="005934AB">
            <w:pPr>
              <w:pStyle w:val="paragraph"/>
              <w:textAlignment w:val="baseline"/>
              <w:rPr>
                <w:rFonts w:ascii="Arial" w:hAnsi="Arial" w:cs="Arial"/>
                <w:sz w:val="20"/>
                <w:szCs w:val="20"/>
              </w:rPr>
            </w:pPr>
          </w:p>
          <w:p w:rsidR="00674625" w:rsidRPr="00681F9B" w:rsidRDefault="00674625" w:rsidP="005934AB">
            <w:pPr>
              <w:pStyle w:val="paragraph"/>
              <w:ind w:left="360"/>
              <w:textAlignment w:val="baseline"/>
              <w:rPr>
                <w:rFonts w:ascii="Arial" w:hAnsi="Arial"/>
                <w:sz w:val="20"/>
                <w:szCs w:val="20"/>
              </w:rPr>
            </w:pPr>
          </w:p>
        </w:tc>
      </w:tr>
      <w:tr w:rsidR="00332A64" w:rsidTr="008A4C56">
        <w:trPr>
          <w:gridAfter w:val="1"/>
          <w:wAfter w:w="31" w:type="dxa"/>
          <w:trHeight w:val="496"/>
        </w:trPr>
        <w:tc>
          <w:tcPr>
            <w:tcW w:w="9467" w:type="dxa"/>
            <w:gridSpan w:val="3"/>
            <w:shd w:val="clear" w:color="auto" w:fill="auto"/>
          </w:tcPr>
          <w:p w:rsidR="006F5044" w:rsidRDefault="000D7DF0" w:rsidP="006F5044">
            <w:pPr>
              <w:spacing w:before="120" w:after="120"/>
              <w:rPr>
                <w:rFonts w:ascii="Arial Black" w:hAnsi="Arial Black"/>
                <w:b/>
                <w:sz w:val="24"/>
                <w:szCs w:val="25"/>
                <w:lang w:val="de-DE"/>
              </w:rPr>
            </w:pPr>
            <w:r>
              <w:rPr>
                <w:rFonts w:ascii="Arial Black" w:hAnsi="Arial Black"/>
                <w:b/>
                <w:sz w:val="24"/>
                <w:szCs w:val="25"/>
                <w:lang w:val="de-DE"/>
              </w:rPr>
              <w:t>Inhalt und Handhabe der Grundlagen und Umsetzungshilfen</w:t>
            </w:r>
          </w:p>
        </w:tc>
      </w:tr>
      <w:tr w:rsidR="00900844" w:rsidTr="00882FC7">
        <w:trPr>
          <w:gridAfter w:val="1"/>
          <w:wAfter w:w="31" w:type="dxa"/>
          <w:trHeight w:val="496"/>
        </w:trPr>
        <w:tc>
          <w:tcPr>
            <w:tcW w:w="1701" w:type="dxa"/>
            <w:shd w:val="clear" w:color="auto" w:fill="auto"/>
          </w:tcPr>
          <w:p w:rsidR="00900844" w:rsidRDefault="00900844" w:rsidP="00900844">
            <w:pPr>
              <w:spacing w:before="120" w:after="120"/>
              <w:rPr>
                <w:rFonts w:ascii="Arial Black" w:hAnsi="Arial Black"/>
                <w:b/>
                <w:sz w:val="24"/>
                <w:szCs w:val="25"/>
                <w:lang w:val="de-DE"/>
              </w:rPr>
            </w:pPr>
          </w:p>
        </w:tc>
        <w:tc>
          <w:tcPr>
            <w:tcW w:w="7766" w:type="dxa"/>
            <w:gridSpan w:val="2"/>
            <w:shd w:val="clear" w:color="auto" w:fill="auto"/>
          </w:tcPr>
          <w:p w:rsidR="00900844" w:rsidRPr="00E75C85" w:rsidRDefault="00900844" w:rsidP="00900844">
            <w:pPr>
              <w:rPr>
                <w:rFonts w:cs="Arial"/>
              </w:rPr>
            </w:pPr>
            <w:r w:rsidRPr="00E75C85">
              <w:rPr>
                <w:rFonts w:cs="Arial"/>
              </w:rPr>
              <w:t xml:space="preserve">Die Umsetzungshilfen «Sozialraumorientierte Schulen» sollen Schulen beim Aufbau einer Sozialraumorientierten Schule und Kultur helfen. Der skizzierte Aufbauprozess basiert auf den Erfahrungen der sechs SORS-Schulen, berücksichtigt die Gegebenheiten, die Schulentwicklung und das Qualitäts-management der Schule vor Ort und ist eingebettet in den «Orientierungs-rahmen Schulqualität» des Kantons Luzern und den Lehrplan 21 (LP 21). </w:t>
            </w:r>
          </w:p>
          <w:p w:rsidR="00900844" w:rsidRPr="00E75C85" w:rsidRDefault="00900844" w:rsidP="00900844">
            <w:pPr>
              <w:rPr>
                <w:rFonts w:cs="Arial"/>
              </w:rPr>
            </w:pPr>
            <w:r w:rsidRPr="00E75C85">
              <w:rPr>
                <w:rFonts w:cs="Arial"/>
              </w:rPr>
              <w:t xml:space="preserve">Die Umsetzungshilfe ist in drei Teile gegliedert, die in drei Broschüren dargestellt werden: </w:t>
            </w:r>
          </w:p>
          <w:p w:rsidR="00900844" w:rsidRPr="00E75C85" w:rsidRDefault="00900844" w:rsidP="00900844">
            <w:pPr>
              <w:rPr>
                <w:rFonts w:cs="Arial"/>
              </w:rPr>
            </w:pPr>
          </w:p>
        </w:tc>
      </w:tr>
      <w:tr w:rsidR="00900844" w:rsidTr="00B07B01">
        <w:trPr>
          <w:gridAfter w:val="1"/>
          <w:wAfter w:w="31" w:type="dxa"/>
          <w:trHeight w:val="3694"/>
        </w:trPr>
        <w:tc>
          <w:tcPr>
            <w:tcW w:w="1701" w:type="dxa"/>
            <w:shd w:val="clear" w:color="auto" w:fill="auto"/>
          </w:tcPr>
          <w:p w:rsidR="00900844" w:rsidRDefault="00DC3B37" w:rsidP="00900844">
            <w:pPr>
              <w:ind w:left="-105"/>
              <w:jc w:val="both"/>
              <w:rPr>
                <w:rStyle w:val="Fett"/>
                <w:rFonts w:ascii="Futura Luzern Book" w:hAnsi="Futura Luzern Book"/>
              </w:rPr>
            </w:pPr>
            <w:r>
              <w:rPr>
                <w:noProof/>
              </w:rPr>
              <w:drawing>
                <wp:inline distT="0" distB="0" distL="0" distR="0" wp14:anchorId="57CB5BBF" wp14:editId="26DC81C4">
                  <wp:extent cx="1037968" cy="1465737"/>
                  <wp:effectExtent l="0" t="0" r="0" b="1270"/>
                  <wp:docPr id="338" name="Grafik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457" cy="1473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844" w:rsidRDefault="00900844" w:rsidP="00900844">
            <w:pPr>
              <w:jc w:val="both"/>
              <w:rPr>
                <w:rStyle w:val="Fett"/>
                <w:rFonts w:ascii="Futura Luzern Book" w:hAnsi="Futura Luzern Book"/>
              </w:rPr>
            </w:pPr>
          </w:p>
          <w:p w:rsidR="00900844" w:rsidRDefault="00900844" w:rsidP="00900844">
            <w:pPr>
              <w:jc w:val="both"/>
              <w:rPr>
                <w:rStyle w:val="Fett"/>
                <w:rFonts w:ascii="Futura Luzern Book" w:hAnsi="Futura Luzern Book"/>
              </w:rPr>
            </w:pPr>
          </w:p>
          <w:p w:rsidR="00900844" w:rsidRDefault="00900844" w:rsidP="00900844">
            <w:pPr>
              <w:jc w:val="both"/>
              <w:rPr>
                <w:rStyle w:val="Fett"/>
                <w:rFonts w:ascii="Futura Luzern Book" w:hAnsi="Futura Luzern Book"/>
                <w:sz w:val="12"/>
              </w:rPr>
            </w:pPr>
          </w:p>
          <w:p w:rsidR="00900844" w:rsidRDefault="00900844" w:rsidP="00900844">
            <w:pPr>
              <w:jc w:val="both"/>
              <w:rPr>
                <w:rStyle w:val="Fett"/>
                <w:rFonts w:ascii="Futura Luzern Book" w:hAnsi="Futura Luzern Book"/>
                <w:sz w:val="12"/>
              </w:rPr>
            </w:pPr>
          </w:p>
          <w:p w:rsidR="00900844" w:rsidRPr="00EA71D4" w:rsidRDefault="00900844" w:rsidP="00900844">
            <w:pPr>
              <w:jc w:val="both"/>
              <w:rPr>
                <w:rStyle w:val="Fett"/>
                <w:rFonts w:ascii="Futura Luzern Book" w:hAnsi="Futura Luzern Book"/>
                <w:sz w:val="12"/>
              </w:rPr>
            </w:pPr>
          </w:p>
          <w:p w:rsidR="00900844" w:rsidRDefault="00900844" w:rsidP="00900844">
            <w:pPr>
              <w:jc w:val="both"/>
              <w:rPr>
                <w:rStyle w:val="Fett"/>
                <w:rFonts w:ascii="Futura Luzern Book" w:hAnsi="Futura Luzern Book"/>
              </w:rPr>
            </w:pPr>
          </w:p>
          <w:p w:rsidR="00900844" w:rsidRPr="0040465A" w:rsidRDefault="00900844" w:rsidP="00900844">
            <w:pPr>
              <w:jc w:val="center"/>
              <w:rPr>
                <w:rStyle w:val="Fett"/>
                <w:rFonts w:ascii="Futura Luzern Book" w:hAnsi="Futura Luzern Book"/>
                <w:sz w:val="16"/>
              </w:rPr>
            </w:pPr>
          </w:p>
          <w:p w:rsidR="00900844" w:rsidRDefault="00E75BAF" w:rsidP="00900844">
            <w:pPr>
              <w:ind w:left="-105"/>
              <w:jc w:val="both"/>
              <w:rPr>
                <w:rStyle w:val="Fett"/>
                <w:rFonts w:ascii="Futura Luzern Book" w:hAnsi="Futura Luzern Book"/>
              </w:rPr>
            </w:pPr>
            <w:r>
              <w:rPr>
                <w:noProof/>
              </w:rPr>
              <w:drawing>
                <wp:inline distT="0" distB="0" distL="0" distR="0" wp14:anchorId="29767259" wp14:editId="004661A7">
                  <wp:extent cx="1021976" cy="1439713"/>
                  <wp:effectExtent l="0" t="0" r="6985" b="8255"/>
                  <wp:docPr id="345" name="Grafik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865" cy="1445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844" w:rsidRDefault="00900844" w:rsidP="00900844">
            <w:pPr>
              <w:jc w:val="both"/>
              <w:rPr>
                <w:rStyle w:val="Fett"/>
                <w:rFonts w:ascii="Futura Luzern Book" w:hAnsi="Futura Luzern Book"/>
              </w:rPr>
            </w:pPr>
          </w:p>
          <w:p w:rsidR="00900844" w:rsidRDefault="00900844" w:rsidP="00900844">
            <w:pPr>
              <w:jc w:val="both"/>
              <w:rPr>
                <w:rStyle w:val="Fett"/>
                <w:rFonts w:ascii="Futura Luzern Book" w:hAnsi="Futura Luzern Book"/>
              </w:rPr>
            </w:pPr>
          </w:p>
          <w:p w:rsidR="00900844" w:rsidRDefault="00900844" w:rsidP="00900844">
            <w:pPr>
              <w:jc w:val="both"/>
              <w:rPr>
                <w:rStyle w:val="Fett"/>
                <w:rFonts w:ascii="Futura Luzern Book" w:hAnsi="Futura Luzern Book"/>
              </w:rPr>
            </w:pPr>
          </w:p>
          <w:p w:rsidR="00900844" w:rsidRPr="002F2FC2" w:rsidRDefault="00900844" w:rsidP="00900844">
            <w:pPr>
              <w:rPr>
                <w:rStyle w:val="Fett"/>
                <w:rFonts w:ascii="Futura Luzern Book" w:hAnsi="Futura Luzern Book"/>
                <w:sz w:val="12"/>
              </w:rPr>
            </w:pPr>
          </w:p>
          <w:p w:rsidR="00900844" w:rsidRPr="002F2FC2" w:rsidRDefault="00900844" w:rsidP="00900844">
            <w:pPr>
              <w:jc w:val="center"/>
              <w:rPr>
                <w:rStyle w:val="Fett"/>
                <w:rFonts w:ascii="Futura Luzern Book" w:hAnsi="Futura Luzern Book"/>
                <w:sz w:val="32"/>
              </w:rPr>
            </w:pPr>
          </w:p>
          <w:p w:rsidR="00900844" w:rsidRDefault="00900844" w:rsidP="00900844">
            <w:pPr>
              <w:ind w:left="-105"/>
              <w:jc w:val="both"/>
              <w:rPr>
                <w:rStyle w:val="Fett"/>
                <w:rFonts w:ascii="Futura Luzern Book" w:hAnsi="Futura Luzern Book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29753B9" wp14:editId="6273D4A5">
                  <wp:extent cx="1024136" cy="1440000"/>
                  <wp:effectExtent l="0" t="0" r="5080" b="8255"/>
                  <wp:docPr id="324" name="Grafik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13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844" w:rsidRDefault="00900844" w:rsidP="00900844">
            <w:pPr>
              <w:jc w:val="both"/>
              <w:rPr>
                <w:rStyle w:val="Fett"/>
                <w:rFonts w:ascii="Futura Luzern Book" w:hAnsi="Futura Luzern Book"/>
              </w:rPr>
            </w:pPr>
          </w:p>
          <w:p w:rsidR="00900844" w:rsidRDefault="00900844" w:rsidP="00900844">
            <w:pPr>
              <w:jc w:val="both"/>
              <w:rPr>
                <w:rStyle w:val="Fett"/>
                <w:rFonts w:ascii="Futura Luzern Book" w:hAnsi="Futura Luzern Book"/>
              </w:rPr>
            </w:pPr>
          </w:p>
          <w:p w:rsidR="00900844" w:rsidRPr="00900691" w:rsidRDefault="00900844" w:rsidP="00900844">
            <w:pPr>
              <w:jc w:val="both"/>
              <w:rPr>
                <w:rStyle w:val="Fett"/>
                <w:rFonts w:ascii="Futura Luzern Book" w:hAnsi="Futura Luzern Book"/>
              </w:rPr>
            </w:pPr>
          </w:p>
        </w:tc>
        <w:tc>
          <w:tcPr>
            <w:tcW w:w="7766" w:type="dxa"/>
            <w:gridSpan w:val="2"/>
            <w:shd w:val="clear" w:color="auto" w:fill="auto"/>
          </w:tcPr>
          <w:p w:rsidR="00900844" w:rsidRPr="00E75C85" w:rsidRDefault="00900844" w:rsidP="00900844">
            <w:pPr>
              <w:pStyle w:val="Listenabsatz"/>
              <w:ind w:left="-108" w:right="-138"/>
              <w:rPr>
                <w:rFonts w:ascii="Arial Black" w:hAnsi="Arial Black" w:cs="Arial"/>
                <w:b/>
              </w:rPr>
            </w:pPr>
            <w:r w:rsidRPr="00E75C85">
              <w:rPr>
                <w:rFonts w:ascii="Arial Black" w:hAnsi="Arial Black" w:cs="Arial"/>
                <w:b/>
              </w:rPr>
              <w:lastRenderedPageBreak/>
              <w:t>U</w:t>
            </w:r>
            <w:r w:rsidR="00E75C85">
              <w:rPr>
                <w:rFonts w:ascii="Arial Black" w:hAnsi="Arial Black" w:cs="Arial"/>
                <w:b/>
              </w:rPr>
              <w:t xml:space="preserve">msetzungshilfe A   </w:t>
            </w:r>
            <w:r w:rsidRPr="00E75C85">
              <w:rPr>
                <w:rFonts w:ascii="Arial Black" w:hAnsi="Arial Black" w:cs="Arial"/>
                <w:b/>
              </w:rPr>
              <w:t xml:space="preserve"> </w:t>
            </w:r>
            <w:r w:rsidR="00E75C85" w:rsidRPr="00E75C85">
              <w:rPr>
                <w:rFonts w:ascii="Arial Black" w:hAnsi="Arial Black" w:cs="Arial"/>
                <w:b/>
              </w:rPr>
              <w:sym w:font="Wingdings" w:char="F06C"/>
            </w:r>
            <w:r w:rsidR="00E75C85" w:rsidRPr="00E75C85">
              <w:rPr>
                <w:rFonts w:ascii="Arial Black" w:hAnsi="Arial Black" w:cs="Arial"/>
                <w:b/>
              </w:rPr>
              <w:t xml:space="preserve"> </w:t>
            </w:r>
            <w:r w:rsidRPr="00E75C85">
              <w:rPr>
                <w:rFonts w:ascii="Arial Black" w:hAnsi="Arial Black" w:cs="Arial"/>
                <w:b/>
              </w:rPr>
              <w:t xml:space="preserve">Grundlagen </w:t>
            </w:r>
          </w:p>
          <w:p w:rsidR="00900844" w:rsidRPr="00E75C85" w:rsidRDefault="00900844" w:rsidP="00900844">
            <w:pPr>
              <w:pStyle w:val="Listenabsatz"/>
              <w:ind w:left="-108"/>
              <w:rPr>
                <w:rFonts w:cs="Arial"/>
              </w:rPr>
            </w:pPr>
            <w:r w:rsidRPr="00E75C85">
              <w:rPr>
                <w:rFonts w:cs="Arial"/>
              </w:rPr>
              <w:t>beinhaltet allgemeine Definitionen, Beschreibungen</w:t>
            </w:r>
            <w:r w:rsidR="005934AB">
              <w:rPr>
                <w:rFonts w:cs="Arial"/>
              </w:rPr>
              <w:t xml:space="preserve"> und</w:t>
            </w:r>
            <w:r w:rsidRPr="00E75C85">
              <w:rPr>
                <w:rFonts w:cs="Arial"/>
              </w:rPr>
              <w:t xml:space="preserve"> Informationen zum Thema und zu den weiteren Umsetzungshilfen:</w:t>
            </w:r>
          </w:p>
          <w:p w:rsidR="00900844" w:rsidRPr="00E75C85" w:rsidRDefault="00900844" w:rsidP="00900844">
            <w:pPr>
              <w:pStyle w:val="Listenabsatz"/>
              <w:ind w:left="-108"/>
              <w:rPr>
                <w:rFonts w:cs="Arial"/>
              </w:rPr>
            </w:pPr>
          </w:p>
          <w:p w:rsidR="00900844" w:rsidRPr="00E75C85" w:rsidRDefault="00900844" w:rsidP="007C29AC">
            <w:pPr>
              <w:pStyle w:val="Listenabsatz"/>
              <w:numPr>
                <w:ilvl w:val="0"/>
                <w:numId w:val="26"/>
              </w:numPr>
              <w:rPr>
                <w:rFonts w:cs="Arial"/>
              </w:rPr>
            </w:pPr>
            <w:r w:rsidRPr="00E75C85">
              <w:rPr>
                <w:rFonts w:cs="Arial"/>
              </w:rPr>
              <w:t>Theoretischer Hintergrund</w:t>
            </w:r>
          </w:p>
          <w:p w:rsidR="00900844" w:rsidRPr="00E75C85" w:rsidRDefault="00900844" w:rsidP="007C29AC">
            <w:pPr>
              <w:pStyle w:val="Listenabsatz"/>
              <w:numPr>
                <w:ilvl w:val="0"/>
                <w:numId w:val="26"/>
              </w:numPr>
              <w:rPr>
                <w:rFonts w:cs="Arial"/>
              </w:rPr>
            </w:pPr>
            <w:r w:rsidRPr="00E75C85">
              <w:rPr>
                <w:rFonts w:cs="Arial"/>
              </w:rPr>
              <w:t>Idee der Sozialraumorientierung</w:t>
            </w:r>
          </w:p>
          <w:p w:rsidR="00900844" w:rsidRPr="00E75C85" w:rsidRDefault="00900844" w:rsidP="007C29AC">
            <w:pPr>
              <w:pStyle w:val="Listenabsatz"/>
              <w:numPr>
                <w:ilvl w:val="0"/>
                <w:numId w:val="26"/>
              </w:numPr>
              <w:rPr>
                <w:rFonts w:cs="Arial"/>
              </w:rPr>
            </w:pPr>
            <w:r w:rsidRPr="00E75C85">
              <w:rPr>
                <w:rFonts w:cs="Arial"/>
                <w:bCs/>
                <w:noProof/>
                <w:lang w:eastAsia="de-CH"/>
              </w:rPr>
              <w:drawing>
                <wp:anchor distT="0" distB="0" distL="114300" distR="114300" simplePos="0" relativeHeight="251723776" behindDoc="1" locked="0" layoutInCell="1" allowOverlap="1" wp14:anchorId="10B1A220" wp14:editId="09A5537C">
                  <wp:simplePos x="0" y="0"/>
                  <wp:positionH relativeFrom="column">
                    <wp:posOffset>3815080</wp:posOffset>
                  </wp:positionH>
                  <wp:positionV relativeFrom="paragraph">
                    <wp:posOffset>95233</wp:posOffset>
                  </wp:positionV>
                  <wp:extent cx="1047947" cy="1044000"/>
                  <wp:effectExtent l="0" t="0" r="0" b="3810"/>
                  <wp:wrapTight wrapText="bothSides">
                    <wp:wrapPolygon edited="0">
                      <wp:start x="0" y="0"/>
                      <wp:lineTo x="0" y="21285"/>
                      <wp:lineTo x="21207" y="21285"/>
                      <wp:lineTo x="21207" y="0"/>
                      <wp:lineTo x="0" y="0"/>
                    </wp:wrapPolygon>
                  </wp:wrapTight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947" cy="10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75C85">
              <w:rPr>
                <w:rFonts w:cs="Arial"/>
              </w:rPr>
              <w:t xml:space="preserve">Potenzial und Nutzen der Sozialraumorientierung einer Schule </w:t>
            </w:r>
            <w:r w:rsidR="005934AB">
              <w:rPr>
                <w:rFonts w:cs="Arial"/>
              </w:rPr>
              <w:t>-</w:t>
            </w:r>
            <w:r w:rsidRPr="00E75C85">
              <w:rPr>
                <w:rFonts w:cs="Arial"/>
              </w:rPr>
              <w:t xml:space="preserve"> zwölf gute Gründe für SORS-Schulen </w:t>
            </w:r>
          </w:p>
          <w:p w:rsidR="00900844" w:rsidRPr="00E75C85" w:rsidRDefault="00900844" w:rsidP="007C29AC">
            <w:pPr>
              <w:pStyle w:val="Listenabsatz"/>
              <w:numPr>
                <w:ilvl w:val="0"/>
                <w:numId w:val="26"/>
              </w:numPr>
              <w:rPr>
                <w:rFonts w:cs="Arial"/>
              </w:rPr>
            </w:pPr>
            <w:r w:rsidRPr="00E75C85">
              <w:rPr>
                <w:rFonts w:cs="Arial"/>
              </w:rPr>
              <w:t>Profil der «Sozialraumorientierten Schulen Luzern»</w:t>
            </w:r>
          </w:p>
          <w:p w:rsidR="00900844" w:rsidRPr="00E75C85" w:rsidRDefault="00900844" w:rsidP="007C29AC">
            <w:pPr>
              <w:pStyle w:val="Listenabsatz"/>
              <w:numPr>
                <w:ilvl w:val="0"/>
                <w:numId w:val="26"/>
              </w:numPr>
              <w:rPr>
                <w:rFonts w:cs="Arial"/>
              </w:rPr>
            </w:pPr>
            <w:r w:rsidRPr="00E75C85">
              <w:rPr>
                <w:rFonts w:cs="Arial"/>
              </w:rPr>
              <w:t>Konkrete Umsetzung der Idee (Umsetzungshilfe</w:t>
            </w:r>
            <w:r w:rsidR="005934AB">
              <w:rPr>
                <w:rFonts w:cs="Arial"/>
              </w:rPr>
              <w:t>n</w:t>
            </w:r>
            <w:r w:rsidRPr="00E75C85">
              <w:rPr>
                <w:rFonts w:cs="Arial"/>
              </w:rPr>
              <w:t xml:space="preserve"> B und C)</w:t>
            </w:r>
          </w:p>
          <w:p w:rsidR="00900844" w:rsidRPr="00E75C85" w:rsidRDefault="00900844" w:rsidP="007C29AC">
            <w:pPr>
              <w:pStyle w:val="Listenabsatz"/>
              <w:numPr>
                <w:ilvl w:val="0"/>
                <w:numId w:val="26"/>
              </w:numPr>
              <w:rPr>
                <w:rFonts w:cs="Arial"/>
              </w:rPr>
            </w:pPr>
            <w:r w:rsidRPr="00E75C85">
              <w:rPr>
                <w:rFonts w:cs="Arial"/>
              </w:rPr>
              <w:t>Ges</w:t>
            </w:r>
            <w:r w:rsidR="005934AB">
              <w:rPr>
                <w:rFonts w:cs="Arial"/>
              </w:rPr>
              <w:t>t</w:t>
            </w:r>
            <w:r w:rsidRPr="00E75C85">
              <w:rPr>
                <w:rFonts w:cs="Arial"/>
              </w:rPr>
              <w:t>altungsmöglichkeiten (Entwicklungsfokus)</w:t>
            </w:r>
          </w:p>
          <w:p w:rsidR="00900844" w:rsidRPr="00E75C85" w:rsidRDefault="00900844" w:rsidP="007C29AC">
            <w:pPr>
              <w:pStyle w:val="Listenabsatz"/>
              <w:numPr>
                <w:ilvl w:val="0"/>
                <w:numId w:val="26"/>
              </w:numPr>
              <w:rPr>
                <w:rFonts w:cs="Arial"/>
              </w:rPr>
            </w:pPr>
            <w:r w:rsidRPr="00E75C85">
              <w:rPr>
                <w:rFonts w:cs="Arial"/>
              </w:rPr>
              <w:t>Gelingensfaktoren</w:t>
            </w:r>
            <w:r w:rsidRPr="00E75C85">
              <w:rPr>
                <w:rFonts w:cs="Arial"/>
              </w:rPr>
              <w:br/>
            </w:r>
            <w:hyperlink r:id="rId31" w:history="1">
              <w:r w:rsidR="0000305D" w:rsidRPr="0000305D">
                <w:rPr>
                  <w:rStyle w:val="Hyperlink"/>
                  <w:rFonts w:cs="Arial"/>
                </w:rPr>
                <w:t>&gt; LINK</w:t>
              </w:r>
            </w:hyperlink>
          </w:p>
          <w:p w:rsidR="00900844" w:rsidRPr="00E75C85" w:rsidRDefault="00900844" w:rsidP="00900844">
            <w:pPr>
              <w:pStyle w:val="Listenabsatz"/>
              <w:ind w:left="-108" w:right="-138"/>
              <w:rPr>
                <w:rFonts w:ascii="Arial Black" w:hAnsi="Arial Black" w:cs="Arial"/>
                <w:b/>
              </w:rPr>
            </w:pPr>
            <w:r w:rsidRPr="00E75C85">
              <w:rPr>
                <w:rFonts w:ascii="Arial Black" w:hAnsi="Arial Black" w:cs="Arial"/>
                <w:b/>
              </w:rPr>
              <w:t>Umsetzungshilfe B</w:t>
            </w:r>
            <w:r w:rsidR="00E75C85">
              <w:rPr>
                <w:rFonts w:ascii="Arial Black" w:hAnsi="Arial Black" w:cs="Arial"/>
                <w:b/>
              </w:rPr>
              <w:t xml:space="preserve">   </w:t>
            </w:r>
            <w:r w:rsidR="00E75C85" w:rsidRPr="00E75C85">
              <w:rPr>
                <w:rFonts w:ascii="Arial Black" w:hAnsi="Arial Black" w:cs="Arial"/>
                <w:b/>
              </w:rPr>
              <w:t xml:space="preserve"> </w:t>
            </w:r>
            <w:r w:rsidR="00E75C85" w:rsidRPr="00E75C85">
              <w:rPr>
                <w:rFonts w:ascii="Arial Black" w:hAnsi="Arial Black" w:cs="Arial"/>
                <w:b/>
              </w:rPr>
              <w:sym w:font="Wingdings" w:char="F06C"/>
            </w:r>
            <w:r w:rsidR="00E75C85" w:rsidRPr="00E75C85">
              <w:rPr>
                <w:rFonts w:ascii="Arial Black" w:hAnsi="Arial Black" w:cs="Arial"/>
                <w:b/>
              </w:rPr>
              <w:t xml:space="preserve"> </w:t>
            </w:r>
            <w:r w:rsidRPr="00E75C85">
              <w:rPr>
                <w:rFonts w:ascii="Arial Black" w:hAnsi="Arial Black" w:cs="Arial"/>
                <w:b/>
              </w:rPr>
              <w:t>Checkliste/Konzeptraster</w:t>
            </w:r>
          </w:p>
          <w:p w:rsidR="00900844" w:rsidRPr="00E75C85" w:rsidRDefault="00900844" w:rsidP="00900844">
            <w:pPr>
              <w:pStyle w:val="Listenabsatz"/>
              <w:ind w:left="-108"/>
              <w:rPr>
                <w:rFonts w:cs="Arial"/>
              </w:rPr>
            </w:pPr>
            <w:r w:rsidRPr="00E75C85">
              <w:rPr>
                <w:rFonts w:cs="Arial"/>
              </w:rPr>
              <w:t xml:space="preserve">Die Umsetzungshilfe B hilft bei der konkreten Erarbeitung eines Konzeptes und dient zur regelmässigen Reflexion. </w:t>
            </w:r>
            <w:r w:rsidR="005934AB">
              <w:rPr>
                <w:rFonts w:cs="Arial"/>
              </w:rPr>
              <w:t>Sie</w:t>
            </w:r>
            <w:r w:rsidRPr="00E75C85">
              <w:rPr>
                <w:rFonts w:cs="Arial"/>
              </w:rPr>
              <w:t xml:space="preserve"> baut auf den fünf Gelingenselementen auf:</w:t>
            </w:r>
            <w:r w:rsidRPr="00E75C85">
              <w:rPr>
                <w:rFonts w:cs="Arial"/>
                <w:bCs/>
              </w:rPr>
              <w:t xml:space="preserve"> </w:t>
            </w:r>
          </w:p>
          <w:p w:rsidR="00900844" w:rsidRPr="00E75C85" w:rsidRDefault="00900844" w:rsidP="00900844">
            <w:pPr>
              <w:pStyle w:val="Listenabsatz"/>
              <w:ind w:left="-108"/>
              <w:rPr>
                <w:rFonts w:cs="Arial"/>
              </w:rPr>
            </w:pPr>
          </w:p>
          <w:p w:rsidR="00900844" w:rsidRPr="00E75C85" w:rsidRDefault="00900844" w:rsidP="007C29AC">
            <w:pPr>
              <w:pStyle w:val="Listenabsatz"/>
              <w:numPr>
                <w:ilvl w:val="0"/>
                <w:numId w:val="27"/>
              </w:numPr>
              <w:rPr>
                <w:rFonts w:cs="Arial"/>
              </w:rPr>
            </w:pPr>
            <w:r w:rsidRPr="00E75C85">
              <w:rPr>
                <w:rFonts w:cs="Arial"/>
              </w:rPr>
              <w:t>Visionen/Ideen/Ziele entwickeln/beschreiben oder überdenken/erhalten</w:t>
            </w:r>
          </w:p>
          <w:p w:rsidR="00900844" w:rsidRPr="00E75C85" w:rsidRDefault="00E75C85" w:rsidP="007C29AC">
            <w:pPr>
              <w:pStyle w:val="Listenabsatz"/>
              <w:numPr>
                <w:ilvl w:val="0"/>
                <w:numId w:val="27"/>
              </w:numPr>
              <w:rPr>
                <w:rFonts w:cs="Arial"/>
              </w:rPr>
            </w:pPr>
            <w:r w:rsidRPr="00E75C85">
              <w:rPr>
                <w:rFonts w:cs="Arial"/>
                <w:bCs/>
                <w:noProof/>
                <w:lang w:eastAsia="de-CH"/>
              </w:rPr>
              <w:drawing>
                <wp:anchor distT="0" distB="0" distL="114300" distR="114300" simplePos="0" relativeHeight="251724800" behindDoc="1" locked="0" layoutInCell="1" allowOverlap="1" wp14:anchorId="268075D2" wp14:editId="2934AE7D">
                  <wp:simplePos x="0" y="0"/>
                  <wp:positionH relativeFrom="column">
                    <wp:posOffset>3814445</wp:posOffset>
                  </wp:positionH>
                  <wp:positionV relativeFrom="paragraph">
                    <wp:posOffset>161942</wp:posOffset>
                  </wp:positionV>
                  <wp:extent cx="1048385" cy="1043940"/>
                  <wp:effectExtent l="0" t="0" r="0" b="3810"/>
                  <wp:wrapTight wrapText="bothSides">
                    <wp:wrapPolygon edited="0">
                      <wp:start x="0" y="0"/>
                      <wp:lineTo x="0" y="21285"/>
                      <wp:lineTo x="21194" y="21285"/>
                      <wp:lineTo x="21194" y="0"/>
                      <wp:lineTo x="0" y="0"/>
                    </wp:wrapPolygon>
                  </wp:wrapTight>
                  <wp:docPr id="332" name="Grafik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385" cy="104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00844" w:rsidRPr="00E75C85">
              <w:rPr>
                <w:rFonts w:cs="Arial"/>
              </w:rPr>
              <w:t>Vernetzung und Verankerung aufbauen, fördern und pflegen</w:t>
            </w:r>
          </w:p>
          <w:p w:rsidR="00900844" w:rsidRPr="00E75C85" w:rsidRDefault="00900844" w:rsidP="007C29AC">
            <w:pPr>
              <w:pStyle w:val="Listenabsatz"/>
              <w:numPr>
                <w:ilvl w:val="0"/>
                <w:numId w:val="27"/>
              </w:numPr>
              <w:rPr>
                <w:rFonts w:cs="Arial"/>
              </w:rPr>
            </w:pPr>
            <w:r w:rsidRPr="00E75C85">
              <w:rPr>
                <w:rFonts w:cs="Arial"/>
              </w:rPr>
              <w:t>Organisation und Struktur aufbauen, klären und stärken</w:t>
            </w:r>
          </w:p>
          <w:p w:rsidR="00900844" w:rsidRPr="00E75C85" w:rsidRDefault="00900844" w:rsidP="007C29AC">
            <w:pPr>
              <w:pStyle w:val="Listenabsatz"/>
              <w:numPr>
                <w:ilvl w:val="0"/>
                <w:numId w:val="27"/>
              </w:numPr>
              <w:rPr>
                <w:rFonts w:cs="Arial"/>
              </w:rPr>
            </w:pPr>
            <w:r w:rsidRPr="00E75C85">
              <w:rPr>
                <w:rFonts w:cs="Arial"/>
              </w:rPr>
              <w:t>Ressourcen planen und sichern</w:t>
            </w:r>
          </w:p>
          <w:p w:rsidR="00900844" w:rsidRPr="00E75C85" w:rsidRDefault="00900844" w:rsidP="007C29AC">
            <w:pPr>
              <w:pStyle w:val="Listenabsatz"/>
              <w:numPr>
                <w:ilvl w:val="0"/>
                <w:numId w:val="27"/>
              </w:numPr>
              <w:spacing w:after="60"/>
              <w:rPr>
                <w:rFonts w:cs="Arial"/>
              </w:rPr>
            </w:pPr>
            <w:r w:rsidRPr="00E75C85">
              <w:rPr>
                <w:rFonts w:cs="Arial"/>
              </w:rPr>
              <w:t>Kommunikation professionalisieren</w:t>
            </w:r>
          </w:p>
          <w:p w:rsidR="00900844" w:rsidRPr="00E75C85" w:rsidRDefault="00900844" w:rsidP="00900844">
            <w:pPr>
              <w:ind w:left="-108"/>
              <w:rPr>
                <w:rFonts w:cs="Arial"/>
                <w:kern w:val="10"/>
                <w:lang w:eastAsia="en-US"/>
              </w:rPr>
            </w:pPr>
            <w:r w:rsidRPr="00E75C85">
              <w:rPr>
                <w:rFonts w:cs="Arial"/>
                <w:kern w:val="10"/>
                <w:lang w:eastAsia="en-US"/>
              </w:rPr>
              <w:t>Der Anhang enthält Literaturhinweise und dienliche Planungsinstrumente.</w:t>
            </w:r>
            <w:r w:rsidR="0000305D">
              <w:rPr>
                <w:rFonts w:cs="Arial"/>
                <w:kern w:val="10"/>
                <w:lang w:eastAsia="en-US"/>
              </w:rPr>
              <w:t xml:space="preserve"> </w:t>
            </w:r>
          </w:p>
          <w:p w:rsidR="00900844" w:rsidRDefault="00900844" w:rsidP="00900844">
            <w:pPr>
              <w:rPr>
                <w:rFonts w:cs="Arial"/>
                <w:b/>
                <w:kern w:val="10"/>
                <w:lang w:eastAsia="en-US"/>
              </w:rPr>
            </w:pPr>
          </w:p>
          <w:p w:rsidR="007C29AC" w:rsidRPr="00E75C85" w:rsidRDefault="007C29AC" w:rsidP="00900844">
            <w:pPr>
              <w:rPr>
                <w:rFonts w:cs="Arial"/>
                <w:b/>
                <w:kern w:val="10"/>
                <w:lang w:eastAsia="en-US"/>
              </w:rPr>
            </w:pPr>
          </w:p>
          <w:p w:rsidR="00E75C85" w:rsidRDefault="00E75C85" w:rsidP="00900844">
            <w:pPr>
              <w:pStyle w:val="Listenabsatz"/>
              <w:ind w:left="-108" w:right="-138"/>
              <w:rPr>
                <w:rFonts w:ascii="Arial Black" w:hAnsi="Arial Black" w:cs="Arial"/>
                <w:b/>
              </w:rPr>
            </w:pPr>
          </w:p>
          <w:p w:rsidR="00E75C85" w:rsidRDefault="00E75C85" w:rsidP="00900844">
            <w:pPr>
              <w:pStyle w:val="Listenabsatz"/>
              <w:ind w:left="-108" w:right="-138"/>
              <w:rPr>
                <w:rFonts w:ascii="Arial Black" w:hAnsi="Arial Black" w:cs="Arial"/>
                <w:b/>
              </w:rPr>
            </w:pPr>
          </w:p>
          <w:p w:rsidR="00900844" w:rsidRPr="00E75C85" w:rsidRDefault="00E75C85" w:rsidP="00900844">
            <w:pPr>
              <w:pStyle w:val="Listenabsatz"/>
              <w:ind w:left="-108" w:right="-138"/>
              <w:rPr>
                <w:rFonts w:ascii="Arial Black" w:hAnsi="Arial Black" w:cs="Arial"/>
                <w:b/>
              </w:rPr>
            </w:pPr>
            <w:r>
              <w:rPr>
                <w:rFonts w:ascii="Arial Black" w:hAnsi="Arial Black" w:cs="Arial"/>
                <w:b/>
              </w:rPr>
              <w:lastRenderedPageBreak/>
              <w:t xml:space="preserve">Umsetzungshilfe C   </w:t>
            </w:r>
            <w:r w:rsidRPr="00E75C85">
              <w:rPr>
                <w:rFonts w:ascii="Arial Black" w:hAnsi="Arial Black" w:cs="Arial"/>
                <w:b/>
              </w:rPr>
              <w:t xml:space="preserve"> </w:t>
            </w:r>
            <w:r w:rsidRPr="00E75C85">
              <w:rPr>
                <w:rFonts w:ascii="Arial Black" w:hAnsi="Arial Black" w:cs="Arial"/>
                <w:b/>
              </w:rPr>
              <w:sym w:font="Wingdings" w:char="F06C"/>
            </w:r>
            <w:r w:rsidRPr="00E75C85">
              <w:rPr>
                <w:rFonts w:ascii="Arial Black" w:hAnsi="Arial Black" w:cs="Arial"/>
                <w:b/>
              </w:rPr>
              <w:t xml:space="preserve"> </w:t>
            </w:r>
            <w:r w:rsidR="00900844" w:rsidRPr="00E75C85">
              <w:rPr>
                <w:rFonts w:ascii="Arial Black" w:hAnsi="Arial Black" w:cs="Arial"/>
                <w:b/>
              </w:rPr>
              <w:t>S</w:t>
            </w:r>
            <w:r w:rsidR="0090236D">
              <w:rPr>
                <w:rFonts w:ascii="Arial Black" w:hAnsi="Arial Black" w:cs="Arial"/>
                <w:b/>
              </w:rPr>
              <w:t>ORS-</w:t>
            </w:r>
            <w:r w:rsidR="00900844" w:rsidRPr="00E75C85">
              <w:rPr>
                <w:rFonts w:ascii="Arial Black" w:hAnsi="Arial Black" w:cs="Arial"/>
                <w:b/>
              </w:rPr>
              <w:t>Unterricht</w:t>
            </w:r>
          </w:p>
          <w:p w:rsidR="00900844" w:rsidRPr="00E75C85" w:rsidRDefault="00900844" w:rsidP="00900844">
            <w:pPr>
              <w:pStyle w:val="Listenabsatz"/>
              <w:spacing w:after="240"/>
              <w:ind w:left="-108"/>
              <w:rPr>
                <w:rFonts w:cs="Arial"/>
              </w:rPr>
            </w:pPr>
            <w:r w:rsidRPr="00E75C85">
              <w:rPr>
                <w:rFonts w:cs="Arial"/>
              </w:rPr>
              <w:t xml:space="preserve">Die Umsetzungshilfe C beinhaltet Themenvorschläge mit entsprechenden übergeordneten Fragen, Ideen, Links zu Unterrichtsmaterial, empfohlene Lehrmittel und Verortung der Themen im LP21 zur Unterstützung der Unterrichtsplanung. Zusätzlich </w:t>
            </w:r>
            <w:r w:rsidR="00E30E46">
              <w:rPr>
                <w:rFonts w:cs="Arial"/>
              </w:rPr>
              <w:t>sind</w:t>
            </w:r>
            <w:r w:rsidRPr="00E75C85">
              <w:rPr>
                <w:rFonts w:cs="Arial"/>
              </w:rPr>
              <w:t xml:space="preserve"> ein Planungsbeispiel für d</w:t>
            </w:r>
            <w:r w:rsidR="00E30E46">
              <w:rPr>
                <w:rFonts w:cs="Arial"/>
              </w:rPr>
              <w:t>i</w:t>
            </w:r>
            <w:r w:rsidRPr="00E75C85">
              <w:rPr>
                <w:rFonts w:cs="Arial"/>
              </w:rPr>
              <w:t>e Zykl</w:t>
            </w:r>
            <w:r w:rsidR="00E30E46">
              <w:rPr>
                <w:rFonts w:cs="Arial"/>
              </w:rPr>
              <w:t>en</w:t>
            </w:r>
            <w:r w:rsidRPr="00E75C85">
              <w:rPr>
                <w:rFonts w:cs="Arial"/>
              </w:rPr>
              <w:t xml:space="preserve"> 1 + 2 und eine Mehrjahresplanung aufgeführt. </w:t>
            </w:r>
          </w:p>
          <w:p w:rsidR="00900844" w:rsidRPr="00E75C85" w:rsidRDefault="0000305D" w:rsidP="00900844">
            <w:pPr>
              <w:pStyle w:val="Listenabsatz"/>
              <w:ind w:left="-108"/>
              <w:rPr>
                <w:rFonts w:cs="Arial"/>
              </w:rPr>
            </w:pPr>
            <w:r w:rsidRPr="00E75C85">
              <w:rPr>
                <w:rFonts w:cs="Arial"/>
                <w:noProof/>
                <w:lang w:eastAsia="de-CH"/>
              </w:rPr>
              <w:drawing>
                <wp:anchor distT="0" distB="0" distL="114300" distR="114300" simplePos="0" relativeHeight="251725824" behindDoc="1" locked="0" layoutInCell="1" allowOverlap="1" wp14:anchorId="6516C9E6" wp14:editId="364C6A40">
                  <wp:simplePos x="0" y="0"/>
                  <wp:positionH relativeFrom="column">
                    <wp:posOffset>3815080</wp:posOffset>
                  </wp:positionH>
                  <wp:positionV relativeFrom="paragraph">
                    <wp:posOffset>14605</wp:posOffset>
                  </wp:positionV>
                  <wp:extent cx="1047750" cy="1043305"/>
                  <wp:effectExtent l="0" t="0" r="0" b="4445"/>
                  <wp:wrapTight wrapText="bothSides">
                    <wp:wrapPolygon edited="0">
                      <wp:start x="0" y="0"/>
                      <wp:lineTo x="0" y="21298"/>
                      <wp:lineTo x="21207" y="21298"/>
                      <wp:lineTo x="21207" y="0"/>
                      <wp:lineTo x="0" y="0"/>
                    </wp:wrapPolygon>
                  </wp:wrapTight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43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900844" w:rsidRPr="00E75C85" w:rsidRDefault="00900844" w:rsidP="007C29AC">
            <w:pPr>
              <w:pStyle w:val="Listenabsatz"/>
              <w:numPr>
                <w:ilvl w:val="0"/>
                <w:numId w:val="28"/>
              </w:numPr>
              <w:spacing w:before="120" w:line="360" w:lineRule="auto"/>
              <w:rPr>
                <w:rFonts w:cs="Arial"/>
              </w:rPr>
            </w:pPr>
            <w:r w:rsidRPr="00E75C85">
              <w:rPr>
                <w:rFonts w:cs="Arial"/>
              </w:rPr>
              <w:t>Unterrichtsthemen zur Sozialraumorientierung</w:t>
            </w:r>
          </w:p>
          <w:p w:rsidR="00900844" w:rsidRPr="00E75C85" w:rsidRDefault="00900844" w:rsidP="007C29AC">
            <w:pPr>
              <w:pStyle w:val="Listenabsatz"/>
              <w:numPr>
                <w:ilvl w:val="0"/>
                <w:numId w:val="28"/>
              </w:numPr>
              <w:spacing w:line="360" w:lineRule="auto"/>
              <w:rPr>
                <w:rFonts w:cs="Arial"/>
              </w:rPr>
            </w:pPr>
            <w:r w:rsidRPr="00E75C85">
              <w:rPr>
                <w:rFonts w:cs="Arial"/>
              </w:rPr>
              <w:t>Planungsbeispiele für die Zyklen 1 und 2</w:t>
            </w:r>
          </w:p>
          <w:p w:rsidR="00900844" w:rsidRPr="00E75C85" w:rsidRDefault="00900844" w:rsidP="007C29AC">
            <w:pPr>
              <w:pStyle w:val="Listenabsatz"/>
              <w:numPr>
                <w:ilvl w:val="0"/>
                <w:numId w:val="28"/>
              </w:numPr>
              <w:spacing w:line="360" w:lineRule="auto"/>
              <w:rPr>
                <w:rFonts w:cs="Arial"/>
                <w:b/>
              </w:rPr>
            </w:pPr>
            <w:r w:rsidRPr="00E75C85">
              <w:rPr>
                <w:rFonts w:cs="Arial"/>
              </w:rPr>
              <w:t>Beispiel Mehrjahresplanung einer SORS Schule</w:t>
            </w:r>
            <w:r w:rsidR="0000305D">
              <w:rPr>
                <w:rFonts w:cs="Arial"/>
              </w:rPr>
              <w:br/>
            </w:r>
            <w:hyperlink r:id="rId34" w:history="1">
              <w:r w:rsidR="0000305D" w:rsidRPr="0000305D">
                <w:rPr>
                  <w:rStyle w:val="Hyperlink"/>
                  <w:rFonts w:cs="Arial"/>
                </w:rPr>
                <w:t>&gt; LINK</w:t>
              </w:r>
            </w:hyperlink>
          </w:p>
        </w:tc>
      </w:tr>
      <w:tr w:rsidR="00900844" w:rsidTr="00882FC7">
        <w:trPr>
          <w:gridAfter w:val="1"/>
          <w:wAfter w:w="31" w:type="dxa"/>
        </w:trPr>
        <w:tc>
          <w:tcPr>
            <w:tcW w:w="1701" w:type="dxa"/>
            <w:shd w:val="clear" w:color="auto" w:fill="auto"/>
          </w:tcPr>
          <w:p w:rsidR="00900844" w:rsidRPr="00E75C85" w:rsidRDefault="00900844" w:rsidP="00900844">
            <w:pPr>
              <w:spacing w:before="120" w:after="120"/>
              <w:jc w:val="both"/>
              <w:rPr>
                <w:rStyle w:val="Fett"/>
                <w:rFonts w:ascii="Arial Black" w:hAnsi="Arial Black"/>
              </w:rPr>
            </w:pPr>
            <w:r w:rsidRPr="00E75C85">
              <w:rPr>
                <w:rStyle w:val="Fett"/>
                <w:rFonts w:ascii="Arial Black" w:hAnsi="Arial Black"/>
              </w:rPr>
              <w:lastRenderedPageBreak/>
              <w:t>Weitere wertvolle LINKS</w:t>
            </w:r>
          </w:p>
        </w:tc>
        <w:tc>
          <w:tcPr>
            <w:tcW w:w="7766" w:type="dxa"/>
            <w:gridSpan w:val="2"/>
            <w:shd w:val="clear" w:color="auto" w:fill="auto"/>
          </w:tcPr>
          <w:p w:rsidR="00900844" w:rsidRPr="00E75C85" w:rsidRDefault="00900844" w:rsidP="00900844">
            <w:pPr>
              <w:spacing w:before="120" w:after="120"/>
              <w:rPr>
                <w:rFonts w:cs="Arial"/>
              </w:rPr>
            </w:pPr>
            <w:r w:rsidRPr="00E75C85">
              <w:rPr>
                <w:rFonts w:cs="Arial"/>
              </w:rPr>
              <w:t>Hilfreiche Hinweise und Instrumente zur Entwicklung und für den Aufbau einer SORS-Schule:</w:t>
            </w:r>
          </w:p>
          <w:p w:rsidR="00900844" w:rsidRPr="00E30E46" w:rsidRDefault="00900844" w:rsidP="00D7551B">
            <w:pPr>
              <w:pStyle w:val="Listenabsatz"/>
              <w:numPr>
                <w:ilvl w:val="0"/>
                <w:numId w:val="18"/>
              </w:numPr>
              <w:spacing w:line="360" w:lineRule="auto"/>
              <w:ind w:left="224" w:hanging="142"/>
              <w:rPr>
                <w:rFonts w:cs="Arial"/>
                <w:szCs w:val="22"/>
              </w:rPr>
            </w:pPr>
            <w:r w:rsidRPr="00E30E46">
              <w:rPr>
                <w:rFonts w:cs="Arial"/>
                <w:b/>
                <w:szCs w:val="22"/>
              </w:rPr>
              <w:t>Vorlage Leistungsvereinbarung</w:t>
            </w:r>
            <w:r w:rsidRPr="00E30E46">
              <w:rPr>
                <w:rFonts w:cs="Arial"/>
                <w:szCs w:val="22"/>
              </w:rPr>
              <w:t xml:space="preserve"> </w:t>
            </w:r>
            <w:r w:rsidRPr="00E30E46">
              <w:rPr>
                <w:rFonts w:cs="Arial"/>
                <w:b/>
                <w:szCs w:val="22"/>
              </w:rPr>
              <w:t>Instrument + Mehrjahresplanung</w:t>
            </w:r>
            <w:r w:rsidRPr="00E30E46">
              <w:rPr>
                <w:rFonts w:cs="Arial"/>
                <w:szCs w:val="22"/>
              </w:rPr>
              <w:t xml:space="preserve"> (bei der DVS erhältlich)</w:t>
            </w:r>
          </w:p>
          <w:p w:rsidR="00900844" w:rsidRPr="00E30E46" w:rsidRDefault="00607412" w:rsidP="00D7551B">
            <w:pPr>
              <w:pStyle w:val="Listenabsatz"/>
              <w:numPr>
                <w:ilvl w:val="0"/>
                <w:numId w:val="18"/>
              </w:numPr>
              <w:spacing w:line="360" w:lineRule="auto"/>
              <w:ind w:left="267" w:hanging="189"/>
              <w:rPr>
                <w:rFonts w:cs="Arial"/>
                <w:szCs w:val="22"/>
              </w:rPr>
            </w:pPr>
            <w:hyperlink r:id="rId35" w:history="1">
              <w:r w:rsidR="00900844" w:rsidRPr="00E30E46">
                <w:rPr>
                  <w:rStyle w:val="Hyperlink"/>
                  <w:rFonts w:cs="Arial"/>
                  <w:b/>
                  <w:bCs/>
                  <w:szCs w:val="22"/>
                </w:rPr>
                <w:t>Toolbox Bildungslandschaft 21</w:t>
              </w:r>
            </w:hyperlink>
            <w:r w:rsidR="00900844" w:rsidRPr="00E30E46">
              <w:rPr>
                <w:rStyle w:val="Hyperlink"/>
                <w:rFonts w:cs="Arial"/>
                <w:b/>
                <w:bCs/>
                <w:szCs w:val="22"/>
              </w:rPr>
              <w:t xml:space="preserve"> </w:t>
            </w:r>
            <w:r w:rsidR="00900844" w:rsidRPr="00E30E46">
              <w:rPr>
                <w:rFonts w:cs="Arial"/>
                <w:bCs/>
                <w:szCs w:val="22"/>
              </w:rPr>
              <w:t>(education21)</w:t>
            </w:r>
          </w:p>
          <w:p w:rsidR="00900844" w:rsidRPr="00E75C85" w:rsidRDefault="00900844" w:rsidP="00D7551B">
            <w:pPr>
              <w:pStyle w:val="Listenabsatz"/>
              <w:numPr>
                <w:ilvl w:val="0"/>
                <w:numId w:val="18"/>
              </w:numPr>
              <w:ind w:left="267" w:hanging="189"/>
              <w:rPr>
                <w:rFonts w:cs="Arial"/>
                <w:sz w:val="20"/>
                <w:szCs w:val="20"/>
              </w:rPr>
            </w:pPr>
            <w:r w:rsidRPr="00E30E46">
              <w:rPr>
                <w:rFonts w:cs="Arial"/>
                <w:szCs w:val="22"/>
              </w:rPr>
              <w:t xml:space="preserve">Broschüre </w:t>
            </w:r>
            <w:r w:rsidRPr="00E30E46">
              <w:rPr>
                <w:rFonts w:cs="Arial"/>
                <w:b/>
                <w:szCs w:val="22"/>
              </w:rPr>
              <w:t>«10 Schritte zur Bildungslandschaft»</w:t>
            </w:r>
            <w:r w:rsidRPr="00E30E46">
              <w:rPr>
                <w:rFonts w:cs="Arial"/>
                <w:szCs w:val="22"/>
              </w:rPr>
              <w:t>, AJB Kanton Zürich</w:t>
            </w:r>
            <w:r w:rsidRPr="00E30E46">
              <w:rPr>
                <w:rFonts w:cs="Arial"/>
                <w:szCs w:val="22"/>
              </w:rPr>
              <w:br/>
            </w:r>
            <w:hyperlink r:id="rId36" w:history="1">
              <w:r w:rsidRPr="00E30E46">
                <w:rPr>
                  <w:rStyle w:val="Hyperlink"/>
                  <w:rFonts w:cs="Arial"/>
                  <w:szCs w:val="22"/>
                </w:rPr>
                <w:t>(Kurzversion</w:t>
              </w:r>
            </w:hyperlink>
            <w:r w:rsidRPr="00E30E46">
              <w:rPr>
                <w:rFonts w:cs="Arial"/>
                <w:szCs w:val="22"/>
              </w:rPr>
              <w:t>), (</w:t>
            </w:r>
            <w:hyperlink r:id="rId37" w:history="1">
              <w:r w:rsidRPr="00E30E46">
                <w:rPr>
                  <w:rStyle w:val="Hyperlink"/>
                  <w:rFonts w:cs="Arial"/>
                  <w:szCs w:val="22"/>
                </w:rPr>
                <w:t>Langversion</w:t>
              </w:r>
            </w:hyperlink>
            <w:r w:rsidRPr="00E30E46">
              <w:rPr>
                <w:rFonts w:cs="Arial"/>
                <w:szCs w:val="22"/>
              </w:rPr>
              <w:t>)</w:t>
            </w:r>
          </w:p>
        </w:tc>
      </w:tr>
      <w:tr w:rsidR="00882FC7" w:rsidTr="008A4C56">
        <w:trPr>
          <w:trHeight w:val="703"/>
        </w:trPr>
        <w:tc>
          <w:tcPr>
            <w:tcW w:w="9498" w:type="dxa"/>
            <w:gridSpan w:val="4"/>
            <w:shd w:val="clear" w:color="auto" w:fill="auto"/>
          </w:tcPr>
          <w:p w:rsidR="00882FC7" w:rsidRDefault="00882FC7" w:rsidP="00882FC7">
            <w:pPr>
              <w:spacing w:before="120" w:after="120"/>
              <w:rPr>
                <w:rFonts w:ascii="Arial Black" w:hAnsi="Arial Black"/>
                <w:b/>
                <w:sz w:val="26"/>
                <w:szCs w:val="26"/>
                <w:lang w:val="de-DE"/>
              </w:rPr>
            </w:pPr>
          </w:p>
          <w:p w:rsidR="00882FC7" w:rsidRDefault="00882FC7" w:rsidP="00882FC7">
            <w:pPr>
              <w:spacing w:before="120" w:after="120"/>
              <w:rPr>
                <w:rFonts w:ascii="Arial Black" w:hAnsi="Arial Black"/>
                <w:b/>
                <w:sz w:val="24"/>
                <w:szCs w:val="25"/>
                <w:lang w:val="de-DE"/>
              </w:rPr>
            </w:pPr>
          </w:p>
          <w:p w:rsidR="00882FC7" w:rsidRDefault="00882FC7" w:rsidP="00882FC7">
            <w:pPr>
              <w:spacing w:before="120" w:after="120"/>
              <w:rPr>
                <w:rFonts w:ascii="Arial Black" w:hAnsi="Arial Black"/>
                <w:b/>
                <w:sz w:val="24"/>
                <w:szCs w:val="25"/>
                <w:lang w:val="de-DE"/>
              </w:rPr>
            </w:pPr>
          </w:p>
          <w:p w:rsidR="00882FC7" w:rsidRDefault="00882FC7" w:rsidP="00882FC7">
            <w:pPr>
              <w:spacing w:before="120" w:after="120"/>
              <w:rPr>
                <w:rFonts w:ascii="Arial Black" w:hAnsi="Arial Black"/>
                <w:b/>
                <w:sz w:val="24"/>
                <w:szCs w:val="25"/>
                <w:lang w:val="de-DE"/>
              </w:rPr>
            </w:pPr>
          </w:p>
          <w:p w:rsidR="000746A1" w:rsidRDefault="000746A1" w:rsidP="00882FC7">
            <w:pPr>
              <w:spacing w:before="120" w:after="120"/>
              <w:rPr>
                <w:rFonts w:ascii="Arial Black" w:hAnsi="Arial Black"/>
                <w:b/>
                <w:sz w:val="24"/>
                <w:szCs w:val="25"/>
                <w:lang w:val="de-DE"/>
              </w:rPr>
            </w:pPr>
          </w:p>
          <w:p w:rsidR="000746A1" w:rsidRDefault="000746A1" w:rsidP="00882FC7">
            <w:pPr>
              <w:spacing w:before="120" w:after="120"/>
              <w:rPr>
                <w:rFonts w:ascii="Arial Black" w:hAnsi="Arial Black"/>
                <w:b/>
                <w:sz w:val="24"/>
                <w:szCs w:val="25"/>
                <w:lang w:val="de-DE"/>
              </w:rPr>
            </w:pPr>
          </w:p>
          <w:p w:rsidR="000746A1" w:rsidRDefault="000746A1" w:rsidP="00882FC7">
            <w:pPr>
              <w:spacing w:before="120" w:after="120"/>
              <w:rPr>
                <w:rFonts w:ascii="Arial Black" w:hAnsi="Arial Black"/>
                <w:b/>
                <w:sz w:val="24"/>
                <w:szCs w:val="25"/>
                <w:lang w:val="de-DE"/>
              </w:rPr>
            </w:pPr>
          </w:p>
          <w:p w:rsidR="000746A1" w:rsidRDefault="000746A1" w:rsidP="00882FC7">
            <w:pPr>
              <w:spacing w:before="120" w:after="120"/>
              <w:rPr>
                <w:rFonts w:ascii="Arial Black" w:hAnsi="Arial Black"/>
                <w:b/>
                <w:sz w:val="24"/>
                <w:szCs w:val="25"/>
                <w:lang w:val="de-DE"/>
              </w:rPr>
            </w:pPr>
          </w:p>
          <w:p w:rsidR="000746A1" w:rsidRDefault="000746A1" w:rsidP="00882FC7">
            <w:pPr>
              <w:spacing w:before="120" w:after="120"/>
              <w:rPr>
                <w:rFonts w:ascii="Arial Black" w:hAnsi="Arial Black"/>
                <w:b/>
                <w:sz w:val="24"/>
                <w:szCs w:val="25"/>
                <w:lang w:val="de-DE"/>
              </w:rPr>
            </w:pPr>
          </w:p>
          <w:p w:rsidR="000746A1" w:rsidRDefault="000746A1" w:rsidP="00882FC7">
            <w:pPr>
              <w:spacing w:before="120" w:after="120"/>
              <w:rPr>
                <w:rFonts w:ascii="Arial Black" w:hAnsi="Arial Black"/>
                <w:b/>
                <w:sz w:val="24"/>
                <w:szCs w:val="25"/>
                <w:lang w:val="de-DE"/>
              </w:rPr>
            </w:pPr>
          </w:p>
          <w:p w:rsidR="000746A1" w:rsidRDefault="000746A1" w:rsidP="00882FC7">
            <w:pPr>
              <w:spacing w:before="120" w:after="120"/>
              <w:rPr>
                <w:rFonts w:ascii="Arial Black" w:hAnsi="Arial Black"/>
                <w:b/>
                <w:sz w:val="24"/>
                <w:szCs w:val="25"/>
                <w:lang w:val="de-DE"/>
              </w:rPr>
            </w:pPr>
          </w:p>
          <w:p w:rsidR="000746A1" w:rsidRDefault="000746A1" w:rsidP="00882FC7">
            <w:pPr>
              <w:spacing w:before="120" w:after="120"/>
              <w:rPr>
                <w:rFonts w:ascii="Arial Black" w:hAnsi="Arial Black"/>
                <w:b/>
                <w:sz w:val="24"/>
                <w:szCs w:val="25"/>
                <w:lang w:val="de-DE"/>
              </w:rPr>
            </w:pPr>
          </w:p>
          <w:p w:rsidR="00882FC7" w:rsidRPr="00D221ED" w:rsidRDefault="00882FC7" w:rsidP="00882FC7">
            <w:pPr>
              <w:spacing w:before="120" w:after="120"/>
              <w:rPr>
                <w:rFonts w:cs="Arial"/>
                <w:szCs w:val="22"/>
              </w:rPr>
            </w:pPr>
          </w:p>
        </w:tc>
      </w:tr>
      <w:tr w:rsidR="00882FC7" w:rsidTr="008A4C56">
        <w:trPr>
          <w:trHeight w:val="7977"/>
        </w:trPr>
        <w:tc>
          <w:tcPr>
            <w:tcW w:w="2448" w:type="dxa"/>
            <w:gridSpan w:val="2"/>
            <w:shd w:val="clear" w:color="auto" w:fill="auto"/>
          </w:tcPr>
          <w:p w:rsidR="00882FC7" w:rsidRPr="00D221ED" w:rsidRDefault="00882FC7" w:rsidP="00882FC7">
            <w:pPr>
              <w:spacing w:before="120" w:after="120"/>
              <w:rPr>
                <w:rFonts w:cs="Arial"/>
                <w:szCs w:val="22"/>
              </w:rPr>
            </w:pPr>
          </w:p>
        </w:tc>
        <w:tc>
          <w:tcPr>
            <w:tcW w:w="7050" w:type="dxa"/>
            <w:gridSpan w:val="2"/>
            <w:shd w:val="clear" w:color="auto" w:fill="auto"/>
          </w:tcPr>
          <w:p w:rsidR="00882FC7" w:rsidRPr="00D221ED" w:rsidRDefault="00882FC7" w:rsidP="00882FC7">
            <w:pPr>
              <w:tabs>
                <w:tab w:val="right" w:pos="6341"/>
              </w:tabs>
              <w:spacing w:before="120" w:after="120"/>
              <w:rPr>
                <w:b/>
                <w:szCs w:val="22"/>
              </w:rPr>
            </w:pPr>
            <w:r w:rsidRPr="00935D5F">
              <w:rPr>
                <w:rFonts w:ascii="Arial Black" w:hAnsi="Arial Black"/>
                <w:sz w:val="26"/>
                <w:szCs w:val="26"/>
              </w:rPr>
              <w:t>Inhalt</w:t>
            </w:r>
            <w:r>
              <w:rPr>
                <w:b/>
                <w:sz w:val="32"/>
                <w:szCs w:val="32"/>
              </w:rPr>
              <w:tab/>
            </w:r>
          </w:p>
          <w:p w:rsidR="00882FC7" w:rsidRPr="00D221ED" w:rsidRDefault="00882FC7" w:rsidP="00882FC7">
            <w:pPr>
              <w:pStyle w:val="Verzeichnis1"/>
              <w:spacing w:before="120" w:after="120"/>
            </w:pPr>
          </w:p>
          <w:p w:rsidR="00882FC7" w:rsidRDefault="00882FC7" w:rsidP="00882FC7">
            <w:pPr>
              <w:pStyle w:val="Verzeichnis1"/>
              <w:rPr>
                <w:rFonts w:asciiTheme="minorHAnsi" w:eastAsiaTheme="minorEastAsia" w:hAnsiTheme="minorHAnsi" w:cstheme="minorBidi"/>
                <w:noProof/>
                <w:szCs w:val="22"/>
              </w:rPr>
            </w:pPr>
            <w:r>
              <w:rPr>
                <w:szCs w:val="22"/>
              </w:rPr>
              <w:fldChar w:fldCharType="begin"/>
            </w:r>
            <w:r>
              <w:rPr>
                <w:szCs w:val="22"/>
              </w:rPr>
              <w:instrText xml:space="preserve"> TOC \o "1-2" \h \z \t "Überschrift 3;3" </w:instrText>
            </w:r>
            <w:r>
              <w:rPr>
                <w:szCs w:val="22"/>
              </w:rPr>
              <w:fldChar w:fldCharType="separate"/>
            </w:r>
            <w:hyperlink w:anchor="_Einleitung" w:history="1">
              <w:r w:rsidRPr="00120BB0">
                <w:rPr>
                  <w:rStyle w:val="Hyperlink"/>
                  <w:noProof/>
                </w:rPr>
                <w:t>Einleitung</w:t>
              </w:r>
              <w:r>
                <w:rPr>
                  <w:noProof/>
                  <w:webHidden/>
                </w:rPr>
                <w:tab/>
              </w:r>
              <w:r>
                <w:rPr>
                  <w:noProof/>
                  <w:webHidden/>
                </w:rPr>
                <w:fldChar w:fldCharType="begin"/>
              </w:r>
              <w:r>
                <w:rPr>
                  <w:noProof/>
                  <w:webHidden/>
                </w:rPr>
                <w:instrText xml:space="preserve"> PAGEREF _Toc526417735 \h </w:instrText>
              </w:r>
              <w:r>
                <w:rPr>
                  <w:noProof/>
                  <w:webHidden/>
                </w:rPr>
              </w:r>
              <w:r>
                <w:rPr>
                  <w:noProof/>
                  <w:webHidden/>
                </w:rPr>
                <w:fldChar w:fldCharType="separate"/>
              </w:r>
              <w:r w:rsidR="00F65FE8">
                <w:rPr>
                  <w:noProof/>
                  <w:webHidden/>
                </w:rPr>
                <w:t>5</w:t>
              </w:r>
              <w:r>
                <w:rPr>
                  <w:noProof/>
                  <w:webHidden/>
                </w:rPr>
                <w:fldChar w:fldCharType="end"/>
              </w:r>
            </w:hyperlink>
          </w:p>
          <w:p w:rsidR="00882FC7" w:rsidRDefault="00607412" w:rsidP="00882FC7">
            <w:pPr>
              <w:pStyle w:val="Verzeichnis1"/>
              <w:rPr>
                <w:rFonts w:asciiTheme="minorHAnsi" w:eastAsiaTheme="minorEastAsia" w:hAnsiTheme="minorHAnsi" w:cstheme="minorBidi"/>
                <w:noProof/>
                <w:szCs w:val="22"/>
              </w:rPr>
            </w:pPr>
            <w:hyperlink w:anchor="_Aufbau_einer_SORS-Schule," w:history="1">
              <w:r w:rsidR="00882FC7" w:rsidRPr="00120BB0">
                <w:rPr>
                  <w:rStyle w:val="Hyperlink"/>
                  <w:noProof/>
                </w:rPr>
                <w:t>Aufbau einer SORS -Schule, konkrete Umsetzung der Idee</w:t>
              </w:r>
              <w:r w:rsidR="00882FC7">
                <w:rPr>
                  <w:noProof/>
                  <w:webHidden/>
                </w:rPr>
                <w:tab/>
              </w:r>
              <w:r w:rsidR="00882FC7">
                <w:rPr>
                  <w:noProof/>
                  <w:webHidden/>
                </w:rPr>
                <w:fldChar w:fldCharType="begin"/>
              </w:r>
              <w:r w:rsidR="00882FC7">
                <w:rPr>
                  <w:noProof/>
                  <w:webHidden/>
                </w:rPr>
                <w:instrText xml:space="preserve"> PAGEREF _Toc526417736 \h </w:instrText>
              </w:r>
              <w:r w:rsidR="00882FC7">
                <w:rPr>
                  <w:noProof/>
                  <w:webHidden/>
                </w:rPr>
              </w:r>
              <w:r w:rsidR="00882FC7">
                <w:rPr>
                  <w:noProof/>
                  <w:webHidden/>
                </w:rPr>
                <w:fldChar w:fldCharType="separate"/>
              </w:r>
              <w:r w:rsidR="00F65FE8">
                <w:rPr>
                  <w:noProof/>
                  <w:webHidden/>
                </w:rPr>
                <w:t>5</w:t>
              </w:r>
              <w:r w:rsidR="00882FC7">
                <w:rPr>
                  <w:noProof/>
                  <w:webHidden/>
                </w:rPr>
                <w:fldChar w:fldCharType="end"/>
              </w:r>
            </w:hyperlink>
          </w:p>
          <w:p w:rsidR="00882FC7" w:rsidRDefault="00607412" w:rsidP="00882FC7">
            <w:pPr>
              <w:pStyle w:val="Verzeichnis1"/>
              <w:rPr>
                <w:rFonts w:asciiTheme="minorHAnsi" w:eastAsiaTheme="minorEastAsia" w:hAnsiTheme="minorHAnsi" w:cstheme="minorBidi"/>
                <w:noProof/>
                <w:szCs w:val="22"/>
              </w:rPr>
            </w:pPr>
            <w:hyperlink w:anchor="_Qualitäts-_und_Profilsicherung" w:history="1">
              <w:r w:rsidR="00882FC7" w:rsidRPr="00120BB0">
                <w:rPr>
                  <w:rStyle w:val="Hyperlink"/>
                  <w:noProof/>
                </w:rPr>
                <w:t>Qualitäts-</w:t>
              </w:r>
              <w:r w:rsidR="00BA2B86">
                <w:rPr>
                  <w:rStyle w:val="Hyperlink"/>
                  <w:noProof/>
                </w:rPr>
                <w:t xml:space="preserve"> und Profilsicherung der SORS-</w:t>
              </w:r>
              <w:r w:rsidR="00882FC7" w:rsidRPr="00120BB0">
                <w:rPr>
                  <w:rStyle w:val="Hyperlink"/>
                  <w:noProof/>
                </w:rPr>
                <w:t>Schulen</w:t>
              </w:r>
              <w:r w:rsidR="00882FC7">
                <w:rPr>
                  <w:noProof/>
                  <w:webHidden/>
                </w:rPr>
                <w:tab/>
              </w:r>
              <w:r w:rsidR="00882FC7">
                <w:rPr>
                  <w:noProof/>
                  <w:webHidden/>
                </w:rPr>
                <w:fldChar w:fldCharType="begin"/>
              </w:r>
              <w:r w:rsidR="00882FC7">
                <w:rPr>
                  <w:noProof/>
                  <w:webHidden/>
                </w:rPr>
                <w:instrText xml:space="preserve"> PAGEREF _Toc526417737 \h </w:instrText>
              </w:r>
              <w:r w:rsidR="00882FC7">
                <w:rPr>
                  <w:noProof/>
                  <w:webHidden/>
                </w:rPr>
              </w:r>
              <w:r w:rsidR="00882FC7">
                <w:rPr>
                  <w:noProof/>
                  <w:webHidden/>
                </w:rPr>
                <w:fldChar w:fldCharType="separate"/>
              </w:r>
              <w:r w:rsidR="00F65FE8">
                <w:rPr>
                  <w:noProof/>
                  <w:webHidden/>
                </w:rPr>
                <w:t>6</w:t>
              </w:r>
              <w:r w:rsidR="00882FC7">
                <w:rPr>
                  <w:noProof/>
                  <w:webHidden/>
                </w:rPr>
                <w:fldChar w:fldCharType="end"/>
              </w:r>
            </w:hyperlink>
          </w:p>
          <w:p w:rsidR="00882FC7" w:rsidRDefault="00607412" w:rsidP="00882FC7">
            <w:pPr>
              <w:pStyle w:val="Verzeichnis1"/>
              <w:rPr>
                <w:rFonts w:asciiTheme="minorHAnsi" w:eastAsiaTheme="minorEastAsia" w:hAnsiTheme="minorHAnsi" w:cstheme="minorBidi"/>
                <w:noProof/>
                <w:szCs w:val="22"/>
              </w:rPr>
            </w:pPr>
            <w:hyperlink w:anchor="_Konzeptraster" w:history="1">
              <w:r w:rsidR="00882FC7" w:rsidRPr="00120BB0">
                <w:rPr>
                  <w:rStyle w:val="Hyperlink"/>
                  <w:noProof/>
                </w:rPr>
                <w:t>Konzeptraster</w:t>
              </w:r>
              <w:r w:rsidR="00882FC7">
                <w:rPr>
                  <w:noProof/>
                  <w:webHidden/>
                </w:rPr>
                <w:tab/>
              </w:r>
              <w:r w:rsidR="00882FC7">
                <w:rPr>
                  <w:noProof/>
                  <w:webHidden/>
                </w:rPr>
                <w:fldChar w:fldCharType="begin"/>
              </w:r>
              <w:r w:rsidR="00882FC7">
                <w:rPr>
                  <w:noProof/>
                  <w:webHidden/>
                </w:rPr>
                <w:instrText xml:space="preserve"> PAGEREF _Toc526417738 \h </w:instrText>
              </w:r>
              <w:r w:rsidR="00882FC7">
                <w:rPr>
                  <w:noProof/>
                  <w:webHidden/>
                </w:rPr>
              </w:r>
              <w:r w:rsidR="00882FC7">
                <w:rPr>
                  <w:noProof/>
                  <w:webHidden/>
                </w:rPr>
                <w:fldChar w:fldCharType="separate"/>
              </w:r>
              <w:r w:rsidR="00F65FE8">
                <w:rPr>
                  <w:noProof/>
                  <w:webHidden/>
                </w:rPr>
                <w:t>7</w:t>
              </w:r>
              <w:r w:rsidR="00882FC7">
                <w:rPr>
                  <w:noProof/>
                  <w:webHidden/>
                </w:rPr>
                <w:fldChar w:fldCharType="end"/>
              </w:r>
            </w:hyperlink>
          </w:p>
          <w:p w:rsidR="00882FC7" w:rsidRDefault="00607412" w:rsidP="00882FC7">
            <w:pPr>
              <w:pStyle w:val="Verzeichnis1"/>
              <w:rPr>
                <w:rFonts w:asciiTheme="minorHAnsi" w:eastAsiaTheme="minorEastAsia" w:hAnsiTheme="minorHAnsi" w:cstheme="minorBidi"/>
                <w:noProof/>
                <w:szCs w:val="22"/>
              </w:rPr>
            </w:pPr>
            <w:hyperlink w:anchor="_0_Daten_und" w:history="1">
              <w:r w:rsidR="00BA2B86">
                <w:rPr>
                  <w:rStyle w:val="Hyperlink"/>
                  <w:noProof/>
                </w:rPr>
                <w:t xml:space="preserve">0 </w:t>
              </w:r>
              <w:r w:rsidR="00882FC7" w:rsidRPr="00120BB0">
                <w:rPr>
                  <w:rStyle w:val="Hyperlink"/>
                  <w:noProof/>
                </w:rPr>
                <w:t>Daten und Angaben der Schule</w:t>
              </w:r>
              <w:r w:rsidR="00882FC7">
                <w:rPr>
                  <w:noProof/>
                  <w:webHidden/>
                </w:rPr>
                <w:tab/>
              </w:r>
              <w:r w:rsidR="00882FC7">
                <w:rPr>
                  <w:noProof/>
                  <w:webHidden/>
                </w:rPr>
                <w:fldChar w:fldCharType="begin"/>
              </w:r>
              <w:r w:rsidR="00882FC7">
                <w:rPr>
                  <w:noProof/>
                  <w:webHidden/>
                </w:rPr>
                <w:instrText xml:space="preserve"> PAGEREF _Toc526417739 \h </w:instrText>
              </w:r>
              <w:r w:rsidR="00882FC7">
                <w:rPr>
                  <w:noProof/>
                  <w:webHidden/>
                </w:rPr>
              </w:r>
              <w:r w:rsidR="00882FC7">
                <w:rPr>
                  <w:noProof/>
                  <w:webHidden/>
                </w:rPr>
                <w:fldChar w:fldCharType="separate"/>
              </w:r>
              <w:r w:rsidR="00F65FE8">
                <w:rPr>
                  <w:noProof/>
                  <w:webHidden/>
                </w:rPr>
                <w:t>7</w:t>
              </w:r>
              <w:r w:rsidR="00882FC7">
                <w:rPr>
                  <w:noProof/>
                  <w:webHidden/>
                </w:rPr>
                <w:fldChar w:fldCharType="end"/>
              </w:r>
            </w:hyperlink>
          </w:p>
          <w:p w:rsidR="00882FC7" w:rsidRDefault="00607412" w:rsidP="00882FC7">
            <w:pPr>
              <w:pStyle w:val="Verzeichnis1"/>
              <w:rPr>
                <w:rFonts w:asciiTheme="minorHAnsi" w:eastAsiaTheme="minorEastAsia" w:hAnsiTheme="minorHAnsi" w:cstheme="minorBidi"/>
                <w:noProof/>
                <w:szCs w:val="22"/>
              </w:rPr>
            </w:pPr>
            <w:hyperlink w:anchor="_1_Visionen_überdenken" w:history="1">
              <w:r w:rsidR="00882FC7" w:rsidRPr="00120BB0">
                <w:rPr>
                  <w:rStyle w:val="Hyperlink"/>
                  <w:noProof/>
                  <w:lang w:eastAsia="de-DE"/>
                </w:rPr>
                <w:t>1 Visionen überdenken und erhalten</w:t>
              </w:r>
              <w:r w:rsidR="00882FC7">
                <w:rPr>
                  <w:noProof/>
                  <w:webHidden/>
                </w:rPr>
                <w:tab/>
              </w:r>
              <w:r w:rsidR="00882FC7">
                <w:rPr>
                  <w:noProof/>
                  <w:webHidden/>
                </w:rPr>
                <w:fldChar w:fldCharType="begin"/>
              </w:r>
              <w:r w:rsidR="00882FC7">
                <w:rPr>
                  <w:noProof/>
                  <w:webHidden/>
                </w:rPr>
                <w:instrText xml:space="preserve"> PAGEREF _Toc526417740 \h </w:instrText>
              </w:r>
              <w:r w:rsidR="00882FC7">
                <w:rPr>
                  <w:noProof/>
                  <w:webHidden/>
                </w:rPr>
              </w:r>
              <w:r w:rsidR="00882FC7">
                <w:rPr>
                  <w:noProof/>
                  <w:webHidden/>
                </w:rPr>
                <w:fldChar w:fldCharType="separate"/>
              </w:r>
              <w:r w:rsidR="00F65FE8">
                <w:rPr>
                  <w:noProof/>
                  <w:webHidden/>
                </w:rPr>
                <w:t>8</w:t>
              </w:r>
              <w:r w:rsidR="00882FC7">
                <w:rPr>
                  <w:noProof/>
                  <w:webHidden/>
                </w:rPr>
                <w:fldChar w:fldCharType="end"/>
              </w:r>
            </w:hyperlink>
          </w:p>
          <w:p w:rsidR="00882FC7" w:rsidRDefault="00607412" w:rsidP="00882FC7">
            <w:pPr>
              <w:pStyle w:val="Verzeichnis1"/>
              <w:rPr>
                <w:rFonts w:asciiTheme="minorHAnsi" w:eastAsiaTheme="minorEastAsia" w:hAnsiTheme="minorHAnsi" w:cstheme="minorBidi"/>
                <w:noProof/>
                <w:szCs w:val="22"/>
              </w:rPr>
            </w:pPr>
            <w:hyperlink w:anchor="_2_Vernetzung_fördern" w:history="1">
              <w:r w:rsidR="00882FC7" w:rsidRPr="00120BB0">
                <w:rPr>
                  <w:rStyle w:val="Hyperlink"/>
                  <w:noProof/>
                  <w:lang w:eastAsia="de-DE"/>
                </w:rPr>
                <w:t>2 Vernetzung und Verankerung fördern und pflegen</w:t>
              </w:r>
              <w:r w:rsidR="00882FC7">
                <w:rPr>
                  <w:noProof/>
                  <w:webHidden/>
                </w:rPr>
                <w:tab/>
              </w:r>
              <w:r w:rsidR="00882FC7">
                <w:rPr>
                  <w:noProof/>
                  <w:webHidden/>
                </w:rPr>
                <w:fldChar w:fldCharType="begin"/>
              </w:r>
              <w:r w:rsidR="00882FC7">
                <w:rPr>
                  <w:noProof/>
                  <w:webHidden/>
                </w:rPr>
                <w:instrText xml:space="preserve"> PAGEREF _Toc526417741 \h </w:instrText>
              </w:r>
              <w:r w:rsidR="00882FC7">
                <w:rPr>
                  <w:noProof/>
                  <w:webHidden/>
                </w:rPr>
              </w:r>
              <w:r w:rsidR="00882FC7">
                <w:rPr>
                  <w:noProof/>
                  <w:webHidden/>
                </w:rPr>
                <w:fldChar w:fldCharType="separate"/>
              </w:r>
              <w:r w:rsidR="00F65FE8">
                <w:rPr>
                  <w:noProof/>
                  <w:webHidden/>
                </w:rPr>
                <w:t>11</w:t>
              </w:r>
              <w:r w:rsidR="00882FC7">
                <w:rPr>
                  <w:noProof/>
                  <w:webHidden/>
                </w:rPr>
                <w:fldChar w:fldCharType="end"/>
              </w:r>
            </w:hyperlink>
          </w:p>
          <w:p w:rsidR="00882FC7" w:rsidRDefault="00607412" w:rsidP="00882FC7">
            <w:pPr>
              <w:pStyle w:val="Verzeichnis2"/>
              <w:rPr>
                <w:rFonts w:asciiTheme="minorHAnsi" w:eastAsiaTheme="minorEastAsia" w:hAnsiTheme="minorHAnsi" w:cstheme="minorBidi"/>
                <w:noProof/>
                <w:szCs w:val="22"/>
              </w:rPr>
            </w:pPr>
            <w:hyperlink w:anchor="_2.1_Vernetzung_nach" w:history="1">
              <w:r w:rsidR="00882FC7" w:rsidRPr="00120BB0">
                <w:rPr>
                  <w:rStyle w:val="Hyperlink"/>
                  <w:noProof/>
                </w:rPr>
                <w:t>2.1 Vernetzung und Verankerung nach aussen</w:t>
              </w:r>
              <w:r w:rsidR="00882FC7">
                <w:rPr>
                  <w:noProof/>
                  <w:webHidden/>
                </w:rPr>
                <w:tab/>
              </w:r>
              <w:r w:rsidR="00882FC7">
                <w:rPr>
                  <w:noProof/>
                  <w:webHidden/>
                </w:rPr>
                <w:fldChar w:fldCharType="begin"/>
              </w:r>
              <w:r w:rsidR="00882FC7">
                <w:rPr>
                  <w:noProof/>
                  <w:webHidden/>
                </w:rPr>
                <w:instrText xml:space="preserve"> PAGEREF _Toc526417742 \h </w:instrText>
              </w:r>
              <w:r w:rsidR="00882FC7">
                <w:rPr>
                  <w:noProof/>
                  <w:webHidden/>
                </w:rPr>
              </w:r>
              <w:r w:rsidR="00882FC7">
                <w:rPr>
                  <w:noProof/>
                  <w:webHidden/>
                </w:rPr>
                <w:fldChar w:fldCharType="separate"/>
              </w:r>
              <w:r w:rsidR="00F65FE8">
                <w:rPr>
                  <w:noProof/>
                  <w:webHidden/>
                </w:rPr>
                <w:t>11</w:t>
              </w:r>
              <w:r w:rsidR="00882FC7">
                <w:rPr>
                  <w:noProof/>
                  <w:webHidden/>
                </w:rPr>
                <w:fldChar w:fldCharType="end"/>
              </w:r>
            </w:hyperlink>
          </w:p>
          <w:p w:rsidR="00882FC7" w:rsidRDefault="00607412" w:rsidP="00882FC7">
            <w:pPr>
              <w:pStyle w:val="Verzeichnis2"/>
              <w:rPr>
                <w:rFonts w:asciiTheme="minorHAnsi" w:eastAsiaTheme="minorEastAsia" w:hAnsiTheme="minorHAnsi" w:cstheme="minorBidi"/>
                <w:noProof/>
                <w:szCs w:val="22"/>
              </w:rPr>
            </w:pPr>
            <w:hyperlink w:anchor="_2.2_Vernetzung_nach" w:history="1">
              <w:r w:rsidR="00882FC7" w:rsidRPr="00120BB0">
                <w:rPr>
                  <w:rStyle w:val="Hyperlink"/>
                  <w:noProof/>
                </w:rPr>
                <w:t>2.2 Vernetzung und Verankerung nach innen</w:t>
              </w:r>
              <w:r w:rsidR="00882FC7">
                <w:rPr>
                  <w:noProof/>
                  <w:webHidden/>
                </w:rPr>
                <w:tab/>
              </w:r>
              <w:r w:rsidR="00882FC7">
                <w:rPr>
                  <w:noProof/>
                  <w:webHidden/>
                </w:rPr>
                <w:fldChar w:fldCharType="begin"/>
              </w:r>
              <w:r w:rsidR="00882FC7">
                <w:rPr>
                  <w:noProof/>
                  <w:webHidden/>
                </w:rPr>
                <w:instrText xml:space="preserve"> PAGEREF _Toc526417743 \h </w:instrText>
              </w:r>
              <w:r w:rsidR="00882FC7">
                <w:rPr>
                  <w:noProof/>
                  <w:webHidden/>
                </w:rPr>
              </w:r>
              <w:r w:rsidR="00882FC7">
                <w:rPr>
                  <w:noProof/>
                  <w:webHidden/>
                </w:rPr>
                <w:fldChar w:fldCharType="separate"/>
              </w:r>
              <w:r w:rsidR="00F65FE8">
                <w:rPr>
                  <w:noProof/>
                  <w:webHidden/>
                </w:rPr>
                <w:t>15</w:t>
              </w:r>
              <w:r w:rsidR="00882FC7">
                <w:rPr>
                  <w:noProof/>
                  <w:webHidden/>
                </w:rPr>
                <w:fldChar w:fldCharType="end"/>
              </w:r>
            </w:hyperlink>
          </w:p>
          <w:p w:rsidR="00882FC7" w:rsidRDefault="00607412" w:rsidP="00882FC7">
            <w:pPr>
              <w:pStyle w:val="Verzeichnis1"/>
              <w:rPr>
                <w:rFonts w:asciiTheme="minorHAnsi" w:eastAsiaTheme="minorEastAsia" w:hAnsiTheme="minorHAnsi" w:cstheme="minorBidi"/>
                <w:noProof/>
                <w:szCs w:val="22"/>
              </w:rPr>
            </w:pPr>
            <w:hyperlink w:anchor="_3_Organisation_und" w:history="1">
              <w:r w:rsidR="00882FC7" w:rsidRPr="00120BB0">
                <w:rPr>
                  <w:rStyle w:val="Hyperlink"/>
                  <w:noProof/>
                  <w:lang w:eastAsia="de-DE"/>
                </w:rPr>
                <w:t>3 Organisation und Struktur stärken</w:t>
              </w:r>
              <w:r w:rsidR="00882FC7">
                <w:rPr>
                  <w:noProof/>
                  <w:webHidden/>
                </w:rPr>
                <w:tab/>
              </w:r>
              <w:r w:rsidR="00882FC7">
                <w:rPr>
                  <w:noProof/>
                  <w:webHidden/>
                </w:rPr>
                <w:fldChar w:fldCharType="begin"/>
              </w:r>
              <w:r w:rsidR="00882FC7">
                <w:rPr>
                  <w:noProof/>
                  <w:webHidden/>
                </w:rPr>
                <w:instrText xml:space="preserve"> PAGEREF _Toc526417744 \h </w:instrText>
              </w:r>
              <w:r w:rsidR="00882FC7">
                <w:rPr>
                  <w:noProof/>
                  <w:webHidden/>
                </w:rPr>
              </w:r>
              <w:r w:rsidR="00882FC7">
                <w:rPr>
                  <w:noProof/>
                  <w:webHidden/>
                </w:rPr>
                <w:fldChar w:fldCharType="separate"/>
              </w:r>
              <w:r w:rsidR="00F65FE8">
                <w:rPr>
                  <w:noProof/>
                  <w:webHidden/>
                </w:rPr>
                <w:t>18</w:t>
              </w:r>
              <w:r w:rsidR="00882FC7">
                <w:rPr>
                  <w:noProof/>
                  <w:webHidden/>
                </w:rPr>
                <w:fldChar w:fldCharType="end"/>
              </w:r>
            </w:hyperlink>
          </w:p>
          <w:p w:rsidR="00882FC7" w:rsidRPr="00B313A8" w:rsidRDefault="00B313A8" w:rsidP="00882FC7">
            <w:pPr>
              <w:pStyle w:val="Verzeichnis1"/>
              <w:rPr>
                <w:rStyle w:val="Hyperlink"/>
                <w:rFonts w:asciiTheme="minorHAnsi" w:eastAsiaTheme="minorEastAsia" w:hAnsiTheme="minorHAnsi" w:cstheme="minorBidi"/>
                <w:noProof/>
                <w:szCs w:val="22"/>
              </w:rPr>
            </w:pPr>
            <w:r>
              <w:rPr>
                <w:noProof/>
                <w:lang w:eastAsia="de-DE"/>
              </w:rPr>
              <w:fldChar w:fldCharType="begin"/>
            </w:r>
            <w:r>
              <w:rPr>
                <w:noProof/>
                <w:lang w:eastAsia="de-DE"/>
              </w:rPr>
              <w:instrText xml:space="preserve"> HYPERLINK  \l "_4_Ressourcen_planen" </w:instrText>
            </w:r>
            <w:r>
              <w:rPr>
                <w:noProof/>
                <w:lang w:eastAsia="de-DE"/>
              </w:rPr>
              <w:fldChar w:fldCharType="separate"/>
            </w:r>
            <w:r w:rsidR="00882FC7" w:rsidRPr="00B313A8">
              <w:rPr>
                <w:rStyle w:val="Hyperlink"/>
                <w:noProof/>
                <w:lang w:eastAsia="de-DE"/>
              </w:rPr>
              <w:t>4 Ressourcen planen und sichern (QM)</w:t>
            </w:r>
            <w:r w:rsidR="00882FC7" w:rsidRPr="00B313A8">
              <w:rPr>
                <w:rStyle w:val="Hyperlink"/>
                <w:noProof/>
                <w:webHidden/>
              </w:rPr>
              <w:tab/>
            </w:r>
            <w:r w:rsidR="00882FC7" w:rsidRPr="00B313A8">
              <w:rPr>
                <w:rStyle w:val="Hyperlink"/>
                <w:noProof/>
                <w:webHidden/>
              </w:rPr>
              <w:fldChar w:fldCharType="begin"/>
            </w:r>
            <w:r w:rsidR="00882FC7" w:rsidRPr="00B313A8">
              <w:rPr>
                <w:rStyle w:val="Hyperlink"/>
                <w:noProof/>
                <w:webHidden/>
              </w:rPr>
              <w:instrText xml:space="preserve"> PAGEREF _Toc526417745 \h </w:instrText>
            </w:r>
            <w:r w:rsidR="00882FC7" w:rsidRPr="00B313A8">
              <w:rPr>
                <w:rStyle w:val="Hyperlink"/>
                <w:noProof/>
                <w:webHidden/>
              </w:rPr>
            </w:r>
            <w:r w:rsidR="00882FC7" w:rsidRPr="00B313A8">
              <w:rPr>
                <w:rStyle w:val="Hyperlink"/>
                <w:noProof/>
                <w:webHidden/>
              </w:rPr>
              <w:fldChar w:fldCharType="separate"/>
            </w:r>
            <w:r w:rsidR="00F65FE8" w:rsidRPr="00B313A8">
              <w:rPr>
                <w:rStyle w:val="Hyperlink"/>
                <w:noProof/>
                <w:webHidden/>
              </w:rPr>
              <w:t>24</w:t>
            </w:r>
            <w:r w:rsidR="00882FC7" w:rsidRPr="00B313A8">
              <w:rPr>
                <w:rStyle w:val="Hyperlink"/>
                <w:noProof/>
                <w:webHidden/>
              </w:rPr>
              <w:fldChar w:fldCharType="end"/>
            </w:r>
          </w:p>
          <w:p w:rsidR="00882FC7" w:rsidRPr="00B313A8" w:rsidRDefault="00B313A8" w:rsidP="00882FC7">
            <w:pPr>
              <w:pStyle w:val="Verzeichnis2"/>
              <w:rPr>
                <w:rStyle w:val="Hyperlink"/>
                <w:rFonts w:asciiTheme="minorHAnsi" w:eastAsiaTheme="minorEastAsia" w:hAnsiTheme="minorHAnsi" w:cstheme="minorBidi"/>
                <w:noProof/>
                <w:szCs w:val="22"/>
              </w:rPr>
            </w:pPr>
            <w:r>
              <w:rPr>
                <w:noProof/>
                <w:lang w:eastAsia="de-DE"/>
              </w:rPr>
              <w:fldChar w:fldCharType="end"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HYPERLINK  \l "_4.1_Ressourcen_strategisch" </w:instrText>
            </w:r>
            <w:r>
              <w:rPr>
                <w:noProof/>
              </w:rPr>
              <w:fldChar w:fldCharType="separate"/>
            </w:r>
            <w:r w:rsidR="00882FC7" w:rsidRPr="00B313A8">
              <w:rPr>
                <w:rStyle w:val="Hyperlink"/>
                <w:noProof/>
              </w:rPr>
              <w:t>4.1 Ressourcen strategisch planen und sichern (QM)</w:t>
            </w:r>
            <w:r w:rsidR="00882FC7" w:rsidRPr="00B313A8">
              <w:rPr>
                <w:rStyle w:val="Hyperlink"/>
                <w:noProof/>
                <w:webHidden/>
              </w:rPr>
              <w:tab/>
            </w:r>
            <w:r w:rsidR="00882FC7" w:rsidRPr="00B313A8">
              <w:rPr>
                <w:rStyle w:val="Hyperlink"/>
                <w:noProof/>
                <w:webHidden/>
              </w:rPr>
              <w:fldChar w:fldCharType="begin"/>
            </w:r>
            <w:r w:rsidR="00882FC7" w:rsidRPr="00B313A8">
              <w:rPr>
                <w:rStyle w:val="Hyperlink"/>
                <w:noProof/>
                <w:webHidden/>
              </w:rPr>
              <w:instrText xml:space="preserve"> PAGEREF _Toc526417746 \h </w:instrText>
            </w:r>
            <w:r w:rsidR="00882FC7" w:rsidRPr="00B313A8">
              <w:rPr>
                <w:rStyle w:val="Hyperlink"/>
                <w:noProof/>
                <w:webHidden/>
              </w:rPr>
            </w:r>
            <w:r w:rsidR="00882FC7" w:rsidRPr="00B313A8">
              <w:rPr>
                <w:rStyle w:val="Hyperlink"/>
                <w:noProof/>
                <w:webHidden/>
              </w:rPr>
              <w:fldChar w:fldCharType="separate"/>
            </w:r>
            <w:r w:rsidR="00F65FE8" w:rsidRPr="00B313A8">
              <w:rPr>
                <w:rStyle w:val="Hyperlink"/>
                <w:noProof/>
                <w:webHidden/>
              </w:rPr>
              <w:t>25</w:t>
            </w:r>
            <w:r w:rsidR="00882FC7" w:rsidRPr="00B313A8">
              <w:rPr>
                <w:rStyle w:val="Hyperlink"/>
                <w:noProof/>
                <w:webHidden/>
              </w:rPr>
              <w:fldChar w:fldCharType="end"/>
            </w:r>
          </w:p>
          <w:p w:rsidR="00882FC7" w:rsidRDefault="00B313A8" w:rsidP="00882FC7">
            <w:pPr>
              <w:pStyle w:val="Verzeichnis2"/>
              <w:rPr>
                <w:rFonts w:asciiTheme="minorHAnsi" w:eastAsiaTheme="minorEastAsia" w:hAnsiTheme="minorHAnsi" w:cstheme="minorBidi"/>
                <w:noProof/>
                <w:szCs w:val="22"/>
              </w:rPr>
            </w:pPr>
            <w:r>
              <w:rPr>
                <w:noProof/>
              </w:rPr>
              <w:fldChar w:fldCharType="end"/>
            </w:r>
            <w:hyperlink w:anchor="_4.2_Zeitressourcen/Termine_planen" w:history="1">
              <w:r w:rsidR="00882FC7" w:rsidRPr="00120BB0">
                <w:rPr>
                  <w:rStyle w:val="Hyperlink"/>
                  <w:noProof/>
                </w:rPr>
                <w:t>4.2 Zeitressourcen/Termine planen</w:t>
              </w:r>
              <w:r w:rsidR="00882FC7">
                <w:rPr>
                  <w:noProof/>
                  <w:webHidden/>
                </w:rPr>
                <w:tab/>
              </w:r>
              <w:r w:rsidR="00882FC7">
                <w:rPr>
                  <w:noProof/>
                  <w:webHidden/>
                </w:rPr>
                <w:fldChar w:fldCharType="begin"/>
              </w:r>
              <w:r w:rsidR="00882FC7">
                <w:rPr>
                  <w:noProof/>
                  <w:webHidden/>
                </w:rPr>
                <w:instrText xml:space="preserve"> PAGEREF _Toc526417747 \h </w:instrText>
              </w:r>
              <w:r w:rsidR="00882FC7">
                <w:rPr>
                  <w:noProof/>
                  <w:webHidden/>
                </w:rPr>
              </w:r>
              <w:r w:rsidR="00882FC7">
                <w:rPr>
                  <w:noProof/>
                  <w:webHidden/>
                </w:rPr>
                <w:fldChar w:fldCharType="separate"/>
              </w:r>
              <w:r w:rsidR="00F65FE8">
                <w:rPr>
                  <w:noProof/>
                  <w:webHidden/>
                </w:rPr>
                <w:t>28</w:t>
              </w:r>
              <w:r w:rsidR="00882FC7">
                <w:rPr>
                  <w:noProof/>
                  <w:webHidden/>
                </w:rPr>
                <w:fldChar w:fldCharType="end"/>
              </w:r>
            </w:hyperlink>
          </w:p>
          <w:p w:rsidR="00882FC7" w:rsidRDefault="00607412" w:rsidP="00882FC7">
            <w:pPr>
              <w:pStyle w:val="Verzeichnis2"/>
              <w:rPr>
                <w:rFonts w:asciiTheme="minorHAnsi" w:eastAsiaTheme="minorEastAsia" w:hAnsiTheme="minorHAnsi" w:cstheme="minorBidi"/>
                <w:noProof/>
                <w:szCs w:val="22"/>
              </w:rPr>
            </w:pPr>
            <w:hyperlink w:anchor="_4.3_Finanzplanung_–" w:history="1">
              <w:r w:rsidR="00882FC7" w:rsidRPr="00120BB0">
                <w:rPr>
                  <w:rStyle w:val="Hyperlink"/>
                  <w:noProof/>
                </w:rPr>
                <w:t>4.3 Finanzplanung – Budget</w:t>
              </w:r>
              <w:r w:rsidR="00882FC7">
                <w:rPr>
                  <w:noProof/>
                  <w:webHidden/>
                </w:rPr>
                <w:tab/>
              </w:r>
              <w:r w:rsidR="00882FC7">
                <w:rPr>
                  <w:noProof/>
                  <w:webHidden/>
                </w:rPr>
                <w:fldChar w:fldCharType="begin"/>
              </w:r>
              <w:r w:rsidR="00882FC7">
                <w:rPr>
                  <w:noProof/>
                  <w:webHidden/>
                </w:rPr>
                <w:instrText xml:space="preserve"> PAGEREF _Toc526417748 \h </w:instrText>
              </w:r>
              <w:r w:rsidR="00882FC7">
                <w:rPr>
                  <w:noProof/>
                  <w:webHidden/>
                </w:rPr>
              </w:r>
              <w:r w:rsidR="00882FC7">
                <w:rPr>
                  <w:noProof/>
                  <w:webHidden/>
                </w:rPr>
                <w:fldChar w:fldCharType="separate"/>
              </w:r>
              <w:r w:rsidR="00F65FE8">
                <w:rPr>
                  <w:noProof/>
                  <w:webHidden/>
                </w:rPr>
                <w:t>30</w:t>
              </w:r>
              <w:r w:rsidR="00882FC7">
                <w:rPr>
                  <w:noProof/>
                  <w:webHidden/>
                </w:rPr>
                <w:fldChar w:fldCharType="end"/>
              </w:r>
            </w:hyperlink>
          </w:p>
          <w:p w:rsidR="00882FC7" w:rsidRPr="00B313A8" w:rsidRDefault="00B313A8" w:rsidP="00882FC7">
            <w:pPr>
              <w:pStyle w:val="Verzeichnis1"/>
              <w:rPr>
                <w:rStyle w:val="Hyperlink"/>
                <w:rFonts w:asciiTheme="minorHAnsi" w:eastAsiaTheme="minorEastAsia" w:hAnsiTheme="minorHAnsi" w:cstheme="minorBidi"/>
                <w:noProof/>
                <w:szCs w:val="22"/>
              </w:rPr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HYPERLINK  \l "_5_Kommunikation_professionalisieren" </w:instrText>
            </w:r>
            <w:r>
              <w:rPr>
                <w:noProof/>
              </w:rPr>
              <w:fldChar w:fldCharType="separate"/>
            </w:r>
            <w:r w:rsidR="00882FC7" w:rsidRPr="00B313A8">
              <w:rPr>
                <w:rStyle w:val="Hyperlink"/>
                <w:noProof/>
              </w:rPr>
              <w:t>5 Kommunikation professionalisieren</w:t>
            </w:r>
            <w:r w:rsidR="00882FC7" w:rsidRPr="00B313A8">
              <w:rPr>
                <w:rStyle w:val="Hyperlink"/>
                <w:noProof/>
                <w:webHidden/>
              </w:rPr>
              <w:tab/>
            </w:r>
            <w:r w:rsidR="00882FC7" w:rsidRPr="00B313A8">
              <w:rPr>
                <w:rStyle w:val="Hyperlink"/>
                <w:noProof/>
                <w:webHidden/>
              </w:rPr>
              <w:fldChar w:fldCharType="begin"/>
            </w:r>
            <w:r w:rsidR="00882FC7" w:rsidRPr="00B313A8">
              <w:rPr>
                <w:rStyle w:val="Hyperlink"/>
                <w:noProof/>
                <w:webHidden/>
              </w:rPr>
              <w:instrText xml:space="preserve"> PAGEREF _Toc526417749 \h </w:instrText>
            </w:r>
            <w:r w:rsidR="00882FC7" w:rsidRPr="00B313A8">
              <w:rPr>
                <w:rStyle w:val="Hyperlink"/>
                <w:noProof/>
                <w:webHidden/>
              </w:rPr>
            </w:r>
            <w:r w:rsidR="00882FC7" w:rsidRPr="00B313A8">
              <w:rPr>
                <w:rStyle w:val="Hyperlink"/>
                <w:noProof/>
                <w:webHidden/>
              </w:rPr>
              <w:fldChar w:fldCharType="separate"/>
            </w:r>
            <w:r w:rsidR="00F65FE8" w:rsidRPr="00B313A8">
              <w:rPr>
                <w:rStyle w:val="Hyperlink"/>
                <w:noProof/>
                <w:webHidden/>
              </w:rPr>
              <w:t>32</w:t>
            </w:r>
            <w:r w:rsidR="00882FC7" w:rsidRPr="00B313A8">
              <w:rPr>
                <w:rStyle w:val="Hyperlink"/>
                <w:noProof/>
                <w:webHidden/>
              </w:rPr>
              <w:fldChar w:fldCharType="end"/>
            </w:r>
          </w:p>
          <w:p w:rsidR="00882FC7" w:rsidRDefault="00B313A8" w:rsidP="00882FC7">
            <w:pPr>
              <w:pStyle w:val="Verzeichnis1"/>
              <w:rPr>
                <w:rFonts w:asciiTheme="minorHAnsi" w:eastAsiaTheme="minorEastAsia" w:hAnsiTheme="minorHAnsi" w:cstheme="minorBidi"/>
                <w:noProof/>
                <w:szCs w:val="22"/>
              </w:rPr>
            </w:pPr>
            <w:r>
              <w:rPr>
                <w:noProof/>
              </w:rPr>
              <w:fldChar w:fldCharType="end"/>
            </w:r>
            <w:hyperlink w:anchor="_Anhang_1" w:history="1">
              <w:r w:rsidR="00882FC7" w:rsidRPr="00120BB0">
                <w:rPr>
                  <w:rStyle w:val="Hyperlink"/>
                  <w:noProof/>
                </w:rPr>
                <w:t>Anhang</w:t>
              </w:r>
              <w:r w:rsidR="00882FC7">
                <w:rPr>
                  <w:noProof/>
                  <w:webHidden/>
                </w:rPr>
                <w:tab/>
              </w:r>
              <w:r w:rsidR="00882FC7">
                <w:rPr>
                  <w:noProof/>
                  <w:webHidden/>
                </w:rPr>
                <w:fldChar w:fldCharType="begin"/>
              </w:r>
              <w:r w:rsidR="00882FC7">
                <w:rPr>
                  <w:noProof/>
                  <w:webHidden/>
                </w:rPr>
                <w:instrText xml:space="preserve"> PAGEREF _Toc526417750 \h </w:instrText>
              </w:r>
              <w:r w:rsidR="00882FC7">
                <w:rPr>
                  <w:noProof/>
                  <w:webHidden/>
                </w:rPr>
              </w:r>
              <w:r w:rsidR="00882FC7">
                <w:rPr>
                  <w:noProof/>
                  <w:webHidden/>
                </w:rPr>
                <w:fldChar w:fldCharType="separate"/>
              </w:r>
              <w:r w:rsidR="00F65FE8">
                <w:rPr>
                  <w:noProof/>
                  <w:webHidden/>
                </w:rPr>
                <w:t>34</w:t>
              </w:r>
              <w:r w:rsidR="00882FC7">
                <w:rPr>
                  <w:noProof/>
                  <w:webHidden/>
                </w:rPr>
                <w:fldChar w:fldCharType="end"/>
              </w:r>
            </w:hyperlink>
          </w:p>
          <w:p w:rsidR="00882FC7" w:rsidRDefault="00607412" w:rsidP="00882FC7">
            <w:pPr>
              <w:pStyle w:val="Verzeichnis1"/>
              <w:rPr>
                <w:rFonts w:asciiTheme="minorHAnsi" w:eastAsiaTheme="minorEastAsia" w:hAnsiTheme="minorHAnsi" w:cstheme="minorBidi"/>
                <w:noProof/>
                <w:szCs w:val="22"/>
              </w:rPr>
            </w:pPr>
            <w:hyperlink w:anchor="_1_Literaturhinweise_/" w:history="1">
              <w:r w:rsidR="00882FC7" w:rsidRPr="00120BB0">
                <w:rPr>
                  <w:rStyle w:val="Hyperlink"/>
                  <w:noProof/>
                </w:rPr>
                <w:t>1 Literaturhinweise / Links</w:t>
              </w:r>
              <w:r w:rsidR="00882FC7">
                <w:rPr>
                  <w:noProof/>
                  <w:webHidden/>
                </w:rPr>
                <w:tab/>
              </w:r>
              <w:r w:rsidR="00882FC7">
                <w:rPr>
                  <w:noProof/>
                  <w:webHidden/>
                </w:rPr>
                <w:fldChar w:fldCharType="begin"/>
              </w:r>
              <w:r w:rsidR="00882FC7">
                <w:rPr>
                  <w:noProof/>
                  <w:webHidden/>
                </w:rPr>
                <w:instrText xml:space="preserve"> PAGEREF _Toc526417751 \h </w:instrText>
              </w:r>
              <w:r w:rsidR="00882FC7">
                <w:rPr>
                  <w:noProof/>
                  <w:webHidden/>
                </w:rPr>
              </w:r>
              <w:r w:rsidR="00882FC7">
                <w:rPr>
                  <w:noProof/>
                  <w:webHidden/>
                </w:rPr>
                <w:fldChar w:fldCharType="separate"/>
              </w:r>
              <w:r w:rsidR="00F65FE8">
                <w:rPr>
                  <w:noProof/>
                  <w:webHidden/>
                </w:rPr>
                <w:t>34</w:t>
              </w:r>
              <w:r w:rsidR="00882FC7">
                <w:rPr>
                  <w:noProof/>
                  <w:webHidden/>
                </w:rPr>
                <w:fldChar w:fldCharType="end"/>
              </w:r>
            </w:hyperlink>
          </w:p>
          <w:p w:rsidR="00882FC7" w:rsidRDefault="00607412" w:rsidP="00882FC7">
            <w:pPr>
              <w:pStyle w:val="Verzeichnis1"/>
              <w:rPr>
                <w:szCs w:val="22"/>
              </w:rPr>
            </w:pPr>
            <w:hyperlink w:anchor="_Toc526417752" w:history="1">
              <w:r w:rsidR="00882FC7" w:rsidRPr="00120BB0">
                <w:rPr>
                  <w:rStyle w:val="Hyperlink"/>
                  <w:noProof/>
                </w:rPr>
                <w:t>2 Planungsinstrumente</w:t>
              </w:r>
              <w:r w:rsidR="00882FC7">
                <w:rPr>
                  <w:noProof/>
                  <w:webHidden/>
                </w:rPr>
                <w:tab/>
              </w:r>
              <w:r w:rsidR="00882FC7">
                <w:rPr>
                  <w:noProof/>
                  <w:webHidden/>
                </w:rPr>
                <w:fldChar w:fldCharType="begin"/>
              </w:r>
              <w:r w:rsidR="00882FC7">
                <w:rPr>
                  <w:noProof/>
                  <w:webHidden/>
                </w:rPr>
                <w:instrText xml:space="preserve"> PAGEREF _Toc526417752 \h </w:instrText>
              </w:r>
              <w:r w:rsidR="00882FC7">
                <w:rPr>
                  <w:noProof/>
                  <w:webHidden/>
                </w:rPr>
              </w:r>
              <w:r w:rsidR="00882FC7">
                <w:rPr>
                  <w:noProof/>
                  <w:webHidden/>
                </w:rPr>
                <w:fldChar w:fldCharType="separate"/>
              </w:r>
              <w:r w:rsidR="00F65FE8">
                <w:rPr>
                  <w:noProof/>
                  <w:webHidden/>
                </w:rPr>
                <w:t>34</w:t>
              </w:r>
              <w:r w:rsidR="00882FC7">
                <w:rPr>
                  <w:noProof/>
                  <w:webHidden/>
                </w:rPr>
                <w:fldChar w:fldCharType="end"/>
              </w:r>
            </w:hyperlink>
            <w:r w:rsidR="00882FC7">
              <w:rPr>
                <w:szCs w:val="22"/>
              </w:rPr>
              <w:fldChar w:fldCharType="end"/>
            </w:r>
          </w:p>
        </w:tc>
      </w:tr>
    </w:tbl>
    <w:p w:rsidR="006F5044" w:rsidRPr="00152C60" w:rsidRDefault="006F5044" w:rsidP="006F5044">
      <w:pPr>
        <w:spacing w:before="120" w:after="120"/>
        <w:rPr>
          <w:rFonts w:cs="Arial"/>
          <w:b/>
          <w:sz w:val="2"/>
          <w:szCs w:val="2"/>
        </w:rPr>
      </w:pPr>
    </w:p>
    <w:p w:rsidR="000746A1" w:rsidRDefault="000746A1">
      <w:bookmarkStart w:id="1" w:name="_Toc256000000"/>
      <w:bookmarkStart w:id="2" w:name="_Toc518382899"/>
      <w:bookmarkStart w:id="3" w:name="_Toc526417735"/>
      <w:r>
        <w:rPr>
          <w:b/>
          <w:bCs/>
        </w:rPr>
        <w:br w:type="page"/>
      </w:r>
    </w:p>
    <w:tbl>
      <w:tblPr>
        <w:tblW w:w="9467" w:type="dxa"/>
        <w:tblLayout w:type="fixed"/>
        <w:tblLook w:val="01E0" w:firstRow="1" w:lastRow="1" w:firstColumn="1" w:lastColumn="1" w:noHBand="0" w:noVBand="0"/>
      </w:tblPr>
      <w:tblGrid>
        <w:gridCol w:w="1757"/>
        <w:gridCol w:w="7710"/>
      </w:tblGrid>
      <w:tr w:rsidR="00332A64" w:rsidTr="006F5044">
        <w:tc>
          <w:tcPr>
            <w:tcW w:w="9467" w:type="dxa"/>
            <w:gridSpan w:val="2"/>
            <w:shd w:val="clear" w:color="auto" w:fill="auto"/>
          </w:tcPr>
          <w:p w:rsidR="006F5044" w:rsidRPr="005B1201" w:rsidRDefault="000D7DF0" w:rsidP="006F5044">
            <w:pPr>
              <w:pStyle w:val="berschrift1"/>
              <w:spacing w:before="120" w:after="120"/>
            </w:pPr>
            <w:bookmarkStart w:id="4" w:name="_Einleitung"/>
            <w:bookmarkEnd w:id="4"/>
            <w:r>
              <w:t>Einleitung</w:t>
            </w:r>
            <w:bookmarkEnd w:id="1"/>
            <w:bookmarkEnd w:id="2"/>
            <w:bookmarkEnd w:id="3"/>
          </w:p>
        </w:tc>
      </w:tr>
      <w:tr w:rsidR="00332A64" w:rsidTr="00991FE9">
        <w:trPr>
          <w:trHeight w:val="6481"/>
        </w:trPr>
        <w:tc>
          <w:tcPr>
            <w:tcW w:w="1757" w:type="dxa"/>
            <w:shd w:val="clear" w:color="auto" w:fill="auto"/>
          </w:tcPr>
          <w:p w:rsidR="006F5044" w:rsidRPr="00D221ED" w:rsidRDefault="006F5044" w:rsidP="006F5044">
            <w:pPr>
              <w:spacing w:before="120" w:after="120"/>
              <w:jc w:val="both"/>
              <w:rPr>
                <w:rStyle w:val="Fett"/>
              </w:rPr>
            </w:pPr>
          </w:p>
        </w:tc>
        <w:tc>
          <w:tcPr>
            <w:tcW w:w="7710" w:type="dxa"/>
            <w:shd w:val="clear" w:color="auto" w:fill="auto"/>
          </w:tcPr>
          <w:p w:rsidR="006F5044" w:rsidRDefault="000D7DF0" w:rsidP="006F5044">
            <w:pPr>
              <w:spacing w:before="120" w:after="120"/>
            </w:pPr>
            <w:r>
              <w:t>Jedes Quartier, jede Gemeinde hat seine oder ihre eigenen Gesetzmässigkeiten und Potenziale. Es gibt keine Patentrezepte, wie man formale, non-formale und informelle Akteure zu einer SORS-Schule zusammenschliesst. Jede Schule ist anders, hat Eigenheiten</w:t>
            </w:r>
            <w:r w:rsidR="008A4C56">
              <w:t>,</w:t>
            </w:r>
            <w:r>
              <w:t xml:space="preserve"> Spezialitäten</w:t>
            </w:r>
            <w:r w:rsidR="008A4C56">
              <w:t xml:space="preserve"> und Voraussetzungen</w:t>
            </w:r>
            <w:r>
              <w:t xml:space="preserve">. Es gibt nicht </w:t>
            </w:r>
            <w:r w:rsidRPr="007B0C77">
              <w:rPr>
                <w:u w:val="single"/>
              </w:rPr>
              <w:t>die</w:t>
            </w:r>
            <w:r>
              <w:t xml:space="preserve"> SORS-Schule.</w:t>
            </w:r>
          </w:p>
          <w:p w:rsidR="006F5044" w:rsidRDefault="00E30E46" w:rsidP="006F5044">
            <w:pPr>
              <w:spacing w:before="120" w:after="120"/>
            </w:pPr>
            <w:r>
              <w:t>D</w:t>
            </w:r>
            <w:r w:rsidR="008A4C56">
              <w:t>ie</w:t>
            </w:r>
            <w:r w:rsidR="000D7DF0">
              <w:t xml:space="preserve"> Erfahrungen aus der Projektphase 2012 - 2020</w:t>
            </w:r>
            <w:r w:rsidR="008A4C56">
              <w:t xml:space="preserve"> </w:t>
            </w:r>
            <w:r>
              <w:t xml:space="preserve">haben </w:t>
            </w:r>
            <w:r w:rsidR="008A4C56">
              <w:t>gezeigt</w:t>
            </w:r>
            <w:r w:rsidR="000D7DF0">
              <w:t xml:space="preserve">, dass </w:t>
            </w:r>
            <w:r w:rsidR="008A4C56">
              <w:t xml:space="preserve">jede </w:t>
            </w:r>
            <w:r w:rsidR="000D7DF0">
              <w:t xml:space="preserve">SORS-Schule auf die fünf Gelingens-Elemente mit </w:t>
            </w:r>
            <w:r>
              <w:t>i</w:t>
            </w:r>
            <w:r w:rsidR="000D7DF0">
              <w:t xml:space="preserve">hren </w:t>
            </w:r>
            <w:r w:rsidR="008A4C56">
              <w:t xml:space="preserve">entsprechenden </w:t>
            </w:r>
            <w:r w:rsidR="000D7DF0">
              <w:t xml:space="preserve">Zielen </w:t>
            </w:r>
            <w:r w:rsidR="008A4C56">
              <w:t>achten</w:t>
            </w:r>
            <w:r w:rsidR="000D7DF0">
              <w:t xml:space="preserve"> sollte:</w:t>
            </w:r>
          </w:p>
          <w:p w:rsidR="006F5044" w:rsidRPr="00E30E46" w:rsidRDefault="00607412" w:rsidP="00D7551B">
            <w:pPr>
              <w:pStyle w:val="Listenabsatz"/>
              <w:numPr>
                <w:ilvl w:val="0"/>
                <w:numId w:val="9"/>
              </w:numPr>
              <w:spacing w:before="120" w:after="120"/>
              <w:rPr>
                <w:b/>
                <w:color w:val="00B050"/>
                <w:szCs w:val="22"/>
              </w:rPr>
            </w:pPr>
            <w:hyperlink w:anchor="_1_Visionen_überdenken" w:history="1">
              <w:r w:rsidR="000D7DF0" w:rsidRPr="00E30E46">
                <w:rPr>
                  <w:rStyle w:val="Hyperlink"/>
                  <w:b/>
                  <w:color w:val="00B050"/>
                  <w:szCs w:val="22"/>
                </w:rPr>
                <w:t>Visionen überdenken und erhalten</w:t>
              </w:r>
            </w:hyperlink>
          </w:p>
          <w:p w:rsidR="006F5044" w:rsidRPr="00E30E46" w:rsidRDefault="00607412" w:rsidP="00D7551B">
            <w:pPr>
              <w:pStyle w:val="Listenabsatz"/>
              <w:numPr>
                <w:ilvl w:val="0"/>
                <w:numId w:val="9"/>
              </w:numPr>
              <w:spacing w:before="120" w:after="120"/>
              <w:rPr>
                <w:b/>
                <w:color w:val="7030A0"/>
                <w:szCs w:val="22"/>
              </w:rPr>
            </w:pPr>
            <w:hyperlink w:anchor="_2_Vernetzung_fördern" w:history="1">
              <w:r w:rsidR="00434F33" w:rsidRPr="00E30E46">
                <w:rPr>
                  <w:rStyle w:val="Hyperlink"/>
                  <w:b/>
                  <w:color w:val="7030A0"/>
                  <w:szCs w:val="22"/>
                </w:rPr>
                <w:t>Äussere und innere Vernetzung</w:t>
              </w:r>
              <w:r w:rsidR="008A4C56" w:rsidRPr="00E30E46">
                <w:rPr>
                  <w:rStyle w:val="Hyperlink"/>
                  <w:b/>
                  <w:color w:val="7030A0"/>
                  <w:szCs w:val="22"/>
                </w:rPr>
                <w:t xml:space="preserve"> </w:t>
              </w:r>
              <w:r w:rsidR="000D7DF0" w:rsidRPr="00E30E46">
                <w:rPr>
                  <w:rStyle w:val="Hyperlink"/>
                  <w:b/>
                  <w:color w:val="7030A0"/>
                  <w:szCs w:val="22"/>
                </w:rPr>
                <w:t>fördern und pflegen</w:t>
              </w:r>
            </w:hyperlink>
          </w:p>
          <w:p w:rsidR="006F5044" w:rsidRPr="00E30E46" w:rsidRDefault="00607412" w:rsidP="00D7551B">
            <w:pPr>
              <w:pStyle w:val="Listenabsatz"/>
              <w:numPr>
                <w:ilvl w:val="0"/>
                <w:numId w:val="9"/>
              </w:numPr>
              <w:spacing w:before="120" w:after="120"/>
              <w:rPr>
                <w:b/>
                <w:color w:val="00B0F0"/>
                <w:szCs w:val="22"/>
              </w:rPr>
            </w:pPr>
            <w:hyperlink w:anchor="_3_Organisation_und" w:history="1">
              <w:r w:rsidR="008A4C56" w:rsidRPr="00E30E46">
                <w:rPr>
                  <w:rStyle w:val="Hyperlink"/>
                  <w:b/>
                  <w:color w:val="00B0F0"/>
                  <w:szCs w:val="22"/>
                </w:rPr>
                <w:t>Organisation/</w:t>
              </w:r>
              <w:r w:rsidR="00434F33" w:rsidRPr="00E30E46">
                <w:rPr>
                  <w:rStyle w:val="Hyperlink"/>
                  <w:b/>
                  <w:color w:val="00B0F0"/>
                  <w:szCs w:val="22"/>
                </w:rPr>
                <w:t>Struktur</w:t>
              </w:r>
              <w:r w:rsidR="008A4C56" w:rsidRPr="00E30E46">
                <w:rPr>
                  <w:rStyle w:val="Hyperlink"/>
                  <w:b/>
                  <w:color w:val="00B0F0"/>
                  <w:szCs w:val="22"/>
                </w:rPr>
                <w:t xml:space="preserve"> </w:t>
              </w:r>
              <w:r w:rsidR="000D7DF0" w:rsidRPr="00E30E46">
                <w:rPr>
                  <w:rStyle w:val="Hyperlink"/>
                  <w:b/>
                  <w:color w:val="00B0F0"/>
                  <w:szCs w:val="22"/>
                </w:rPr>
                <w:t>stärken</w:t>
              </w:r>
            </w:hyperlink>
          </w:p>
          <w:p w:rsidR="006F5044" w:rsidRPr="00E30E46" w:rsidRDefault="00607412" w:rsidP="00D7551B">
            <w:pPr>
              <w:pStyle w:val="Listenabsatz"/>
              <w:numPr>
                <w:ilvl w:val="0"/>
                <w:numId w:val="9"/>
              </w:numPr>
              <w:spacing w:before="120" w:after="120"/>
              <w:rPr>
                <w:b/>
                <w:color w:val="002060"/>
                <w:szCs w:val="22"/>
              </w:rPr>
            </w:pPr>
            <w:hyperlink w:anchor="_4_Ressourcen_planen" w:history="1">
              <w:r w:rsidR="000D7DF0" w:rsidRPr="00E30E46">
                <w:rPr>
                  <w:rStyle w:val="Hyperlink"/>
                  <w:b/>
                  <w:color w:val="002060"/>
                  <w:szCs w:val="22"/>
                </w:rPr>
                <w:t>Ressourcen planen und sichern</w:t>
              </w:r>
            </w:hyperlink>
          </w:p>
          <w:p w:rsidR="006F5044" w:rsidRPr="00E30E46" w:rsidRDefault="00607412" w:rsidP="00D7551B">
            <w:pPr>
              <w:pStyle w:val="Listenabsatz"/>
              <w:numPr>
                <w:ilvl w:val="0"/>
                <w:numId w:val="9"/>
              </w:numPr>
              <w:spacing w:before="120" w:after="120"/>
              <w:rPr>
                <w:b/>
                <w:color w:val="C00000"/>
                <w:szCs w:val="22"/>
              </w:rPr>
            </w:pPr>
            <w:hyperlink w:anchor="_5_Kommunikation_professionalisieren" w:history="1">
              <w:r w:rsidR="00434F33" w:rsidRPr="00E30E46">
                <w:rPr>
                  <w:rStyle w:val="Hyperlink"/>
                  <w:b/>
                  <w:color w:val="C00000"/>
                  <w:szCs w:val="22"/>
                </w:rPr>
                <w:t xml:space="preserve">Kommunikation </w:t>
              </w:r>
              <w:r w:rsidR="000D7DF0" w:rsidRPr="00E30E46">
                <w:rPr>
                  <w:rStyle w:val="Hyperlink"/>
                  <w:b/>
                  <w:color w:val="C00000"/>
                  <w:szCs w:val="22"/>
                </w:rPr>
                <w:t>professionalisieren</w:t>
              </w:r>
            </w:hyperlink>
          </w:p>
          <w:p w:rsidR="006F5044" w:rsidRPr="00BB406C" w:rsidRDefault="000D7DF0" w:rsidP="006F5044">
            <w:pPr>
              <w:spacing w:before="120" w:after="120"/>
            </w:pPr>
            <w:r>
              <w:t>Bei</w:t>
            </w:r>
            <w:r w:rsidR="00F17FA2">
              <w:t>m Aufbau</w:t>
            </w:r>
            <w:r w:rsidR="00434F33">
              <w:t xml:space="preserve"> einer SORS-Schule </w:t>
            </w:r>
            <w:r>
              <w:t>ist ein schrittweises Vorge</w:t>
            </w:r>
            <w:r w:rsidR="00F17FA2">
              <w:t>hen entlang der fünf Gelingense</w:t>
            </w:r>
            <w:r>
              <w:t xml:space="preserve">lemente sinnvoll. </w:t>
            </w:r>
            <w:r w:rsidR="00434F33">
              <w:t xml:space="preserve">Für diesen Prozess steht die </w:t>
            </w:r>
            <w:r w:rsidR="00416F82" w:rsidRPr="00416F82">
              <w:rPr>
                <w:b/>
              </w:rPr>
              <w:t>«</w:t>
            </w:r>
            <w:r w:rsidR="00434F33" w:rsidRPr="00A53327">
              <w:rPr>
                <w:b/>
              </w:rPr>
              <w:t xml:space="preserve">Umsetzungshilfe </w:t>
            </w:r>
            <w:r w:rsidR="00434F33">
              <w:rPr>
                <w:b/>
              </w:rPr>
              <w:t>B</w:t>
            </w:r>
            <w:r w:rsidR="00416F82" w:rsidRPr="00416F82">
              <w:rPr>
                <w:b/>
              </w:rPr>
              <w:t xml:space="preserve">    </w:t>
            </w:r>
            <w:r w:rsidR="00416F82">
              <w:rPr>
                <w:b/>
              </w:rPr>
              <w:sym w:font="Wingdings" w:char="F06C"/>
            </w:r>
            <w:r w:rsidR="00416F82" w:rsidRPr="00416F82">
              <w:rPr>
                <w:b/>
              </w:rPr>
              <w:t xml:space="preserve"> Checkliste/Konzeptraster</w:t>
            </w:r>
            <w:r w:rsidR="00416F82">
              <w:rPr>
                <w:b/>
              </w:rPr>
              <w:t>»</w:t>
            </w:r>
            <w:r w:rsidR="00434F33">
              <w:t xml:space="preserve"> für interessierte, künftige SORS-Schulen </w:t>
            </w:r>
            <w:r>
              <w:t>zur Verfügung.</w:t>
            </w:r>
            <w:r w:rsidR="00434F33">
              <w:t xml:space="preserve"> Damit lässt sich einerseits der</w:t>
            </w:r>
            <w:r>
              <w:t xml:space="preserve"> Aufbau </w:t>
            </w:r>
            <w:r w:rsidR="00F17FA2">
              <w:t xml:space="preserve">planen und </w:t>
            </w:r>
            <w:r>
              <w:t xml:space="preserve">organisieren, andererseits </w:t>
            </w:r>
            <w:r w:rsidR="00434F33">
              <w:t>wird der</w:t>
            </w:r>
            <w:r>
              <w:t xml:space="preserve"> Entwicklung</w:t>
            </w:r>
            <w:r w:rsidR="00F17FA2">
              <w:t>sprozess</w:t>
            </w:r>
            <w:r>
              <w:t xml:space="preserve"> </w:t>
            </w:r>
            <w:r w:rsidR="00434F33">
              <w:t xml:space="preserve">unterstützt </w:t>
            </w:r>
            <w:r>
              <w:t>und d</w:t>
            </w:r>
            <w:r w:rsidR="00F17FA2">
              <w:t>as</w:t>
            </w:r>
            <w:r w:rsidR="00BF161F">
              <w:t xml:space="preserve"> Erstellen und</w:t>
            </w:r>
            <w:r w:rsidR="00434F33">
              <w:t xml:space="preserve"> später das </w:t>
            </w:r>
            <w:r w:rsidR="00F17FA2">
              <w:t xml:space="preserve">Aktualisieren </w:t>
            </w:r>
            <w:r>
              <w:t>eines Konzeptes</w:t>
            </w:r>
            <w:r w:rsidR="00434F33">
              <w:t xml:space="preserve"> erleichtert</w:t>
            </w:r>
            <w:r>
              <w:t>.</w:t>
            </w:r>
          </w:p>
          <w:p w:rsidR="00F37F02" w:rsidRPr="00DF56A7" w:rsidRDefault="000D7DF0" w:rsidP="00F17FA2">
            <w:pPr>
              <w:spacing w:before="120" w:after="120"/>
            </w:pPr>
            <w:r>
              <w:t>Der Konzeptr</w:t>
            </w:r>
            <w:r w:rsidRPr="008A62D8">
              <w:t>aster entspricht einer</w:t>
            </w:r>
            <w:r w:rsidRPr="00704122">
              <w:t xml:space="preserve"> Checkliste un</w:t>
            </w:r>
            <w:r w:rsidRPr="00A35CFE">
              <w:t xml:space="preserve">d </w:t>
            </w:r>
            <w:r>
              <w:t xml:space="preserve">kann </w:t>
            </w:r>
            <w:r w:rsidR="00F17FA2">
              <w:t>jederzeit</w:t>
            </w:r>
            <w:r>
              <w:t xml:space="preserve"> für die regelmässige Reflexion oder die Schärfung des SORS-Profils einer Schule eingesetzt werden</w:t>
            </w:r>
            <w:r w:rsidRPr="00A35CFE">
              <w:t>.</w:t>
            </w:r>
          </w:p>
        </w:tc>
      </w:tr>
      <w:tr w:rsidR="00332A64" w:rsidTr="006F5044">
        <w:tc>
          <w:tcPr>
            <w:tcW w:w="9467" w:type="dxa"/>
            <w:gridSpan w:val="2"/>
            <w:shd w:val="clear" w:color="auto" w:fill="auto"/>
          </w:tcPr>
          <w:p w:rsidR="006F5044" w:rsidRPr="00E212A9" w:rsidRDefault="00434F33" w:rsidP="00991FE9">
            <w:pPr>
              <w:pStyle w:val="berschrift1"/>
              <w:spacing w:before="120" w:after="120"/>
              <w:jc w:val="left"/>
            </w:pPr>
            <w:bookmarkStart w:id="5" w:name="_Aufbau_einer_SORS-Schule,"/>
            <w:bookmarkStart w:id="6" w:name="_Toc256000001"/>
            <w:bookmarkStart w:id="7" w:name="_Toc518382900"/>
            <w:bookmarkStart w:id="8" w:name="_Toc526417736"/>
            <w:bookmarkEnd w:id="5"/>
            <w:r>
              <w:t>Aufbau einer SORS</w:t>
            </w:r>
            <w:r w:rsidR="000D7DF0">
              <w:t xml:space="preserve">-Schule, Umsetzung der </w:t>
            </w:r>
            <w:r w:rsidR="00991FE9">
              <w:t>SORS-</w:t>
            </w:r>
            <w:r w:rsidR="000D7DF0">
              <w:t>Idee</w:t>
            </w:r>
            <w:bookmarkEnd w:id="6"/>
            <w:bookmarkEnd w:id="7"/>
            <w:bookmarkEnd w:id="8"/>
          </w:p>
        </w:tc>
      </w:tr>
      <w:tr w:rsidR="00332A64" w:rsidTr="00991FE9">
        <w:trPr>
          <w:trHeight w:val="1660"/>
        </w:trPr>
        <w:tc>
          <w:tcPr>
            <w:tcW w:w="1757" w:type="dxa"/>
            <w:shd w:val="clear" w:color="auto" w:fill="auto"/>
          </w:tcPr>
          <w:p w:rsidR="006F5044" w:rsidRPr="0051136F" w:rsidRDefault="006F5044" w:rsidP="006F5044">
            <w:pPr>
              <w:spacing w:before="120" w:after="120"/>
              <w:jc w:val="both"/>
              <w:rPr>
                <w:b/>
              </w:rPr>
            </w:pPr>
          </w:p>
        </w:tc>
        <w:tc>
          <w:tcPr>
            <w:tcW w:w="7710" w:type="dxa"/>
            <w:shd w:val="clear" w:color="auto" w:fill="auto"/>
          </w:tcPr>
          <w:p w:rsidR="006F5044" w:rsidRDefault="000D7DF0" w:rsidP="006F5044">
            <w:pPr>
              <w:spacing w:before="120" w:after="120"/>
            </w:pPr>
            <w:r>
              <w:t xml:space="preserve">Die </w:t>
            </w:r>
            <w:r w:rsidRPr="00434F33">
              <w:rPr>
                <w:b/>
              </w:rPr>
              <w:t>Umsetzungshilfe B</w:t>
            </w:r>
            <w:r>
              <w:t xml:space="preserve"> unterstützt einerseits bei der Entwicklung und Erarbeitung eines Konzeptes, andererseits bei der Schärfung des SORS-Profils</w:t>
            </w:r>
            <w:r w:rsidR="00F86813">
              <w:t xml:space="preserve"> und verweist auf viele nützliche Links</w:t>
            </w:r>
            <w:r>
              <w:t xml:space="preserve">. </w:t>
            </w:r>
          </w:p>
          <w:p w:rsidR="006F5044" w:rsidRDefault="000D7DF0" w:rsidP="00991FE9">
            <w:pPr>
              <w:spacing w:before="120" w:after="120"/>
            </w:pPr>
            <w:r>
              <w:t xml:space="preserve">Zusätzlich erleichtert sie die regelmässige Reflexion und Qualitätssicherung (s. </w:t>
            </w:r>
            <w:hyperlink w:anchor="_3_Organisation_und" w:history="1">
              <w:r w:rsidR="00416F82" w:rsidRPr="00416F82">
                <w:rPr>
                  <w:rStyle w:val="Hyperlink"/>
                </w:rPr>
                <w:t>Kapitel 3</w:t>
              </w:r>
            </w:hyperlink>
            <w:r w:rsidR="00416F82">
              <w:t xml:space="preserve"> «</w:t>
            </w:r>
            <w:r w:rsidR="00084E95">
              <w:t>Qualitäts- und Profilsicherung d</w:t>
            </w:r>
            <w:r>
              <w:t>er SORS-Schulen</w:t>
            </w:r>
            <w:r w:rsidR="00416F82">
              <w:t>»</w:t>
            </w:r>
            <w:r>
              <w:t>).</w:t>
            </w:r>
          </w:p>
        </w:tc>
      </w:tr>
      <w:tr w:rsidR="00674625" w:rsidTr="006F5044">
        <w:tc>
          <w:tcPr>
            <w:tcW w:w="1757" w:type="dxa"/>
            <w:shd w:val="clear" w:color="auto" w:fill="auto"/>
          </w:tcPr>
          <w:p w:rsidR="00674625" w:rsidRPr="0051136F" w:rsidRDefault="00674625" w:rsidP="006F5044">
            <w:pPr>
              <w:spacing w:before="120" w:after="120"/>
              <w:jc w:val="both"/>
              <w:rPr>
                <w:b/>
              </w:rPr>
            </w:pPr>
            <w:r w:rsidRPr="00674625">
              <w:rPr>
                <w:b/>
              </w:rPr>
              <w:t>Betrieblicher Leistungs</w:t>
            </w:r>
            <w:r>
              <w:rPr>
                <w:b/>
              </w:rPr>
              <w:t>-</w:t>
            </w:r>
            <w:r w:rsidRPr="00674625">
              <w:rPr>
                <w:b/>
              </w:rPr>
              <w:t>auftrag</w:t>
            </w:r>
          </w:p>
        </w:tc>
        <w:tc>
          <w:tcPr>
            <w:tcW w:w="7710" w:type="dxa"/>
            <w:shd w:val="clear" w:color="auto" w:fill="auto"/>
          </w:tcPr>
          <w:p w:rsidR="00BF161F" w:rsidRDefault="00674625" w:rsidP="00674625">
            <w:pPr>
              <w:spacing w:before="120"/>
              <w:rPr>
                <w:lang w:val="de-DE"/>
              </w:rPr>
            </w:pPr>
            <w:r>
              <w:rPr>
                <w:lang w:val="de-DE"/>
              </w:rPr>
              <w:t xml:space="preserve">Sowohl der Aufbau wie auch der Betrieb einer SORS-Schule benötigen </w:t>
            </w:r>
            <w:r w:rsidR="00BF161F">
              <w:rPr>
                <w:lang w:val="de-DE"/>
              </w:rPr>
              <w:t xml:space="preserve">breite Unterstützung und </w:t>
            </w:r>
            <w:r>
              <w:rPr>
                <w:lang w:val="de-DE"/>
              </w:rPr>
              <w:t xml:space="preserve">Ressourcen. </w:t>
            </w:r>
            <w:r w:rsidR="00BF161F">
              <w:rPr>
                <w:lang w:val="de-DE"/>
              </w:rPr>
              <w:t>Die DVS empfiehlt</w:t>
            </w:r>
            <w:r w:rsidR="00E30E46">
              <w:rPr>
                <w:lang w:val="de-DE"/>
              </w:rPr>
              <w:t>,</w:t>
            </w:r>
            <w:r w:rsidR="00BF161F">
              <w:rPr>
                <w:lang w:val="de-DE"/>
              </w:rPr>
              <w:t xml:space="preserve"> das Vorhaben deshalb</w:t>
            </w:r>
            <w:r>
              <w:rPr>
                <w:lang w:val="de-DE"/>
              </w:rPr>
              <w:t xml:space="preserve"> in den betrieblichen Leistungsauftrag einzubetten. </w:t>
            </w:r>
          </w:p>
          <w:p w:rsidR="00EB6182" w:rsidRDefault="00674625" w:rsidP="00674625">
            <w:pPr>
              <w:spacing w:before="120"/>
              <w:rPr>
                <w:lang w:val="de-DE"/>
              </w:rPr>
            </w:pPr>
            <w:r>
              <w:rPr>
                <w:lang w:val="de-DE"/>
              </w:rPr>
              <w:t>Ein Beispiel</w:t>
            </w:r>
            <w:r w:rsidR="00BF161F">
              <w:rPr>
                <w:lang w:val="de-DE"/>
              </w:rPr>
              <w:t xml:space="preserve"> ‚SORS-Leistungsvereinbarung‘</w:t>
            </w:r>
            <w:r>
              <w:rPr>
                <w:lang w:val="de-DE"/>
              </w:rPr>
              <w:t xml:space="preserve"> ist bei </w:t>
            </w:r>
            <w:r w:rsidR="00E7536C">
              <w:rPr>
                <w:lang w:val="de-DE"/>
              </w:rPr>
              <w:br/>
            </w:r>
            <w:hyperlink r:id="rId38" w:history="1">
              <w:r w:rsidR="00FB09D5" w:rsidRPr="006A6523">
                <w:rPr>
                  <w:rStyle w:val="Hyperlink"/>
                </w:rPr>
                <w:t>pius.bluemli@lu.ch</w:t>
              </w:r>
            </w:hyperlink>
            <w:r w:rsidR="00FB09D5">
              <w:t xml:space="preserve"> </w:t>
            </w:r>
            <w:r>
              <w:rPr>
                <w:lang w:val="de-DE"/>
              </w:rPr>
              <w:t>erhältlich.</w:t>
            </w:r>
          </w:p>
          <w:p w:rsidR="00674625" w:rsidRPr="00711BB1" w:rsidRDefault="00EB6182" w:rsidP="00D7551B">
            <w:pPr>
              <w:pStyle w:val="Listenabsatz"/>
              <w:numPr>
                <w:ilvl w:val="0"/>
                <w:numId w:val="17"/>
              </w:numPr>
              <w:spacing w:before="120" w:after="120"/>
              <w:ind w:left="714" w:hanging="357"/>
              <w:rPr>
                <w:lang w:val="de-DE"/>
              </w:rPr>
            </w:pPr>
            <w:r w:rsidRPr="00711BB1">
              <w:rPr>
                <w:lang w:val="de-DE"/>
              </w:rPr>
              <w:t>Weiter</w:t>
            </w:r>
            <w:r w:rsidR="007D06E6">
              <w:rPr>
                <w:lang w:val="de-DE"/>
              </w:rPr>
              <w:t>e</w:t>
            </w:r>
            <w:r w:rsidRPr="00711BB1">
              <w:rPr>
                <w:lang w:val="de-DE"/>
              </w:rPr>
              <w:t xml:space="preserve"> Infos: </w:t>
            </w:r>
            <w:hyperlink r:id="rId39" w:history="1">
              <w:r w:rsidRPr="00711BB1">
                <w:rPr>
                  <w:rStyle w:val="Hyperlink"/>
                  <w:lang w:val="de-DE"/>
                </w:rPr>
                <w:t>www.volksschulbildung.lu.ch</w:t>
              </w:r>
            </w:hyperlink>
            <w:r w:rsidRPr="00711BB1">
              <w:rPr>
                <w:lang w:val="de-DE"/>
              </w:rPr>
              <w:br/>
              <w:t>Suche: Leistungs</w:t>
            </w:r>
            <w:r w:rsidR="00BF161F">
              <w:rPr>
                <w:lang w:val="de-DE"/>
              </w:rPr>
              <w:t>vereinbarung</w:t>
            </w:r>
          </w:p>
        </w:tc>
      </w:tr>
      <w:tr w:rsidR="00674625" w:rsidTr="006F5044">
        <w:tc>
          <w:tcPr>
            <w:tcW w:w="1757" w:type="dxa"/>
            <w:shd w:val="clear" w:color="auto" w:fill="auto"/>
          </w:tcPr>
          <w:p w:rsidR="00674625" w:rsidRPr="00674625" w:rsidRDefault="00674625" w:rsidP="006F5044">
            <w:pPr>
              <w:spacing w:before="120" w:after="120"/>
              <w:jc w:val="both"/>
              <w:rPr>
                <w:b/>
              </w:rPr>
            </w:pPr>
            <w:r>
              <w:rPr>
                <w:b/>
              </w:rPr>
              <w:t>Konzept erarbeiten</w:t>
            </w:r>
          </w:p>
        </w:tc>
        <w:tc>
          <w:tcPr>
            <w:tcW w:w="7710" w:type="dxa"/>
            <w:shd w:val="clear" w:color="auto" w:fill="auto"/>
          </w:tcPr>
          <w:p w:rsidR="00D87892" w:rsidRDefault="00674625" w:rsidP="00991FE9">
            <w:pPr>
              <w:spacing w:before="120" w:after="120"/>
              <w:rPr>
                <w:lang w:val="de-DE"/>
              </w:rPr>
            </w:pPr>
            <w:r>
              <w:rPr>
                <w:lang w:val="de-DE"/>
              </w:rPr>
              <w:t xml:space="preserve">Ein SORS-Konzept legt die Rahmenbedingungen, Ziele </w:t>
            </w:r>
            <w:r w:rsidR="00BF161F">
              <w:rPr>
                <w:lang w:val="de-DE"/>
              </w:rPr>
              <w:t>und Inhalte</w:t>
            </w:r>
            <w:r w:rsidR="00D87892">
              <w:rPr>
                <w:lang w:val="de-DE"/>
              </w:rPr>
              <w:t xml:space="preserve"> fest. Es leitet Schulleitungen, Schulteams und Bildungspartner bei ihren künftigen Entscheidungen und ist für die Akteure verbindlich. </w:t>
            </w:r>
            <w:r w:rsidR="00E30E46">
              <w:rPr>
                <w:lang w:val="de-DE"/>
              </w:rPr>
              <w:t>Der nachstehende</w:t>
            </w:r>
            <w:r w:rsidR="00BF161F">
              <w:rPr>
                <w:lang w:val="de-DE"/>
              </w:rPr>
              <w:t xml:space="preserve"> Konzeptraster unterstützt als Checkliste d</w:t>
            </w:r>
            <w:r w:rsidR="00D87892">
              <w:rPr>
                <w:lang w:val="de-DE"/>
              </w:rPr>
              <w:t>ie nö</w:t>
            </w:r>
            <w:r w:rsidR="00BF161F">
              <w:rPr>
                <w:lang w:val="de-DE"/>
              </w:rPr>
              <w:t>tige Konzeptarbeit und/oder kann als Konzeptvorlage verwendet werden.</w:t>
            </w:r>
          </w:p>
        </w:tc>
      </w:tr>
      <w:tr w:rsidR="002446C2" w:rsidTr="001042A0">
        <w:tc>
          <w:tcPr>
            <w:tcW w:w="1757" w:type="dxa"/>
            <w:shd w:val="clear" w:color="auto" w:fill="auto"/>
          </w:tcPr>
          <w:p w:rsidR="002446C2" w:rsidRDefault="002446C2" w:rsidP="001042A0">
            <w:pPr>
              <w:spacing w:before="120" w:after="120"/>
              <w:jc w:val="both"/>
              <w:rPr>
                <w:b/>
              </w:rPr>
            </w:pPr>
            <w:r w:rsidRPr="0051136F">
              <w:rPr>
                <w:b/>
              </w:rPr>
              <w:t>Konzept erstellen</w:t>
            </w:r>
            <w:r>
              <w:rPr>
                <w:b/>
              </w:rPr>
              <w:t>/ aktualisieren</w:t>
            </w:r>
          </w:p>
          <w:p w:rsidR="002446C2" w:rsidRPr="0051136F" w:rsidRDefault="002446C2" w:rsidP="001042A0">
            <w:pPr>
              <w:spacing w:before="120" w:after="120"/>
              <w:jc w:val="both"/>
              <w:rPr>
                <w:b/>
              </w:rPr>
            </w:pPr>
            <w:r>
              <w:rPr>
                <w:b/>
              </w:rPr>
              <w:t>Profil schärfen</w:t>
            </w:r>
          </w:p>
        </w:tc>
        <w:tc>
          <w:tcPr>
            <w:tcW w:w="7710" w:type="dxa"/>
            <w:shd w:val="clear" w:color="auto" w:fill="auto"/>
          </w:tcPr>
          <w:p w:rsidR="002446C2" w:rsidRPr="008A62D8" w:rsidRDefault="002446C2" w:rsidP="001042A0">
            <w:pPr>
              <w:spacing w:before="120" w:after="120"/>
            </w:pPr>
            <w:r w:rsidRPr="008A62D8">
              <w:t xml:space="preserve">Der Raster ist </w:t>
            </w:r>
            <w:r>
              <w:t>eine Hilfestellung</w:t>
            </w:r>
            <w:r w:rsidRPr="008A62D8">
              <w:t xml:space="preserve"> zur Erstellung des Konzeptes resp. </w:t>
            </w:r>
            <w:r>
              <w:t xml:space="preserve">zur Schärfung </w:t>
            </w:r>
            <w:r w:rsidRPr="008A62D8">
              <w:t xml:space="preserve">des </w:t>
            </w:r>
            <w:r>
              <w:t>SORS-</w:t>
            </w:r>
            <w:r w:rsidRPr="008A62D8">
              <w:t>Profils. Wenn der Raster ausgefüllt ist und die Fragen</w:t>
            </w:r>
            <w:r>
              <w:t xml:space="preserve"> in der Spalte 3 beantwortet sind, liegt das </w:t>
            </w:r>
            <w:r w:rsidRPr="008A62D8">
              <w:t>Konzept</w:t>
            </w:r>
            <w:r>
              <w:t>, das</w:t>
            </w:r>
            <w:r w:rsidRPr="008A62D8">
              <w:t xml:space="preserve"> Profil der Schule vor.</w:t>
            </w:r>
          </w:p>
          <w:p w:rsidR="002446C2" w:rsidRDefault="002446C2" w:rsidP="001042A0">
            <w:pPr>
              <w:spacing w:before="120" w:after="120"/>
            </w:pPr>
            <w:r>
              <w:t>Welche Akteure</w:t>
            </w:r>
            <w:r w:rsidRPr="008A62D8">
              <w:t xml:space="preserve"> man beim Erstellen des Konzeptes mitdenken </w:t>
            </w:r>
            <w:r>
              <w:t>lässt</w:t>
            </w:r>
            <w:r w:rsidRPr="008A62D8">
              <w:t xml:space="preserve"> und </w:t>
            </w:r>
            <w:r w:rsidR="00E30E46" w:rsidRPr="008A62D8">
              <w:t>ein</w:t>
            </w:r>
            <w:r w:rsidR="00E30E46">
              <w:t>beziehen</w:t>
            </w:r>
            <w:r w:rsidRPr="008A62D8">
              <w:t xml:space="preserve"> will, ist eine Frage des Settings </w:t>
            </w:r>
            <w:r>
              <w:t xml:space="preserve">der Leitung </w:t>
            </w:r>
            <w:r w:rsidRPr="008A62D8">
              <w:t xml:space="preserve">und der Schulkultur. </w:t>
            </w:r>
          </w:p>
          <w:p w:rsidR="002446C2" w:rsidRDefault="002446C2" w:rsidP="001042A0">
            <w:pPr>
              <w:spacing w:before="120" w:after="120"/>
            </w:pPr>
            <w:r>
              <w:t xml:space="preserve">Der Entscheid folgt der Regel: </w:t>
            </w:r>
            <w:r w:rsidRPr="008A62D8">
              <w:t xml:space="preserve">Je breiter der Einbezug der Beteiligten erfolgt, desto grösser wird die Akzeptanz und Identifikation. </w:t>
            </w:r>
          </w:p>
          <w:p w:rsidR="002446C2" w:rsidRPr="008A62D8" w:rsidRDefault="002446C2" w:rsidP="001042A0">
            <w:pPr>
              <w:spacing w:before="120" w:after="120"/>
            </w:pPr>
            <w:r w:rsidRPr="008A62D8">
              <w:t xml:space="preserve">Nachtteil: </w:t>
            </w:r>
            <w:r>
              <w:t xml:space="preserve">Es braucht eine langfristige Planung und der </w:t>
            </w:r>
            <w:r w:rsidRPr="008A62D8">
              <w:t>Zeitaufwand ist grösser.</w:t>
            </w:r>
          </w:p>
        </w:tc>
      </w:tr>
      <w:tr w:rsidR="00332A64" w:rsidTr="006F5044">
        <w:tc>
          <w:tcPr>
            <w:tcW w:w="1757" w:type="dxa"/>
            <w:shd w:val="clear" w:color="auto" w:fill="auto"/>
          </w:tcPr>
          <w:p w:rsidR="006F5044" w:rsidRDefault="000D7DF0" w:rsidP="006F5044">
            <w:pPr>
              <w:spacing w:before="120" w:after="120"/>
              <w:rPr>
                <w:b/>
              </w:rPr>
            </w:pPr>
            <w:r w:rsidRPr="0051136F">
              <w:rPr>
                <w:b/>
              </w:rPr>
              <w:t>Aufbau des Rasters</w:t>
            </w:r>
          </w:p>
          <w:p w:rsidR="00991FE9" w:rsidRPr="0051136F" w:rsidRDefault="00991FE9" w:rsidP="006F5044">
            <w:pPr>
              <w:spacing w:before="120" w:after="120"/>
              <w:rPr>
                <w:b/>
              </w:rPr>
            </w:pPr>
          </w:p>
        </w:tc>
        <w:tc>
          <w:tcPr>
            <w:tcW w:w="7710" w:type="dxa"/>
            <w:shd w:val="clear" w:color="auto" w:fill="auto"/>
          </w:tcPr>
          <w:p w:rsidR="002446C2" w:rsidRDefault="000D7DF0" w:rsidP="002446C2">
            <w:pPr>
              <w:spacing w:before="120" w:after="120"/>
            </w:pPr>
            <w:r>
              <w:t>Der Konzeptraster</w:t>
            </w:r>
            <w:r w:rsidRPr="008A62D8">
              <w:t xml:space="preserve"> basiert auf den fünf Gelingens</w:t>
            </w:r>
            <w:r w:rsidR="00E30E46">
              <w:t>-E</w:t>
            </w:r>
            <w:r w:rsidRPr="008A62D8">
              <w:t>lementen</w:t>
            </w:r>
            <w:r>
              <w:t xml:space="preserve"> (s. oben).</w:t>
            </w:r>
            <w:r w:rsidR="002446C2">
              <w:t xml:space="preserve"> Nach der Titelzeile folgt ein allgemeiner Hinweis zum jeweiligen Gelingens</w:t>
            </w:r>
            <w:r w:rsidR="00E30E46">
              <w:t>-E</w:t>
            </w:r>
            <w:r w:rsidR="002446C2">
              <w:t>lement. Grundsätzlich hat der Raster drei Spalten:</w:t>
            </w:r>
          </w:p>
          <w:p w:rsidR="002446C2" w:rsidRDefault="002446C2" w:rsidP="006F5044">
            <w:pPr>
              <w:spacing w:before="120" w:after="120"/>
            </w:pPr>
            <w:r>
              <w:object w:dxaOrig="12765" w:dyaOrig="37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4.65pt;height:84.55pt" o:ole="">
                  <v:imagedata r:id="rId40" o:title=""/>
                </v:shape>
                <o:OLEObject Type="Embed" ProgID="PBrush" ShapeID="_x0000_i1025" DrawAspect="Content" ObjectID="_1677650584" r:id="rId41"/>
              </w:object>
            </w:r>
          </w:p>
          <w:p w:rsidR="006F5044" w:rsidRDefault="00E30E46" w:rsidP="00D7551B">
            <w:pPr>
              <w:pStyle w:val="Listenabsatz"/>
              <w:numPr>
                <w:ilvl w:val="0"/>
                <w:numId w:val="8"/>
              </w:numPr>
              <w:tabs>
                <w:tab w:val="left" w:pos="1504"/>
              </w:tabs>
              <w:spacing w:before="120" w:after="120"/>
              <w:ind w:left="360" w:hanging="272"/>
            </w:pPr>
            <w:r>
              <w:rPr>
                <w:b/>
              </w:rPr>
              <w:t xml:space="preserve">Spalte </w:t>
            </w:r>
            <w:r w:rsidR="000D7DF0" w:rsidRPr="00B07B01">
              <w:rPr>
                <w:b/>
              </w:rPr>
              <w:t xml:space="preserve">1: </w:t>
            </w:r>
            <w:r w:rsidR="000D7DF0">
              <w:tab/>
              <w:t>Titel/Thema des Inhalts der konkreten Fragestellung</w:t>
            </w:r>
          </w:p>
          <w:p w:rsidR="006F5044" w:rsidRDefault="000D7DF0" w:rsidP="00D7551B">
            <w:pPr>
              <w:pStyle w:val="Listenabsatz"/>
              <w:numPr>
                <w:ilvl w:val="0"/>
                <w:numId w:val="8"/>
              </w:numPr>
              <w:tabs>
                <w:tab w:val="left" w:pos="795"/>
                <w:tab w:val="left" w:pos="1504"/>
              </w:tabs>
              <w:spacing w:before="120" w:after="120"/>
              <w:ind w:left="360" w:hanging="272"/>
            </w:pPr>
            <w:r w:rsidRPr="00B07B01">
              <w:rPr>
                <w:b/>
              </w:rPr>
              <w:t xml:space="preserve">Spalte 2: </w:t>
            </w:r>
            <w:r>
              <w:tab/>
              <w:t>Angaben zum Inhalt mit Kurzbeschreibung</w:t>
            </w:r>
            <w:r w:rsidR="00E30E46">
              <w:t xml:space="preserve"> resp.</w:t>
            </w:r>
            <w:r>
              <w:t xml:space="preserve"> die </w:t>
            </w:r>
            <w:r>
              <w:tab/>
            </w:r>
            <w:r>
              <w:tab/>
              <w:t>Antworten zur entsprechenden Fragestellung</w:t>
            </w:r>
          </w:p>
          <w:p w:rsidR="006F5044" w:rsidRPr="00D221ED" w:rsidRDefault="000D7DF0" w:rsidP="00E30E46">
            <w:pPr>
              <w:pStyle w:val="Listenabsatz"/>
              <w:numPr>
                <w:ilvl w:val="0"/>
                <w:numId w:val="8"/>
              </w:numPr>
              <w:tabs>
                <w:tab w:val="left" w:pos="1504"/>
              </w:tabs>
              <w:spacing w:before="120" w:after="120"/>
              <w:ind w:left="360" w:hanging="274"/>
            </w:pPr>
            <w:r w:rsidRPr="00B07B01">
              <w:rPr>
                <w:b/>
              </w:rPr>
              <w:t xml:space="preserve">Spalte 3: </w:t>
            </w:r>
            <w:r>
              <w:tab/>
            </w:r>
            <w:r w:rsidR="00E30E46">
              <w:t>K</w:t>
            </w:r>
            <w:r>
              <w:t>onkrete Fragestellung</w:t>
            </w:r>
            <w:r w:rsidR="00B07B01">
              <w:t xml:space="preserve"> zum Thema</w:t>
            </w:r>
            <w:r>
              <w:tab/>
            </w:r>
            <w:r w:rsidR="00991FE9">
              <w:t xml:space="preserve"> (Rote Schrift)     </w:t>
            </w:r>
            <w:r w:rsidR="003517B2">
              <w:t xml:space="preserve">      </w:t>
            </w:r>
          </w:p>
        </w:tc>
      </w:tr>
      <w:tr w:rsidR="00332A64" w:rsidTr="006F5044">
        <w:tc>
          <w:tcPr>
            <w:tcW w:w="1757" w:type="dxa"/>
            <w:shd w:val="clear" w:color="auto" w:fill="auto"/>
          </w:tcPr>
          <w:p w:rsidR="006F5044" w:rsidRPr="0051136F" w:rsidRDefault="000D7DF0" w:rsidP="006F5044">
            <w:pPr>
              <w:spacing w:before="120" w:after="120"/>
              <w:rPr>
                <w:b/>
              </w:rPr>
            </w:pPr>
            <w:r w:rsidRPr="00164911">
              <w:rPr>
                <w:b/>
              </w:rPr>
              <w:t>Arbeiten mit dem Konzeptraster</w:t>
            </w:r>
          </w:p>
        </w:tc>
        <w:tc>
          <w:tcPr>
            <w:tcW w:w="7710" w:type="dxa"/>
            <w:shd w:val="clear" w:color="auto" w:fill="auto"/>
          </w:tcPr>
          <w:p w:rsidR="006F5044" w:rsidRDefault="000D7DF0" w:rsidP="006F5044">
            <w:pPr>
              <w:spacing w:before="120" w:after="120"/>
            </w:pPr>
            <w:r w:rsidRPr="008A62D8">
              <w:t>Können</w:t>
            </w:r>
            <w:r w:rsidR="002446C2">
              <w:t xml:space="preserve"> Fragen</w:t>
            </w:r>
            <w:r>
              <w:t xml:space="preserve"> der 3. Spalte nicht beantwortet</w:t>
            </w:r>
            <w:r w:rsidR="002446C2" w:rsidRPr="008A62D8">
              <w:t xml:space="preserve"> werden</w:t>
            </w:r>
            <w:r>
              <w:t xml:space="preserve">, </w:t>
            </w:r>
            <w:r w:rsidR="00E30E46">
              <w:t>fehlen</w:t>
            </w:r>
            <w:r w:rsidR="00E30E46" w:rsidRPr="008A62D8">
              <w:t xml:space="preserve"> </w:t>
            </w:r>
            <w:r w:rsidRPr="008A62D8">
              <w:t xml:space="preserve">Angaben oder sind </w:t>
            </w:r>
            <w:r w:rsidR="00E30E46">
              <w:t xml:space="preserve">diese </w:t>
            </w:r>
            <w:r>
              <w:t>für die</w:t>
            </w:r>
            <w:r w:rsidRPr="008A62D8">
              <w:t xml:space="preserve"> Schule nicht relevant, überspringt man diese</w:t>
            </w:r>
            <w:r>
              <w:t xml:space="preserve"> Zeile</w:t>
            </w:r>
            <w:r w:rsidRPr="008A62D8">
              <w:t xml:space="preserve">. </w:t>
            </w:r>
          </w:p>
          <w:p w:rsidR="006F5044" w:rsidRPr="008A62D8" w:rsidRDefault="002446C2" w:rsidP="00E30E46">
            <w:pPr>
              <w:spacing w:before="120" w:after="120"/>
            </w:pPr>
            <w:r>
              <w:t>Der Raster</w:t>
            </w:r>
            <w:r w:rsidRPr="008A62D8">
              <w:t xml:space="preserve"> wird </w:t>
            </w:r>
            <w:r w:rsidR="000D7DF0" w:rsidRPr="008A62D8">
              <w:t>Schritt für Schritt</w:t>
            </w:r>
            <w:r>
              <w:t>, Frage für</w:t>
            </w:r>
            <w:r w:rsidR="000D7DF0" w:rsidRPr="008A62D8">
              <w:t xml:space="preserve"> </w:t>
            </w:r>
            <w:r>
              <w:t>Frage der</w:t>
            </w:r>
            <w:r w:rsidRPr="008A62D8">
              <w:t xml:space="preserve"> 3. Spalte</w:t>
            </w:r>
            <w:r>
              <w:t xml:space="preserve"> </w:t>
            </w:r>
            <w:r w:rsidR="000D7DF0">
              <w:t xml:space="preserve">durchgearbeitet. </w:t>
            </w:r>
            <w:r>
              <w:t>Die</w:t>
            </w:r>
            <w:r w:rsidR="000D7DF0">
              <w:t xml:space="preserve"> </w:t>
            </w:r>
            <w:r w:rsidR="00084E95">
              <w:t>Antworten/</w:t>
            </w:r>
            <w:r w:rsidR="000D7DF0" w:rsidRPr="008A62D8">
              <w:t>Angaben werden direkt in der mittleren</w:t>
            </w:r>
            <w:r>
              <w:t>, zweiten</w:t>
            </w:r>
            <w:r w:rsidR="000D7DF0" w:rsidRPr="008A62D8">
              <w:t xml:space="preserve"> </w:t>
            </w:r>
            <w:r>
              <w:t>S</w:t>
            </w:r>
            <w:r w:rsidR="000D7DF0" w:rsidRPr="008A62D8">
              <w:t xml:space="preserve">palte eintragen. Dort </w:t>
            </w:r>
            <w:r>
              <w:t>wird auch</w:t>
            </w:r>
            <w:r w:rsidR="000D7DF0" w:rsidRPr="008A62D8">
              <w:t xml:space="preserve"> auf Anhänge</w:t>
            </w:r>
            <w:r w:rsidR="000D7DF0">
              <w:t xml:space="preserve"> wie Leitbild</w:t>
            </w:r>
            <w:r w:rsidR="00E30E46">
              <w:t>,</w:t>
            </w:r>
            <w:r w:rsidR="000D7DF0">
              <w:t xml:space="preserve"> </w:t>
            </w:r>
            <w:r w:rsidR="000D7DF0" w:rsidRPr="008A62D8">
              <w:t>Selbstevaluationsraster, Budgetunterlagen, Kommunikationsplan</w:t>
            </w:r>
            <w:r w:rsidR="00E30E46">
              <w:t xml:space="preserve"> usw. </w:t>
            </w:r>
            <w:r w:rsidR="002536B0">
              <w:t>hingewiese</w:t>
            </w:r>
            <w:r w:rsidR="000D7DF0">
              <w:t>n</w:t>
            </w:r>
            <w:r w:rsidR="000D7DF0" w:rsidRPr="008A62D8">
              <w:t xml:space="preserve">. </w:t>
            </w:r>
            <w:r w:rsidR="002536B0">
              <w:t>Es</w:t>
            </w:r>
            <w:r w:rsidR="000D7DF0" w:rsidRPr="008A62D8">
              <w:t xml:space="preserve"> entsteht die Grundlage und </w:t>
            </w:r>
            <w:r w:rsidR="002536B0">
              <w:t>Konzept-Rohfassung</w:t>
            </w:r>
            <w:r w:rsidR="000D7DF0" w:rsidRPr="008A62D8">
              <w:t xml:space="preserve">. </w:t>
            </w:r>
            <w:r w:rsidR="002536B0">
              <w:t>Diese kann jederzeit</w:t>
            </w:r>
            <w:r w:rsidR="000D7DF0" w:rsidRPr="008A62D8">
              <w:t xml:space="preserve"> </w:t>
            </w:r>
            <w:r w:rsidR="000D7DF0">
              <w:t>a</w:t>
            </w:r>
            <w:r w:rsidR="002536B0">
              <w:t>ktualisiert</w:t>
            </w:r>
            <w:r w:rsidR="000D7DF0" w:rsidRPr="008A62D8">
              <w:t xml:space="preserve"> </w:t>
            </w:r>
            <w:r w:rsidR="000D7DF0">
              <w:t xml:space="preserve">werden. </w:t>
            </w:r>
            <w:r w:rsidR="002536B0">
              <w:t>So</w:t>
            </w:r>
            <w:r w:rsidR="000D7DF0">
              <w:t xml:space="preserve"> lässt sich schnell ein</w:t>
            </w:r>
            <w:r w:rsidR="002536B0">
              <w:t>e überarbeitete, aktuelle</w:t>
            </w:r>
            <w:r w:rsidR="000D7DF0" w:rsidRPr="008A62D8">
              <w:t xml:space="preserve"> Konzept</w:t>
            </w:r>
            <w:r w:rsidR="002536B0">
              <w:t>fassung</w:t>
            </w:r>
            <w:r w:rsidR="000D7DF0" w:rsidRPr="008A62D8">
              <w:t xml:space="preserve"> </w:t>
            </w:r>
            <w:r w:rsidR="000D7DF0">
              <w:t>erstellen.</w:t>
            </w:r>
          </w:p>
        </w:tc>
      </w:tr>
      <w:tr w:rsidR="00332A64" w:rsidTr="006F5044">
        <w:tc>
          <w:tcPr>
            <w:tcW w:w="1757" w:type="dxa"/>
            <w:shd w:val="clear" w:color="auto" w:fill="auto"/>
          </w:tcPr>
          <w:p w:rsidR="006F5044" w:rsidRPr="00164911" w:rsidRDefault="00084E95" w:rsidP="006F5044">
            <w:pPr>
              <w:spacing w:before="120" w:after="120"/>
              <w:rPr>
                <w:b/>
              </w:rPr>
            </w:pPr>
            <w:r>
              <w:rPr>
                <w:b/>
              </w:rPr>
              <w:t>Reinzeich-nung des Konzeptes</w:t>
            </w:r>
          </w:p>
        </w:tc>
        <w:tc>
          <w:tcPr>
            <w:tcW w:w="7710" w:type="dxa"/>
            <w:shd w:val="clear" w:color="auto" w:fill="auto"/>
          </w:tcPr>
          <w:p w:rsidR="006F5044" w:rsidRPr="008A62D8" w:rsidRDefault="002536B0" w:rsidP="002536B0">
            <w:pPr>
              <w:spacing w:before="120" w:after="120"/>
            </w:pPr>
            <w:r>
              <w:t>Von jeder</w:t>
            </w:r>
            <w:r w:rsidR="000D7DF0">
              <w:t xml:space="preserve"> Konzeptfassung</w:t>
            </w:r>
            <w:r w:rsidR="000D7DF0" w:rsidRPr="008A62D8">
              <w:t xml:space="preserve"> </w:t>
            </w:r>
            <w:r>
              <w:t>wird</w:t>
            </w:r>
            <w:r w:rsidR="000D7DF0" w:rsidRPr="008A62D8">
              <w:t xml:space="preserve"> eine Kopie</w:t>
            </w:r>
            <w:r w:rsidR="00084E95">
              <w:t xml:space="preserve"> </w:t>
            </w:r>
            <w:r>
              <w:t>erstellt</w:t>
            </w:r>
            <w:r w:rsidR="000D7DF0" w:rsidRPr="008A62D8">
              <w:t xml:space="preserve">. </w:t>
            </w:r>
            <w:r>
              <w:t>Anschliessend</w:t>
            </w:r>
            <w:r w:rsidR="000D7DF0">
              <w:t xml:space="preserve"> </w:t>
            </w:r>
            <w:r>
              <w:t>werden bei ihr</w:t>
            </w:r>
            <w:r w:rsidR="000D7DF0" w:rsidRPr="008A62D8">
              <w:t xml:space="preserve"> die letzte Spalte und nicht ausgefüllten Zeilen gelöscht. </w:t>
            </w:r>
            <w:r>
              <w:t xml:space="preserve">Nun </w:t>
            </w:r>
            <w:r w:rsidR="000D7DF0">
              <w:t>folgen</w:t>
            </w:r>
            <w:r w:rsidR="000D7DF0" w:rsidRPr="008A62D8">
              <w:t xml:space="preserve"> die nötigen Anpassungen </w:t>
            </w:r>
            <w:r>
              <w:t>des Layouts und d</w:t>
            </w:r>
            <w:r w:rsidR="000D7DF0">
              <w:t>ie Reinzeichnung</w:t>
            </w:r>
            <w:r>
              <w:t>.</w:t>
            </w:r>
          </w:p>
        </w:tc>
      </w:tr>
    </w:tbl>
    <w:p w:rsidR="006F5044" w:rsidRDefault="006F5044" w:rsidP="006F5044">
      <w:pPr>
        <w:spacing w:before="120" w:after="120"/>
      </w:pPr>
      <w:bookmarkStart w:id="9" w:name="_Toc518382901"/>
    </w:p>
    <w:tbl>
      <w:tblPr>
        <w:tblW w:w="9467" w:type="dxa"/>
        <w:tblLayout w:type="fixed"/>
        <w:tblLook w:val="01E0" w:firstRow="1" w:lastRow="1" w:firstColumn="1" w:lastColumn="1" w:noHBand="0" w:noVBand="0"/>
      </w:tblPr>
      <w:tblGrid>
        <w:gridCol w:w="1757"/>
        <w:gridCol w:w="7710"/>
      </w:tblGrid>
      <w:tr w:rsidR="00332A64" w:rsidTr="006F5044">
        <w:tc>
          <w:tcPr>
            <w:tcW w:w="9467" w:type="dxa"/>
            <w:gridSpan w:val="2"/>
            <w:shd w:val="clear" w:color="auto" w:fill="auto"/>
          </w:tcPr>
          <w:p w:rsidR="006F5044" w:rsidRPr="003359E1" w:rsidRDefault="000D7DF0" w:rsidP="006F5044">
            <w:pPr>
              <w:pStyle w:val="berschrift1"/>
              <w:spacing w:before="120" w:after="120"/>
              <w:jc w:val="left"/>
            </w:pPr>
            <w:bookmarkStart w:id="10" w:name="_Qualitäts-_und_Profilsicherung"/>
            <w:bookmarkStart w:id="11" w:name="_Toc256000002"/>
            <w:bookmarkStart w:id="12" w:name="_Toc526417737"/>
            <w:bookmarkEnd w:id="10"/>
            <w:r>
              <w:t>Qualitäts- und Profilsicherung der SORS - Schulen</w:t>
            </w:r>
            <w:bookmarkEnd w:id="9"/>
            <w:bookmarkEnd w:id="11"/>
            <w:bookmarkEnd w:id="12"/>
          </w:p>
        </w:tc>
      </w:tr>
      <w:tr w:rsidR="00332A64" w:rsidTr="006F5044">
        <w:tc>
          <w:tcPr>
            <w:tcW w:w="1757" w:type="dxa"/>
            <w:shd w:val="clear" w:color="auto" w:fill="auto"/>
          </w:tcPr>
          <w:p w:rsidR="006F5044" w:rsidRPr="00D221ED" w:rsidRDefault="006F5044" w:rsidP="006F5044">
            <w:pPr>
              <w:spacing w:before="120" w:after="120"/>
            </w:pPr>
          </w:p>
        </w:tc>
        <w:tc>
          <w:tcPr>
            <w:tcW w:w="7710" w:type="dxa"/>
            <w:shd w:val="clear" w:color="auto" w:fill="auto"/>
          </w:tcPr>
          <w:p w:rsidR="006F5044" w:rsidRDefault="002536B0" w:rsidP="006F5044">
            <w:pPr>
              <w:spacing w:before="120" w:after="120"/>
            </w:pPr>
            <w:r>
              <w:t>Der Sozialraum</w:t>
            </w:r>
            <w:r w:rsidR="00A128DD">
              <w:t>, seine Netzwerke</w:t>
            </w:r>
            <w:r>
              <w:t xml:space="preserve"> und Schulen </w:t>
            </w:r>
            <w:r w:rsidR="000D7DF0">
              <w:t xml:space="preserve">verändern </w:t>
            </w:r>
            <w:r w:rsidR="00A128DD">
              <w:t xml:space="preserve">sich </w:t>
            </w:r>
            <w:r>
              <w:t>stets</w:t>
            </w:r>
            <w:r w:rsidR="000D7DF0">
              <w:t>. Akteur</w:t>
            </w:r>
            <w:r w:rsidR="00A128DD">
              <w:t>e und Bildungspartner wechseln</w:t>
            </w:r>
            <w:r w:rsidR="000D7DF0">
              <w:t xml:space="preserve">, </w:t>
            </w:r>
            <w:r w:rsidR="00A128DD">
              <w:t xml:space="preserve">ihre </w:t>
            </w:r>
            <w:r w:rsidR="000D7DF0">
              <w:t xml:space="preserve">Bedürfnisse und Ansprüche </w:t>
            </w:r>
            <w:r w:rsidR="00A128DD">
              <w:t>von</w:t>
            </w:r>
            <w:r w:rsidR="000D7DF0">
              <w:t xml:space="preserve"> Gesellschaft und Politik ändern sich</w:t>
            </w:r>
            <w:r w:rsidR="00A128DD">
              <w:t>.</w:t>
            </w:r>
            <w:r w:rsidR="000D7DF0">
              <w:t xml:space="preserve"> Deshalb </w:t>
            </w:r>
            <w:r w:rsidR="00A128DD">
              <w:t>ist eine</w:t>
            </w:r>
            <w:r w:rsidR="000D7DF0">
              <w:t xml:space="preserve"> regelmässig</w:t>
            </w:r>
            <w:r w:rsidR="00A128DD">
              <w:t>e Reflexion und Standortbestimmung</w:t>
            </w:r>
            <w:r w:rsidR="000D7DF0">
              <w:t xml:space="preserve"> </w:t>
            </w:r>
            <w:r w:rsidR="00A128DD">
              <w:t>mit de</w:t>
            </w:r>
            <w:r w:rsidR="00E30E46">
              <w:t>n</w:t>
            </w:r>
            <w:r w:rsidR="00A128DD">
              <w:t xml:space="preserve"> nötigen</w:t>
            </w:r>
            <w:r w:rsidR="000D7DF0">
              <w:t xml:space="preserve"> Anpassungen</w:t>
            </w:r>
            <w:r w:rsidR="00A128DD">
              <w:t xml:space="preserve"> sinnvoll</w:t>
            </w:r>
            <w:r w:rsidR="000D7DF0">
              <w:t xml:space="preserve">. </w:t>
            </w:r>
          </w:p>
          <w:p w:rsidR="006F5044" w:rsidRDefault="00A128DD" w:rsidP="00577745">
            <w:pPr>
              <w:spacing w:before="120" w:after="120"/>
            </w:pPr>
            <w:r>
              <w:t>Diese</w:t>
            </w:r>
            <w:r w:rsidR="000D7DF0">
              <w:t xml:space="preserve"> Reflexion sollte </w:t>
            </w:r>
            <w:r>
              <w:t xml:space="preserve">wieder anhand der </w:t>
            </w:r>
            <w:r w:rsidR="000D7DF0">
              <w:t xml:space="preserve">fünf </w:t>
            </w:r>
            <w:r>
              <w:t xml:space="preserve">oder </w:t>
            </w:r>
            <w:r w:rsidR="00577745">
              <w:t xml:space="preserve">der </w:t>
            </w:r>
            <w:r>
              <w:t>einzelne</w:t>
            </w:r>
            <w:r w:rsidR="00577745">
              <w:t>n</w:t>
            </w:r>
            <w:r>
              <w:t xml:space="preserve"> </w:t>
            </w:r>
            <w:r w:rsidR="000D7DF0">
              <w:t xml:space="preserve">Gelingens-Elemente </w:t>
            </w:r>
            <w:r>
              <w:t>erfolgen.</w:t>
            </w:r>
            <w:r w:rsidR="000D7DF0">
              <w:t xml:space="preserve"> </w:t>
            </w:r>
            <w:r>
              <w:t xml:space="preserve">Dafür steht </w:t>
            </w:r>
            <w:r w:rsidR="00FE0084">
              <w:t xml:space="preserve">die </w:t>
            </w:r>
            <w:r w:rsidR="00BA2B86" w:rsidRPr="00416F82">
              <w:rPr>
                <w:b/>
              </w:rPr>
              <w:t>«</w:t>
            </w:r>
            <w:r w:rsidR="00BA2B86" w:rsidRPr="00A53327">
              <w:rPr>
                <w:b/>
              </w:rPr>
              <w:t xml:space="preserve">Umsetzungshilfe </w:t>
            </w:r>
            <w:r w:rsidR="00BA2B86">
              <w:rPr>
                <w:b/>
              </w:rPr>
              <w:t>B</w:t>
            </w:r>
            <w:r w:rsidR="00BA2B86" w:rsidRPr="00416F82">
              <w:rPr>
                <w:b/>
              </w:rPr>
              <w:t xml:space="preserve">    </w:t>
            </w:r>
            <w:r w:rsidR="00BA2B86">
              <w:rPr>
                <w:b/>
              </w:rPr>
              <w:sym w:font="Wingdings" w:char="F06C"/>
            </w:r>
            <w:r w:rsidR="00BA2B86" w:rsidRPr="00416F82">
              <w:rPr>
                <w:b/>
              </w:rPr>
              <w:t xml:space="preserve"> Checkliste</w:t>
            </w:r>
            <w:r w:rsidR="00BA2B86">
              <w:rPr>
                <w:b/>
              </w:rPr>
              <w:t xml:space="preserve"> </w:t>
            </w:r>
            <w:r w:rsidR="00BA2B86" w:rsidRPr="00416F82">
              <w:rPr>
                <w:b/>
              </w:rPr>
              <w:t>/Konzeptraster</w:t>
            </w:r>
            <w:r w:rsidR="00BA2B86">
              <w:rPr>
                <w:b/>
              </w:rPr>
              <w:t>»</w:t>
            </w:r>
            <w:r w:rsidR="00BA2B86">
              <w:t xml:space="preserve"> </w:t>
            </w:r>
            <w:r w:rsidR="000D7DF0">
              <w:rPr>
                <w:b/>
              </w:rPr>
              <w:t xml:space="preserve"> </w:t>
            </w:r>
            <w:r w:rsidR="00FE0084">
              <w:t>als</w:t>
            </w:r>
            <w:r w:rsidR="000D7DF0">
              <w:t xml:space="preserve"> praktisches Instrument zur Verfügung. </w:t>
            </w:r>
          </w:p>
        </w:tc>
      </w:tr>
    </w:tbl>
    <w:p w:rsidR="006F5044" w:rsidRDefault="006F5044" w:rsidP="006F5044">
      <w:pPr>
        <w:spacing w:before="120" w:after="120"/>
        <w:rPr>
          <w:b/>
        </w:rPr>
        <w:sectPr w:rsidR="006F5044" w:rsidSect="006F5044">
          <w:footerReference w:type="default" r:id="rId42"/>
          <w:headerReference w:type="first" r:id="rId43"/>
          <w:footerReference w:type="first" r:id="rId44"/>
          <w:pgSz w:w="11906" w:h="16838" w:code="9"/>
          <w:pgMar w:top="1418" w:right="1418" w:bottom="1418" w:left="1418" w:header="720" w:footer="321" w:gutter="0"/>
          <w:cols w:space="720"/>
          <w:titlePg/>
        </w:sectPr>
      </w:pPr>
    </w:p>
    <w:tbl>
      <w:tblPr>
        <w:tblStyle w:val="Tabellenraster"/>
        <w:tblW w:w="14992" w:type="dxa"/>
        <w:tblLayout w:type="fixed"/>
        <w:tblLook w:val="04A0" w:firstRow="1" w:lastRow="0" w:firstColumn="1" w:lastColumn="0" w:noHBand="0" w:noVBand="1"/>
      </w:tblPr>
      <w:tblGrid>
        <w:gridCol w:w="2527"/>
        <w:gridCol w:w="9630"/>
        <w:gridCol w:w="2835"/>
      </w:tblGrid>
      <w:tr w:rsidR="00084E95" w:rsidTr="00084E95">
        <w:tc>
          <w:tcPr>
            <w:tcW w:w="1215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</w:tcPr>
          <w:p w:rsidR="00084E95" w:rsidRDefault="00084E95" w:rsidP="006F5044">
            <w:pPr>
              <w:pStyle w:val="berschrift1"/>
              <w:spacing w:before="120" w:after="120"/>
            </w:pPr>
            <w:bookmarkStart w:id="13" w:name="_Konzeptraster"/>
            <w:bookmarkStart w:id="14" w:name="_Toc526417738"/>
            <w:bookmarkEnd w:id="13"/>
            <w:r>
              <w:t>Konzeptraster</w:t>
            </w:r>
            <w:bookmarkEnd w:id="14"/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:rsidR="00084E95" w:rsidRPr="00D71373" w:rsidRDefault="00084E95" w:rsidP="006F5044">
            <w:pPr>
              <w:pStyle w:val="berschrift1"/>
              <w:spacing w:before="120" w:after="120"/>
              <w:rPr>
                <w:i/>
                <w:color w:val="FFFFFF" w:themeColor="background1"/>
                <w:sz w:val="28"/>
                <w:szCs w:val="22"/>
                <w:lang w:eastAsia="de-DE"/>
              </w:rPr>
            </w:pPr>
          </w:p>
        </w:tc>
      </w:tr>
      <w:tr w:rsidR="00084E95" w:rsidTr="00C6071D">
        <w:tc>
          <w:tcPr>
            <w:tcW w:w="1215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84E95" w:rsidRPr="00BD7EC7" w:rsidRDefault="00CB1E3F" w:rsidP="00C6071D">
            <w:pPr>
              <w:pStyle w:val="berschrift1"/>
              <w:spacing w:before="120" w:after="120"/>
            </w:pPr>
            <w:bookmarkStart w:id="15" w:name="_0_Daten_und"/>
            <w:bookmarkStart w:id="16" w:name="_Toc256000003"/>
            <w:bookmarkStart w:id="17" w:name="_Toc518382902"/>
            <w:bookmarkStart w:id="18" w:name="_Toc526417739"/>
            <w:bookmarkEnd w:id="15"/>
            <w:r>
              <w:t>0</w:t>
            </w:r>
            <w:r w:rsidR="00084E95">
              <w:t xml:space="preserve"> </w:t>
            </w:r>
            <w:r w:rsidR="00084E95" w:rsidRPr="007B3056">
              <w:t>Daten und Angaben der Schule</w:t>
            </w:r>
            <w:bookmarkEnd w:id="16"/>
            <w:bookmarkEnd w:id="17"/>
            <w:bookmarkEnd w:id="18"/>
            <w:r w:rsidR="00084E95" w:rsidRPr="007B3056">
              <w:t xml:space="preserve"> 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084E95" w:rsidRPr="00D71373" w:rsidRDefault="00084E95" w:rsidP="00C6071D">
            <w:pPr>
              <w:pStyle w:val="berschrift1"/>
              <w:spacing w:before="120" w:after="120"/>
              <w:rPr>
                <w:i/>
                <w:color w:val="FFFFFF" w:themeColor="background1"/>
                <w:sz w:val="28"/>
                <w:szCs w:val="22"/>
                <w:lang w:eastAsia="de-DE"/>
              </w:rPr>
            </w:pPr>
          </w:p>
        </w:tc>
      </w:tr>
      <w:tr w:rsidR="00332A64" w:rsidTr="006F5044">
        <w:trPr>
          <w:trHeight w:val="731"/>
        </w:trPr>
        <w:tc>
          <w:tcPr>
            <w:tcW w:w="12157" w:type="dxa"/>
            <w:gridSpan w:val="2"/>
            <w:tcBorders>
              <w:top w:val="nil"/>
              <w:left w:val="nil"/>
              <w:right w:val="nil"/>
            </w:tcBorders>
            <w:shd w:val="clear" w:color="auto" w:fill="7F7F7F" w:themeFill="text1" w:themeFillTint="80"/>
          </w:tcPr>
          <w:p w:rsidR="00860B9C" w:rsidRDefault="000D7DF0" w:rsidP="006F5044">
            <w:pPr>
              <w:pStyle w:val="berschrift1mitNr"/>
              <w:spacing w:before="120" w:after="120"/>
            </w:pPr>
            <w:bookmarkStart w:id="19" w:name="_Toc518293101"/>
            <w:r w:rsidRPr="0051136F">
              <w:t xml:space="preserve">Konzept der SORS - Schule </w:t>
            </w:r>
            <w:r>
              <w:t>"</w:t>
            </w:r>
            <w:r w:rsidRPr="0051136F">
              <w:t>XY</w:t>
            </w:r>
            <w:r>
              <w:t>"</w:t>
            </w:r>
            <w:r w:rsidRPr="0051136F">
              <w:t xml:space="preserve"> </w:t>
            </w:r>
          </w:p>
          <w:p w:rsidR="006F5044" w:rsidRPr="007B3056" w:rsidRDefault="000D7DF0" w:rsidP="006F5044">
            <w:pPr>
              <w:pStyle w:val="berschrift1mitNr"/>
              <w:spacing w:before="120" w:after="120"/>
            </w:pPr>
            <w:r w:rsidRPr="00DC044B">
              <w:rPr>
                <w:rFonts w:ascii="Arial" w:hAnsi="Arial"/>
                <w:sz w:val="22"/>
              </w:rPr>
              <w:t>(In diesem Block werden die wichtigsten Daten und Koordinaten festgehalten</w:t>
            </w:r>
            <w:r>
              <w:rPr>
                <w:rFonts w:ascii="Arial" w:hAnsi="Arial"/>
                <w:sz w:val="22"/>
              </w:rPr>
              <w:t>, ev. mit Logo</w:t>
            </w:r>
            <w:r w:rsidRPr="00DC044B">
              <w:rPr>
                <w:rFonts w:ascii="Arial" w:hAnsi="Arial"/>
                <w:sz w:val="22"/>
              </w:rPr>
              <w:t>.)</w:t>
            </w:r>
            <w:bookmarkEnd w:id="19"/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:rsidR="006F5044" w:rsidRDefault="000D7DF0" w:rsidP="00E64A08">
            <w:pPr>
              <w:spacing w:before="120"/>
              <w:jc w:val="right"/>
              <w:rPr>
                <w:rFonts w:cs="Arial"/>
                <w:i/>
                <w:color w:val="002060"/>
                <w:sz w:val="14"/>
                <w:szCs w:val="14"/>
                <w:lang w:eastAsia="de-DE"/>
              </w:rPr>
            </w:pPr>
            <w:r w:rsidRPr="00E64A08"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  <w:t xml:space="preserve">Nach der Bearbeitung </w:t>
            </w:r>
            <w:r w:rsidR="00E64A08" w:rsidRPr="00E64A08"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  <w:t xml:space="preserve">des Rasters </w:t>
            </w:r>
            <w:r w:rsidRPr="00E64A08"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  <w:t xml:space="preserve">können die 3.Spalte </w:t>
            </w:r>
            <w:r w:rsidR="00E64A08" w:rsidRPr="00E64A08"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  <w:t xml:space="preserve">und unnötige Zeilen </w:t>
            </w:r>
            <w:r w:rsidRPr="00E64A08"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  <w:t>gelöscht werden.</w:t>
            </w:r>
          </w:p>
        </w:tc>
      </w:tr>
      <w:tr w:rsidR="00332A64" w:rsidTr="006F5044">
        <w:tc>
          <w:tcPr>
            <w:tcW w:w="2527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E61184" w:rsidRDefault="000D7DF0" w:rsidP="006F5044">
            <w:pPr>
              <w:spacing w:before="120" w:after="120"/>
              <w:jc w:val="right"/>
              <w:rPr>
                <w:rFonts w:cs="Arial"/>
                <w:b/>
                <w:sz w:val="18"/>
                <w:szCs w:val="18"/>
                <w:lang w:eastAsia="de-DE"/>
              </w:rPr>
            </w:pPr>
            <w:r w:rsidRPr="00E61184">
              <w:rPr>
                <w:rFonts w:cs="Arial"/>
                <w:b/>
                <w:sz w:val="18"/>
                <w:szCs w:val="18"/>
                <w:lang w:eastAsia="de-DE"/>
              </w:rPr>
              <w:t xml:space="preserve">Inhalt </w:t>
            </w:r>
          </w:p>
        </w:tc>
        <w:tc>
          <w:tcPr>
            <w:tcW w:w="9630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E61184" w:rsidRDefault="000D7DF0" w:rsidP="006F5044">
            <w:pPr>
              <w:spacing w:before="120" w:after="120"/>
              <w:rPr>
                <w:rFonts w:cs="Arial"/>
                <w:b/>
                <w:sz w:val="18"/>
                <w:szCs w:val="18"/>
                <w:lang w:eastAsia="de-DE"/>
              </w:rPr>
            </w:pPr>
            <w:r w:rsidRPr="00E61184">
              <w:rPr>
                <w:rFonts w:cs="Arial"/>
                <w:b/>
                <w:sz w:val="18"/>
                <w:szCs w:val="18"/>
                <w:lang w:eastAsia="de-DE"/>
              </w:rPr>
              <w:t>Angaben</w:t>
            </w:r>
          </w:p>
        </w:tc>
        <w:tc>
          <w:tcPr>
            <w:tcW w:w="2835" w:type="dxa"/>
            <w:tcBorders>
              <w:top w:val="single" w:sz="18" w:space="0" w:color="auto"/>
              <w:bottom w:val="single" w:sz="18" w:space="0" w:color="auto"/>
            </w:tcBorders>
            <w:shd w:val="clear" w:color="auto" w:fill="943634" w:themeFill="accent2" w:themeFillShade="BF"/>
          </w:tcPr>
          <w:p w:rsidR="006F5044" w:rsidRPr="006C4037" w:rsidRDefault="000D7DF0" w:rsidP="006F5044">
            <w:pPr>
              <w:spacing w:before="120" w:after="120"/>
              <w:rPr>
                <w:rFonts w:cs="Arial"/>
                <w:b/>
                <w:color w:val="FFFFFF" w:themeColor="background1"/>
                <w:sz w:val="18"/>
                <w:szCs w:val="18"/>
                <w:lang w:eastAsia="de-DE"/>
              </w:rPr>
            </w:pPr>
            <w:r w:rsidRPr="006C4037">
              <w:rPr>
                <w:rFonts w:cs="Arial"/>
                <w:b/>
                <w:color w:val="FFFFFF" w:themeColor="background1"/>
                <w:sz w:val="18"/>
                <w:szCs w:val="18"/>
                <w:lang w:eastAsia="de-DE"/>
              </w:rPr>
              <w:t>Angaben zu den Daten:</w:t>
            </w:r>
          </w:p>
        </w:tc>
      </w:tr>
      <w:tr w:rsidR="00332A64" w:rsidTr="006F5044">
        <w:tc>
          <w:tcPr>
            <w:tcW w:w="2527" w:type="dxa"/>
            <w:tcBorders>
              <w:top w:val="single" w:sz="18" w:space="0" w:color="auto"/>
            </w:tcBorders>
          </w:tcPr>
          <w:p w:rsidR="006F5044" w:rsidRPr="00603317" w:rsidRDefault="000D7DF0" w:rsidP="006F5044">
            <w:pPr>
              <w:spacing w:before="120" w:after="120"/>
              <w:jc w:val="right"/>
              <w:rPr>
                <w:rFonts w:cs="Arial"/>
                <w:sz w:val="18"/>
                <w:szCs w:val="22"/>
                <w:lang w:eastAsia="de-DE"/>
              </w:rPr>
            </w:pPr>
            <w:r w:rsidRPr="00603317">
              <w:rPr>
                <w:rFonts w:cs="Arial"/>
                <w:sz w:val="18"/>
                <w:szCs w:val="22"/>
                <w:lang w:eastAsia="de-DE"/>
              </w:rPr>
              <w:t>Schule</w:t>
            </w:r>
          </w:p>
        </w:tc>
        <w:tc>
          <w:tcPr>
            <w:tcW w:w="9630" w:type="dxa"/>
            <w:tcBorders>
              <w:top w:val="single" w:sz="18" w:space="0" w:color="auto"/>
            </w:tcBorders>
          </w:tcPr>
          <w:p w:rsidR="006F5044" w:rsidRPr="00C45C51" w:rsidRDefault="006F5044" w:rsidP="006F5044">
            <w:pPr>
              <w:spacing w:before="120" w:after="120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835" w:type="dxa"/>
            <w:tcBorders>
              <w:top w:val="single" w:sz="18" w:space="0" w:color="auto"/>
            </w:tcBorders>
          </w:tcPr>
          <w:p w:rsidR="006F5044" w:rsidRPr="006C4037" w:rsidRDefault="000D7DF0" w:rsidP="006F5044">
            <w:pPr>
              <w:spacing w:before="120" w:after="120"/>
              <w:rPr>
                <w:rFonts w:cs="Arial"/>
                <w:color w:val="C00000"/>
                <w:sz w:val="18"/>
                <w:szCs w:val="18"/>
                <w:lang w:eastAsia="de-DE"/>
              </w:rPr>
            </w:pPr>
            <w:r w:rsidRPr="006C4037">
              <w:rPr>
                <w:rFonts w:cs="Arial"/>
                <w:color w:val="C00000"/>
                <w:sz w:val="18"/>
                <w:szCs w:val="18"/>
                <w:lang w:eastAsia="de-DE"/>
              </w:rPr>
              <w:t>Name</w:t>
            </w:r>
          </w:p>
        </w:tc>
      </w:tr>
      <w:tr w:rsidR="00332A64" w:rsidTr="006F5044">
        <w:tc>
          <w:tcPr>
            <w:tcW w:w="2527" w:type="dxa"/>
            <w:shd w:val="clear" w:color="auto" w:fill="F2F2F2" w:themeFill="background1" w:themeFillShade="F2"/>
          </w:tcPr>
          <w:p w:rsidR="006F5044" w:rsidRPr="00603317" w:rsidRDefault="000D7DF0" w:rsidP="006F5044">
            <w:pPr>
              <w:spacing w:before="120" w:after="120"/>
              <w:jc w:val="right"/>
              <w:rPr>
                <w:rFonts w:cs="Arial"/>
                <w:sz w:val="18"/>
                <w:szCs w:val="22"/>
                <w:lang w:eastAsia="de-DE"/>
              </w:rPr>
            </w:pPr>
            <w:r>
              <w:rPr>
                <w:rFonts w:cs="Arial"/>
                <w:sz w:val="18"/>
                <w:szCs w:val="22"/>
                <w:lang w:eastAsia="de-DE"/>
              </w:rPr>
              <w:t>Adresse</w:t>
            </w:r>
          </w:p>
        </w:tc>
        <w:tc>
          <w:tcPr>
            <w:tcW w:w="9630" w:type="dxa"/>
            <w:shd w:val="clear" w:color="auto" w:fill="F2F2F2" w:themeFill="background1" w:themeFillShade="F2"/>
          </w:tcPr>
          <w:p w:rsidR="006F5044" w:rsidRPr="00C45C51" w:rsidRDefault="006F5044" w:rsidP="006F5044">
            <w:pPr>
              <w:spacing w:before="120" w:after="120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835" w:type="dxa"/>
          </w:tcPr>
          <w:p w:rsidR="006F5044" w:rsidRPr="006C4037" w:rsidRDefault="006F5044" w:rsidP="006F5044">
            <w:pPr>
              <w:spacing w:before="120" w:after="120"/>
              <w:rPr>
                <w:rFonts w:cs="Arial"/>
                <w:color w:val="C00000"/>
                <w:sz w:val="18"/>
                <w:szCs w:val="18"/>
                <w:lang w:eastAsia="de-DE"/>
              </w:rPr>
            </w:pPr>
          </w:p>
        </w:tc>
      </w:tr>
      <w:tr w:rsidR="00332A64" w:rsidTr="006F5044">
        <w:tc>
          <w:tcPr>
            <w:tcW w:w="2527" w:type="dxa"/>
            <w:shd w:val="clear" w:color="auto" w:fill="F2F2F2" w:themeFill="background1" w:themeFillShade="F2"/>
          </w:tcPr>
          <w:p w:rsidR="006F5044" w:rsidRPr="00603317" w:rsidRDefault="000D7DF0" w:rsidP="006F5044">
            <w:pPr>
              <w:spacing w:before="120" w:after="120"/>
              <w:jc w:val="right"/>
              <w:rPr>
                <w:rFonts w:cs="Arial"/>
                <w:sz w:val="18"/>
                <w:szCs w:val="22"/>
                <w:lang w:eastAsia="de-DE"/>
              </w:rPr>
            </w:pPr>
            <w:r>
              <w:rPr>
                <w:rFonts w:cs="Arial"/>
                <w:sz w:val="18"/>
                <w:szCs w:val="22"/>
                <w:lang w:eastAsia="de-DE"/>
              </w:rPr>
              <w:t>Homepage</w:t>
            </w:r>
          </w:p>
        </w:tc>
        <w:tc>
          <w:tcPr>
            <w:tcW w:w="9630" w:type="dxa"/>
            <w:shd w:val="clear" w:color="auto" w:fill="F2F2F2" w:themeFill="background1" w:themeFillShade="F2"/>
          </w:tcPr>
          <w:p w:rsidR="006F5044" w:rsidRPr="00C45C51" w:rsidRDefault="006F5044" w:rsidP="006F5044">
            <w:pPr>
              <w:spacing w:before="120" w:after="120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835" w:type="dxa"/>
          </w:tcPr>
          <w:p w:rsidR="006F5044" w:rsidRPr="006C4037" w:rsidRDefault="006F5044" w:rsidP="006F5044">
            <w:pPr>
              <w:spacing w:before="120" w:after="120"/>
              <w:rPr>
                <w:rFonts w:cs="Arial"/>
                <w:color w:val="C00000"/>
                <w:sz w:val="18"/>
                <w:szCs w:val="18"/>
                <w:lang w:eastAsia="de-DE"/>
              </w:rPr>
            </w:pPr>
          </w:p>
        </w:tc>
      </w:tr>
      <w:tr w:rsidR="00332A64" w:rsidTr="006F5044">
        <w:tc>
          <w:tcPr>
            <w:tcW w:w="2527" w:type="dxa"/>
            <w:shd w:val="clear" w:color="auto" w:fill="F2F2F2" w:themeFill="background1" w:themeFillShade="F2"/>
          </w:tcPr>
          <w:p w:rsidR="006F5044" w:rsidRPr="00603317" w:rsidRDefault="000D7DF0" w:rsidP="006F5044">
            <w:pPr>
              <w:spacing w:before="120" w:after="120"/>
              <w:jc w:val="right"/>
              <w:rPr>
                <w:rFonts w:cs="Arial"/>
                <w:sz w:val="18"/>
                <w:szCs w:val="22"/>
                <w:lang w:eastAsia="de-DE"/>
              </w:rPr>
            </w:pPr>
            <w:r w:rsidRPr="00603317">
              <w:rPr>
                <w:rFonts w:cs="Arial"/>
                <w:sz w:val="18"/>
                <w:szCs w:val="22"/>
                <w:lang w:eastAsia="de-DE"/>
              </w:rPr>
              <w:t>Schulleitung</w:t>
            </w:r>
          </w:p>
        </w:tc>
        <w:tc>
          <w:tcPr>
            <w:tcW w:w="9630" w:type="dxa"/>
            <w:shd w:val="clear" w:color="auto" w:fill="F2F2F2" w:themeFill="background1" w:themeFillShade="F2"/>
          </w:tcPr>
          <w:p w:rsidR="006F5044" w:rsidRPr="00C45C51" w:rsidRDefault="006F5044" w:rsidP="006F5044">
            <w:pPr>
              <w:spacing w:before="120" w:after="120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835" w:type="dxa"/>
          </w:tcPr>
          <w:p w:rsidR="006F5044" w:rsidRPr="006C4037" w:rsidRDefault="000D7DF0" w:rsidP="006F5044">
            <w:pPr>
              <w:spacing w:before="120" w:after="120"/>
              <w:rPr>
                <w:rFonts w:cs="Arial"/>
                <w:color w:val="C00000"/>
                <w:sz w:val="18"/>
                <w:szCs w:val="18"/>
                <w:lang w:eastAsia="de-DE"/>
              </w:rPr>
            </w:pPr>
            <w:r w:rsidRPr="006C4037">
              <w:rPr>
                <w:rFonts w:cs="Arial"/>
                <w:color w:val="C00000"/>
                <w:sz w:val="18"/>
                <w:szCs w:val="18"/>
                <w:lang w:eastAsia="de-DE"/>
              </w:rPr>
              <w:t>Name</w:t>
            </w:r>
          </w:p>
        </w:tc>
      </w:tr>
      <w:tr w:rsidR="00332A64" w:rsidTr="006F5044">
        <w:tc>
          <w:tcPr>
            <w:tcW w:w="2527" w:type="dxa"/>
          </w:tcPr>
          <w:p w:rsidR="006F5044" w:rsidRPr="00603317" w:rsidRDefault="000D7DF0" w:rsidP="006F5044">
            <w:pPr>
              <w:spacing w:before="120" w:after="120"/>
              <w:jc w:val="right"/>
              <w:rPr>
                <w:rFonts w:cs="Arial"/>
                <w:sz w:val="18"/>
                <w:szCs w:val="22"/>
                <w:lang w:eastAsia="de-DE"/>
              </w:rPr>
            </w:pPr>
            <w:r w:rsidRPr="00603317">
              <w:rPr>
                <w:rFonts w:cs="Arial"/>
                <w:sz w:val="18"/>
                <w:szCs w:val="22"/>
                <w:lang w:eastAsia="de-DE"/>
              </w:rPr>
              <w:t>Telefon</w:t>
            </w:r>
          </w:p>
        </w:tc>
        <w:tc>
          <w:tcPr>
            <w:tcW w:w="9630" w:type="dxa"/>
          </w:tcPr>
          <w:p w:rsidR="006F5044" w:rsidRPr="00C45C51" w:rsidRDefault="006F5044" w:rsidP="006F5044">
            <w:pPr>
              <w:spacing w:before="120" w:after="120" w:line="240" w:lineRule="exact"/>
              <w:rPr>
                <w:b/>
              </w:rPr>
            </w:pPr>
          </w:p>
        </w:tc>
        <w:tc>
          <w:tcPr>
            <w:tcW w:w="2835" w:type="dxa"/>
          </w:tcPr>
          <w:p w:rsidR="006F5044" w:rsidRPr="006C4037" w:rsidRDefault="000D7DF0" w:rsidP="006F5044">
            <w:pPr>
              <w:spacing w:before="120" w:after="120"/>
              <w:rPr>
                <w:rFonts w:cs="Arial"/>
                <w:color w:val="C00000"/>
                <w:sz w:val="18"/>
                <w:szCs w:val="22"/>
                <w:lang w:eastAsia="de-DE"/>
              </w:rPr>
            </w:pPr>
            <w:r w:rsidRPr="006C4037">
              <w:rPr>
                <w:rFonts w:cs="Arial"/>
                <w:color w:val="C00000"/>
                <w:sz w:val="18"/>
                <w:szCs w:val="18"/>
                <w:lang w:eastAsia="de-DE"/>
              </w:rPr>
              <w:t>Nummer</w:t>
            </w:r>
          </w:p>
        </w:tc>
      </w:tr>
      <w:tr w:rsidR="00332A64" w:rsidTr="006F5044">
        <w:tc>
          <w:tcPr>
            <w:tcW w:w="2527" w:type="dxa"/>
            <w:shd w:val="clear" w:color="auto" w:fill="F2F2F2" w:themeFill="background1" w:themeFillShade="F2"/>
          </w:tcPr>
          <w:p w:rsidR="006F5044" w:rsidRPr="00603317" w:rsidRDefault="000D7DF0" w:rsidP="006F5044">
            <w:pPr>
              <w:spacing w:before="120" w:after="120"/>
              <w:jc w:val="right"/>
              <w:rPr>
                <w:rFonts w:cs="Arial"/>
                <w:sz w:val="18"/>
                <w:szCs w:val="22"/>
                <w:lang w:eastAsia="de-DE"/>
              </w:rPr>
            </w:pPr>
            <w:r w:rsidRPr="00603317">
              <w:rPr>
                <w:rFonts w:cs="Arial"/>
                <w:sz w:val="18"/>
                <w:szCs w:val="22"/>
                <w:lang w:eastAsia="de-DE"/>
              </w:rPr>
              <w:t>E-Mail</w:t>
            </w:r>
          </w:p>
        </w:tc>
        <w:tc>
          <w:tcPr>
            <w:tcW w:w="9630" w:type="dxa"/>
            <w:shd w:val="clear" w:color="auto" w:fill="F2F2F2" w:themeFill="background1" w:themeFillShade="F2"/>
          </w:tcPr>
          <w:p w:rsidR="006F5044" w:rsidRPr="00C45C51" w:rsidRDefault="006F5044" w:rsidP="006F5044">
            <w:pPr>
              <w:spacing w:before="120" w:after="120" w:line="240" w:lineRule="exact"/>
              <w:rPr>
                <w:b/>
              </w:rPr>
            </w:pPr>
          </w:p>
        </w:tc>
        <w:tc>
          <w:tcPr>
            <w:tcW w:w="2835" w:type="dxa"/>
          </w:tcPr>
          <w:p w:rsidR="006F5044" w:rsidRPr="006C4037" w:rsidRDefault="000D7DF0" w:rsidP="006F5044">
            <w:pPr>
              <w:spacing w:before="120" w:after="120"/>
              <w:rPr>
                <w:rFonts w:cs="Arial"/>
                <w:color w:val="C00000"/>
                <w:sz w:val="18"/>
                <w:szCs w:val="22"/>
                <w:lang w:eastAsia="de-DE"/>
              </w:rPr>
            </w:pPr>
            <w:r w:rsidRPr="006C4037">
              <w:rPr>
                <w:rFonts w:cs="Arial"/>
                <w:color w:val="C00000"/>
                <w:sz w:val="18"/>
                <w:szCs w:val="18"/>
                <w:lang w:eastAsia="de-DE"/>
              </w:rPr>
              <w:t>Angabe</w:t>
            </w:r>
          </w:p>
        </w:tc>
      </w:tr>
      <w:tr w:rsidR="00332A64" w:rsidTr="006F5044">
        <w:tc>
          <w:tcPr>
            <w:tcW w:w="2527" w:type="dxa"/>
          </w:tcPr>
          <w:p w:rsidR="006F5044" w:rsidRPr="00603317" w:rsidRDefault="000D7DF0" w:rsidP="006F5044">
            <w:pPr>
              <w:spacing w:before="120" w:after="120"/>
              <w:jc w:val="right"/>
              <w:rPr>
                <w:rFonts w:cs="Arial"/>
                <w:sz w:val="18"/>
                <w:szCs w:val="22"/>
                <w:lang w:eastAsia="de-DE"/>
              </w:rPr>
            </w:pPr>
            <w:r w:rsidRPr="00603317">
              <w:rPr>
                <w:rFonts w:cs="Arial"/>
                <w:sz w:val="18"/>
                <w:szCs w:val="22"/>
                <w:lang w:eastAsia="de-DE"/>
              </w:rPr>
              <w:t>SORS-Koordinator</w:t>
            </w:r>
            <w:r>
              <w:rPr>
                <w:rFonts w:cs="Arial"/>
                <w:sz w:val="18"/>
                <w:szCs w:val="22"/>
                <w:lang w:eastAsia="de-DE"/>
              </w:rPr>
              <w:t>in oder -Koordinator</w:t>
            </w:r>
            <w:r w:rsidR="00BA2B86">
              <w:rPr>
                <w:rFonts w:cs="Arial"/>
                <w:sz w:val="18"/>
                <w:szCs w:val="22"/>
                <w:lang w:eastAsia="de-DE"/>
              </w:rPr>
              <w:t xml:space="preserve"> (Profilverantwortung)</w:t>
            </w:r>
          </w:p>
        </w:tc>
        <w:tc>
          <w:tcPr>
            <w:tcW w:w="9630" w:type="dxa"/>
          </w:tcPr>
          <w:p w:rsidR="006F5044" w:rsidRPr="00C45C51" w:rsidRDefault="006F5044" w:rsidP="006F5044">
            <w:pPr>
              <w:spacing w:before="120" w:after="120" w:line="240" w:lineRule="exact"/>
              <w:rPr>
                <w:b/>
              </w:rPr>
            </w:pPr>
          </w:p>
        </w:tc>
        <w:tc>
          <w:tcPr>
            <w:tcW w:w="2835" w:type="dxa"/>
          </w:tcPr>
          <w:p w:rsidR="006F5044" w:rsidRPr="006C4037" w:rsidRDefault="000D7DF0" w:rsidP="006F5044">
            <w:pPr>
              <w:spacing w:before="120" w:after="120"/>
              <w:rPr>
                <w:rFonts w:cs="Arial"/>
                <w:color w:val="C00000"/>
                <w:sz w:val="18"/>
                <w:szCs w:val="22"/>
                <w:lang w:eastAsia="de-DE"/>
              </w:rPr>
            </w:pPr>
            <w:r w:rsidRPr="006C4037">
              <w:rPr>
                <w:rFonts w:cs="Arial"/>
                <w:color w:val="C00000"/>
                <w:sz w:val="18"/>
                <w:szCs w:val="18"/>
                <w:lang w:eastAsia="de-DE"/>
              </w:rPr>
              <w:t>Wer ist Ansprechperson? SL?</w:t>
            </w:r>
            <w:r w:rsidR="00E64A08">
              <w:rPr>
                <w:rFonts w:cs="Arial"/>
                <w:color w:val="C00000"/>
                <w:sz w:val="18"/>
                <w:szCs w:val="18"/>
                <w:lang w:eastAsia="de-DE"/>
              </w:rPr>
              <w:t xml:space="preserve"> </w:t>
            </w:r>
            <w:r w:rsidR="00605EFC">
              <w:rPr>
                <w:rFonts w:cs="Arial"/>
                <w:color w:val="C00000"/>
                <w:sz w:val="18"/>
                <w:szCs w:val="18"/>
                <w:lang w:eastAsia="de-DE"/>
              </w:rPr>
              <w:br/>
            </w:r>
            <w:r w:rsidR="00E64A08">
              <w:rPr>
                <w:rFonts w:cs="Arial"/>
                <w:color w:val="C00000"/>
                <w:sz w:val="18"/>
                <w:szCs w:val="18"/>
                <w:lang w:eastAsia="de-DE"/>
              </w:rPr>
              <w:t>&gt; verantwortliche Person</w:t>
            </w:r>
            <w:r w:rsidR="00BA2B86">
              <w:rPr>
                <w:rFonts w:cs="Arial"/>
                <w:color w:val="C00000"/>
                <w:sz w:val="18"/>
                <w:szCs w:val="18"/>
                <w:lang w:eastAsia="de-DE"/>
              </w:rPr>
              <w:t xml:space="preserve"> (Profilverantwortliche)</w:t>
            </w:r>
          </w:p>
        </w:tc>
      </w:tr>
      <w:tr w:rsidR="00332A64" w:rsidTr="006F5044">
        <w:tc>
          <w:tcPr>
            <w:tcW w:w="2527" w:type="dxa"/>
            <w:tcBorders>
              <w:bottom w:val="single" w:sz="4" w:space="0" w:color="auto"/>
            </w:tcBorders>
            <w:shd w:val="clear" w:color="auto" w:fill="F2F2F2" w:themeFill="background1" w:themeFillShade="F2"/>
          </w:tcPr>
          <w:p w:rsidR="006F5044" w:rsidRPr="00603317" w:rsidRDefault="000D7DF0" w:rsidP="006F5044">
            <w:pPr>
              <w:spacing w:before="120" w:after="120"/>
              <w:jc w:val="right"/>
              <w:rPr>
                <w:rFonts w:cs="Arial"/>
                <w:sz w:val="18"/>
                <w:szCs w:val="22"/>
                <w:lang w:eastAsia="de-DE"/>
              </w:rPr>
            </w:pPr>
            <w:r w:rsidRPr="00603317">
              <w:rPr>
                <w:rFonts w:cs="Arial"/>
                <w:sz w:val="18"/>
                <w:szCs w:val="22"/>
                <w:lang w:eastAsia="de-DE"/>
              </w:rPr>
              <w:t>Telefon</w:t>
            </w:r>
          </w:p>
        </w:tc>
        <w:tc>
          <w:tcPr>
            <w:tcW w:w="9630" w:type="dxa"/>
            <w:tcBorders>
              <w:bottom w:val="single" w:sz="4" w:space="0" w:color="auto"/>
            </w:tcBorders>
            <w:shd w:val="clear" w:color="auto" w:fill="F2F2F2" w:themeFill="background1" w:themeFillShade="F2"/>
          </w:tcPr>
          <w:p w:rsidR="006F5044" w:rsidRPr="00C45C51" w:rsidRDefault="006F5044" w:rsidP="006F5044">
            <w:pPr>
              <w:spacing w:before="120" w:after="120" w:line="240" w:lineRule="exact"/>
              <w:rPr>
                <w:b/>
              </w:rPr>
            </w:pP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:rsidR="006F5044" w:rsidRPr="006C4037" w:rsidRDefault="000D7DF0" w:rsidP="006F5044">
            <w:pPr>
              <w:spacing w:before="120" w:after="120"/>
              <w:rPr>
                <w:rFonts w:cs="Arial"/>
                <w:color w:val="C00000"/>
                <w:sz w:val="18"/>
                <w:szCs w:val="22"/>
                <w:lang w:eastAsia="de-DE"/>
              </w:rPr>
            </w:pPr>
            <w:r w:rsidRPr="006C4037">
              <w:rPr>
                <w:rFonts w:cs="Arial"/>
                <w:color w:val="C00000"/>
                <w:sz w:val="18"/>
                <w:szCs w:val="18"/>
                <w:lang w:eastAsia="de-DE"/>
              </w:rPr>
              <w:t>Nummer</w:t>
            </w:r>
          </w:p>
        </w:tc>
      </w:tr>
      <w:tr w:rsidR="00332A64" w:rsidTr="00CB1E3F">
        <w:tc>
          <w:tcPr>
            <w:tcW w:w="2527" w:type="dxa"/>
          </w:tcPr>
          <w:p w:rsidR="006F5044" w:rsidRPr="00603317" w:rsidRDefault="000D7DF0" w:rsidP="006F5044">
            <w:pPr>
              <w:spacing w:before="120" w:after="120"/>
              <w:jc w:val="right"/>
              <w:rPr>
                <w:rFonts w:cs="Arial"/>
                <w:sz w:val="18"/>
                <w:szCs w:val="22"/>
                <w:lang w:eastAsia="de-DE"/>
              </w:rPr>
            </w:pPr>
            <w:r w:rsidRPr="00603317">
              <w:rPr>
                <w:rFonts w:cs="Arial"/>
                <w:sz w:val="18"/>
                <w:szCs w:val="22"/>
                <w:lang w:eastAsia="de-DE"/>
              </w:rPr>
              <w:t>E-Mail</w:t>
            </w:r>
          </w:p>
        </w:tc>
        <w:tc>
          <w:tcPr>
            <w:tcW w:w="9630" w:type="dxa"/>
          </w:tcPr>
          <w:p w:rsidR="006F5044" w:rsidRPr="00C45C51" w:rsidRDefault="006F5044" w:rsidP="006F5044">
            <w:pPr>
              <w:spacing w:before="120" w:after="120" w:line="240" w:lineRule="exact"/>
              <w:rPr>
                <w:b/>
              </w:rPr>
            </w:pPr>
          </w:p>
        </w:tc>
        <w:tc>
          <w:tcPr>
            <w:tcW w:w="2835" w:type="dxa"/>
          </w:tcPr>
          <w:p w:rsidR="006F5044" w:rsidRPr="006C4037" w:rsidRDefault="000D7DF0" w:rsidP="006F5044">
            <w:pPr>
              <w:spacing w:before="120" w:after="120"/>
              <w:rPr>
                <w:rFonts w:cs="Arial"/>
                <w:color w:val="C00000"/>
                <w:sz w:val="18"/>
                <w:szCs w:val="22"/>
                <w:lang w:eastAsia="de-DE"/>
              </w:rPr>
            </w:pPr>
            <w:r w:rsidRPr="006C4037">
              <w:rPr>
                <w:rFonts w:cs="Arial"/>
                <w:color w:val="C00000"/>
                <w:sz w:val="18"/>
                <w:szCs w:val="18"/>
                <w:lang w:eastAsia="de-DE"/>
              </w:rPr>
              <w:t>Angabe</w:t>
            </w:r>
          </w:p>
        </w:tc>
      </w:tr>
      <w:tr w:rsidR="00CB1E3F" w:rsidTr="006F5044">
        <w:tc>
          <w:tcPr>
            <w:tcW w:w="2527" w:type="dxa"/>
            <w:tcBorders>
              <w:bottom w:val="single" w:sz="18" w:space="0" w:color="auto"/>
            </w:tcBorders>
          </w:tcPr>
          <w:p w:rsidR="00CB1E3F" w:rsidRPr="00603317" w:rsidRDefault="00CB1E3F" w:rsidP="006F5044">
            <w:pPr>
              <w:spacing w:before="120" w:after="120"/>
              <w:jc w:val="right"/>
              <w:rPr>
                <w:rFonts w:cs="Arial"/>
                <w:sz w:val="18"/>
                <w:szCs w:val="22"/>
                <w:lang w:eastAsia="de-DE"/>
              </w:rPr>
            </w:pPr>
          </w:p>
        </w:tc>
        <w:tc>
          <w:tcPr>
            <w:tcW w:w="9630" w:type="dxa"/>
            <w:tcBorders>
              <w:bottom w:val="single" w:sz="18" w:space="0" w:color="auto"/>
            </w:tcBorders>
          </w:tcPr>
          <w:p w:rsidR="00CB1E3F" w:rsidRPr="00C45C51" w:rsidRDefault="00CB1E3F" w:rsidP="006F5044">
            <w:pPr>
              <w:spacing w:before="120" w:after="120" w:line="240" w:lineRule="exact"/>
              <w:rPr>
                <w:b/>
              </w:rPr>
            </w:pPr>
          </w:p>
        </w:tc>
        <w:tc>
          <w:tcPr>
            <w:tcW w:w="2835" w:type="dxa"/>
            <w:tcBorders>
              <w:bottom w:val="single" w:sz="18" w:space="0" w:color="auto"/>
            </w:tcBorders>
          </w:tcPr>
          <w:p w:rsidR="00CB1E3F" w:rsidRPr="006C4037" w:rsidRDefault="00CB1E3F" w:rsidP="006F5044">
            <w:pPr>
              <w:spacing w:before="120" w:after="120"/>
              <w:rPr>
                <w:rFonts w:cs="Arial"/>
                <w:color w:val="C00000"/>
                <w:sz w:val="18"/>
                <w:szCs w:val="18"/>
                <w:lang w:eastAsia="de-DE"/>
              </w:rPr>
            </w:pPr>
          </w:p>
        </w:tc>
      </w:tr>
    </w:tbl>
    <w:p w:rsidR="006F5044" w:rsidRDefault="006F5044" w:rsidP="006F5044">
      <w:pPr>
        <w:spacing w:before="120" w:after="120"/>
      </w:pPr>
    </w:p>
    <w:p w:rsidR="006F5044" w:rsidRDefault="000D7DF0" w:rsidP="006F5044">
      <w:pPr>
        <w:spacing w:before="120" w:after="120"/>
      </w:pPr>
      <w:r>
        <w:rPr>
          <w:b/>
          <w:bCs/>
        </w:rPr>
        <w:br w:type="page"/>
      </w:r>
    </w:p>
    <w:tbl>
      <w:tblPr>
        <w:tblStyle w:val="Tabellenraster"/>
        <w:tblW w:w="1499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A0" w:firstRow="1" w:lastRow="0" w:firstColumn="1" w:lastColumn="0" w:noHBand="0" w:noVBand="1"/>
      </w:tblPr>
      <w:tblGrid>
        <w:gridCol w:w="2376"/>
        <w:gridCol w:w="2405"/>
        <w:gridCol w:w="7234"/>
        <w:gridCol w:w="2977"/>
      </w:tblGrid>
      <w:tr w:rsidR="00332A64" w:rsidTr="001062A5">
        <w:trPr>
          <w:trHeight w:val="566"/>
        </w:trPr>
        <w:tc>
          <w:tcPr>
            <w:tcW w:w="12015" w:type="dxa"/>
            <w:gridSpan w:val="3"/>
            <w:shd w:val="clear" w:color="auto" w:fill="00FF00"/>
          </w:tcPr>
          <w:p w:rsidR="006F5044" w:rsidRPr="00D71373" w:rsidRDefault="00CB1E3F" w:rsidP="006F5044">
            <w:pPr>
              <w:pStyle w:val="berschrift1"/>
              <w:spacing w:before="120" w:after="120"/>
              <w:rPr>
                <w:b w:val="0"/>
                <w:lang w:eastAsia="de-DE"/>
              </w:rPr>
            </w:pPr>
            <w:bookmarkStart w:id="20" w:name="_1_Visionen_überdenken"/>
            <w:bookmarkStart w:id="21" w:name="_Toc256000005"/>
            <w:bookmarkStart w:id="22" w:name="_Toc518382903"/>
            <w:bookmarkStart w:id="23" w:name="_Toc526417740"/>
            <w:bookmarkEnd w:id="20"/>
            <w:r>
              <w:rPr>
                <w:b w:val="0"/>
                <w:sz w:val="28"/>
                <w:lang w:eastAsia="de-DE"/>
              </w:rPr>
              <w:t>1</w:t>
            </w:r>
            <w:r w:rsidR="000D7DF0">
              <w:rPr>
                <w:b w:val="0"/>
                <w:sz w:val="28"/>
                <w:lang w:eastAsia="de-DE"/>
              </w:rPr>
              <w:t xml:space="preserve"> </w:t>
            </w:r>
            <w:r w:rsidR="000D7DF0" w:rsidRPr="00D71373">
              <w:rPr>
                <w:b w:val="0"/>
                <w:sz w:val="28"/>
                <w:lang w:eastAsia="de-DE"/>
              </w:rPr>
              <w:t>Visionen</w:t>
            </w:r>
            <w:r w:rsidR="000D7DF0">
              <w:rPr>
                <w:b w:val="0"/>
                <w:sz w:val="28"/>
                <w:lang w:eastAsia="de-DE"/>
              </w:rPr>
              <w:t xml:space="preserve"> überdenken und erhalten</w:t>
            </w:r>
            <w:bookmarkEnd w:id="21"/>
            <w:bookmarkEnd w:id="22"/>
            <w:bookmarkEnd w:id="23"/>
          </w:p>
        </w:tc>
        <w:tc>
          <w:tcPr>
            <w:tcW w:w="2977" w:type="dxa"/>
            <w:shd w:val="clear" w:color="auto" w:fill="auto"/>
          </w:tcPr>
          <w:p w:rsidR="006F5044" w:rsidRPr="00B32919" w:rsidRDefault="006F5044" w:rsidP="006F5044">
            <w:pPr>
              <w:pStyle w:val="berschrift1"/>
              <w:spacing w:before="120" w:after="120"/>
              <w:rPr>
                <w:b w:val="0"/>
                <w:color w:val="C00000"/>
                <w:sz w:val="14"/>
                <w:szCs w:val="22"/>
                <w:lang w:eastAsia="de-DE"/>
              </w:rPr>
            </w:pPr>
          </w:p>
        </w:tc>
      </w:tr>
      <w:tr w:rsidR="00332A64" w:rsidTr="001062A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336"/>
        </w:trPr>
        <w:tc>
          <w:tcPr>
            <w:tcW w:w="1201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F5044" w:rsidRPr="00BB2604" w:rsidRDefault="00C6071D" w:rsidP="006F5044">
            <w:pPr>
              <w:spacing w:before="120" w:after="120"/>
              <w:rPr>
                <w:b/>
                <w:color w:val="00B050"/>
                <w:sz w:val="24"/>
              </w:rPr>
            </w:pPr>
            <w:r w:rsidRPr="00BB2604">
              <w:rPr>
                <w:b/>
                <w:color w:val="00B050"/>
                <w:sz w:val="24"/>
              </w:rPr>
              <w:t>Ziel: Visionen (Ideen/Ziele) beschreiben, entwickeln, umsetzen oder diese er</w:t>
            </w:r>
            <w:r w:rsidR="006710E4" w:rsidRPr="00BB2604">
              <w:rPr>
                <w:b/>
                <w:color w:val="00B050"/>
                <w:sz w:val="24"/>
              </w:rPr>
              <w:t>halten</w:t>
            </w:r>
            <w:r w:rsidR="00577745">
              <w:rPr>
                <w:b/>
                <w:color w:val="00B050"/>
                <w:sz w:val="24"/>
              </w:rPr>
              <w:t>,</w:t>
            </w:r>
            <w:r w:rsidR="006710E4" w:rsidRPr="00BB2604">
              <w:rPr>
                <w:b/>
                <w:color w:val="00B050"/>
                <w:sz w:val="24"/>
              </w:rPr>
              <w:t xml:space="preserve"> verankern und überdenken - </w:t>
            </w:r>
            <w:r w:rsidR="000D7DF0" w:rsidRPr="00BB2604">
              <w:rPr>
                <w:b/>
                <w:color w:val="00B050"/>
                <w:sz w:val="20"/>
                <w:lang w:eastAsia="de-DE"/>
              </w:rPr>
              <w:t>Wo soll die Reise hin?</w:t>
            </w:r>
            <w:r w:rsidR="00FE0084" w:rsidRPr="00BB2604">
              <w:rPr>
                <w:b/>
                <w:color w:val="00B050"/>
                <w:sz w:val="20"/>
                <w:lang w:eastAsia="de-DE"/>
              </w:rPr>
              <w:t xml:space="preserve"> Wie sieht unsere künftige Schule aus?</w:t>
            </w:r>
          </w:p>
          <w:p w:rsidR="006F5044" w:rsidRPr="00C6071D" w:rsidRDefault="000D7DF0" w:rsidP="006F5044">
            <w:pPr>
              <w:spacing w:before="120" w:after="120"/>
              <w:rPr>
                <w:sz w:val="20"/>
                <w:lang w:eastAsia="de-DE"/>
              </w:rPr>
            </w:pPr>
            <w:r w:rsidRPr="00C6071D">
              <w:rPr>
                <w:b/>
                <w:sz w:val="20"/>
                <w:lang w:eastAsia="de-DE"/>
              </w:rPr>
              <w:t xml:space="preserve">Visionen </w:t>
            </w:r>
            <w:r w:rsidRPr="00C6071D">
              <w:rPr>
                <w:sz w:val="20"/>
                <w:lang w:eastAsia="de-DE"/>
              </w:rPr>
              <w:t>und</w:t>
            </w:r>
            <w:r w:rsidRPr="00C6071D">
              <w:rPr>
                <w:b/>
                <w:sz w:val="20"/>
                <w:lang w:eastAsia="de-DE"/>
              </w:rPr>
              <w:t xml:space="preserve"> Idee</w:t>
            </w:r>
            <w:r w:rsidRPr="00C6071D">
              <w:rPr>
                <w:sz w:val="20"/>
                <w:lang w:eastAsia="de-DE"/>
              </w:rPr>
              <w:t xml:space="preserve"> bewegen sich auf einer allgemeinen, abstrakten Ebene. Es sind Wünsche für künftige Ziele, die es zu erreichen</w:t>
            </w:r>
            <w:r w:rsidR="00577745">
              <w:rPr>
                <w:sz w:val="20"/>
                <w:lang w:eastAsia="de-DE"/>
              </w:rPr>
              <w:t xml:space="preserve"> gilt</w:t>
            </w:r>
            <w:r w:rsidRPr="00C6071D">
              <w:rPr>
                <w:sz w:val="20"/>
                <w:lang w:eastAsia="de-DE"/>
              </w:rPr>
              <w:t xml:space="preserve">. Diese sind durch persönliche Werte, Haltungen und Motivationen geprägt. </w:t>
            </w:r>
          </w:p>
          <w:p w:rsidR="006F5044" w:rsidRPr="00C6071D" w:rsidRDefault="000D7DF0" w:rsidP="006F5044">
            <w:pPr>
              <w:spacing w:before="120" w:after="120"/>
              <w:rPr>
                <w:sz w:val="20"/>
                <w:lang w:eastAsia="de-DE"/>
              </w:rPr>
            </w:pPr>
            <w:r w:rsidRPr="00C6071D">
              <w:rPr>
                <w:sz w:val="20"/>
                <w:lang w:eastAsia="de-DE"/>
              </w:rPr>
              <w:t xml:space="preserve">Es ist eine grosse Herausforderung in einem Team, alle Beteiligten mit ihren subjektiven, unterschiedlichen Vorstellungen zu einem gemeinsamen, künftigen Ziel </w:t>
            </w:r>
            <w:r w:rsidR="006710E4" w:rsidRPr="00C6071D">
              <w:rPr>
                <w:sz w:val="20"/>
                <w:lang w:eastAsia="de-DE"/>
              </w:rPr>
              <w:t>zu vereinen</w:t>
            </w:r>
            <w:r w:rsidR="006710E4">
              <w:rPr>
                <w:sz w:val="20"/>
                <w:lang w:eastAsia="de-DE"/>
              </w:rPr>
              <w:t xml:space="preserve"> und </w:t>
            </w:r>
            <w:r w:rsidR="00577745">
              <w:rPr>
                <w:sz w:val="20"/>
                <w:lang w:eastAsia="de-DE"/>
              </w:rPr>
              <w:t xml:space="preserve">ihnen </w:t>
            </w:r>
            <w:r w:rsidR="006710E4">
              <w:rPr>
                <w:sz w:val="20"/>
                <w:lang w:eastAsia="de-DE"/>
              </w:rPr>
              <w:t>mögliche Ängste zu nehmen</w:t>
            </w:r>
            <w:r w:rsidRPr="00C6071D">
              <w:rPr>
                <w:sz w:val="20"/>
                <w:lang w:eastAsia="de-DE"/>
              </w:rPr>
              <w:t xml:space="preserve">. Diese Visionsarbeit braucht einen partizipativen Entwicklungsprozess, in dem die Akteure im entsprechenden Rahmen einerseits das Schulprofil schärfen, andererseits wirksam und erfolgreich sein können. </w:t>
            </w:r>
          </w:p>
          <w:p w:rsidR="006F5044" w:rsidRPr="00C6071D" w:rsidRDefault="000D7DF0" w:rsidP="006F5044">
            <w:pPr>
              <w:spacing w:before="120" w:after="120"/>
              <w:rPr>
                <w:sz w:val="20"/>
                <w:lang w:eastAsia="de-DE"/>
              </w:rPr>
            </w:pPr>
            <w:r w:rsidRPr="00C6071D">
              <w:rPr>
                <w:sz w:val="20"/>
                <w:lang w:eastAsia="de-DE"/>
              </w:rPr>
              <w:t>Diese Visionen sind im Leitbild, Schulprogramm, aber auch im Leistungsauftrag verortet. Ihre regelmässige Reflexion ist wichtig, damit die Leitideen nicht zur Farce verkommen.</w:t>
            </w:r>
          </w:p>
          <w:p w:rsidR="006F5044" w:rsidRPr="00BB406C" w:rsidRDefault="000D7DF0" w:rsidP="00577745">
            <w:pPr>
              <w:spacing w:before="120" w:after="120"/>
            </w:pPr>
            <w:r w:rsidRPr="00C6071D">
              <w:rPr>
                <w:sz w:val="20"/>
              </w:rPr>
              <w:t>In diesen Prozess sollten die Akteure nach ihrem Entscheidungsgrad (Lernende, Lehrpersonen, Eltern</w:t>
            </w:r>
            <w:r w:rsidR="00577745">
              <w:rPr>
                <w:sz w:val="20"/>
              </w:rPr>
              <w:t xml:space="preserve"> usw.</w:t>
            </w:r>
            <w:r w:rsidRPr="00C6071D">
              <w:rPr>
                <w:sz w:val="20"/>
              </w:rPr>
              <w:t xml:space="preserve">) einbezogen werden; denn damit </w:t>
            </w:r>
            <w:r w:rsidR="00FE0084">
              <w:rPr>
                <w:sz w:val="20"/>
              </w:rPr>
              <w:t>w</w:t>
            </w:r>
            <w:r w:rsidR="00577745">
              <w:rPr>
                <w:sz w:val="20"/>
              </w:rPr>
              <w:t>ird</w:t>
            </w:r>
            <w:r w:rsidRPr="00C6071D">
              <w:rPr>
                <w:sz w:val="20"/>
              </w:rPr>
              <w:t xml:space="preserve"> Identität </w:t>
            </w:r>
            <w:r w:rsidR="00FE0084">
              <w:rPr>
                <w:sz w:val="20"/>
              </w:rPr>
              <w:t>gefördert und der nötige Veränderungsprozess akzeptiert</w:t>
            </w:r>
            <w:r>
              <w:t>.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F5044" w:rsidRPr="00860B9C" w:rsidRDefault="00E64A08" w:rsidP="006F5044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  <w:r w:rsidRPr="00860B9C"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  <w:t>Nach der Bearbeitung des Rasters können die 3.Spalte und unnötige Zeilen gelöscht werden.</w:t>
            </w:r>
          </w:p>
          <w:p w:rsidR="006F5044" w:rsidRPr="006C4037" w:rsidRDefault="006F5044" w:rsidP="006F5044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</w:p>
          <w:p w:rsidR="00E64A08" w:rsidRPr="006C4037" w:rsidRDefault="00E64A08" w:rsidP="006F5044">
            <w:pPr>
              <w:spacing w:before="120" w:after="120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</w:p>
          <w:p w:rsidR="006F5044" w:rsidRPr="006C4037" w:rsidRDefault="006F5044" w:rsidP="006F5044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</w:p>
          <w:p w:rsidR="00E64A08" w:rsidRPr="006C4037" w:rsidRDefault="00E64A08" w:rsidP="006F5044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</w:p>
          <w:p w:rsidR="006F5044" w:rsidRPr="006C4037" w:rsidRDefault="000D7DF0" w:rsidP="006F5044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  <w:r w:rsidRPr="006C4037"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  <w:t>Die nachstehenden Fragen sind als Checkliste gedacht.</w:t>
            </w:r>
          </w:p>
          <w:p w:rsidR="006F5044" w:rsidRPr="00C56DF2" w:rsidRDefault="000D7DF0" w:rsidP="006F5044">
            <w:pPr>
              <w:spacing w:before="120" w:after="120"/>
              <w:jc w:val="right"/>
              <w:rPr>
                <w:rFonts w:cs="Arial"/>
                <w:sz w:val="14"/>
                <w:szCs w:val="22"/>
                <w:lang w:eastAsia="de-DE"/>
              </w:rPr>
            </w:pPr>
            <w:r w:rsidRPr="006C4037"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  <w:t xml:space="preserve">Sie sollen bei der Visionsarbeit die wichtigsten Überlegungen streifen. </w:t>
            </w:r>
          </w:p>
        </w:tc>
      </w:tr>
      <w:tr w:rsidR="0057214D" w:rsidTr="001062A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376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6273D5" w:rsidRDefault="000D7DF0" w:rsidP="006F5044">
            <w:pPr>
              <w:spacing w:before="120" w:after="120"/>
              <w:jc w:val="right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sz w:val="16"/>
                <w:szCs w:val="18"/>
                <w:lang w:eastAsia="de-DE"/>
              </w:rPr>
              <w:t xml:space="preserve">Inhalt </w:t>
            </w:r>
          </w:p>
        </w:tc>
        <w:tc>
          <w:tcPr>
            <w:tcW w:w="9639" w:type="dxa"/>
            <w:gridSpan w:val="2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6273D5" w:rsidRDefault="000D7DF0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sz w:val="16"/>
                <w:szCs w:val="18"/>
                <w:lang w:eastAsia="de-DE"/>
              </w:rPr>
              <w:t>Angaben</w:t>
            </w:r>
          </w:p>
        </w:tc>
        <w:tc>
          <w:tcPr>
            <w:tcW w:w="2977" w:type="dxa"/>
            <w:tcBorders>
              <w:top w:val="nil"/>
              <w:bottom w:val="single" w:sz="18" w:space="0" w:color="auto"/>
            </w:tcBorders>
            <w:shd w:val="clear" w:color="auto" w:fill="943634" w:themeFill="accent2" w:themeFillShade="BF"/>
          </w:tcPr>
          <w:p w:rsidR="006F5044" w:rsidRPr="006273D5" w:rsidRDefault="000D7DF0" w:rsidP="006F5044">
            <w:pPr>
              <w:spacing w:before="120" w:after="120"/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</w:pPr>
            <w:r w:rsidRPr="006C4037">
              <w:rPr>
                <w:rFonts w:cs="Arial"/>
                <w:b/>
                <w:color w:val="FFFFFF" w:themeColor="background1"/>
                <w:sz w:val="16"/>
                <w:szCs w:val="18"/>
                <w:lang w:eastAsia="de-DE"/>
              </w:rPr>
              <w:t>Fragen zu den Angaben</w:t>
            </w:r>
          </w:p>
        </w:tc>
      </w:tr>
      <w:tr w:rsidR="0057214D" w:rsidTr="001062A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56"/>
        </w:trPr>
        <w:tc>
          <w:tcPr>
            <w:tcW w:w="2376" w:type="dxa"/>
            <w:vMerge w:val="restart"/>
            <w:tcBorders>
              <w:top w:val="single" w:sz="18" w:space="0" w:color="auto"/>
            </w:tcBorders>
            <w:shd w:val="clear" w:color="auto" w:fill="C1FFC1"/>
          </w:tcPr>
          <w:p w:rsidR="006710E4" w:rsidRPr="00777DC4" w:rsidRDefault="006710E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Visionsarbeit</w:t>
            </w:r>
          </w:p>
        </w:tc>
        <w:tc>
          <w:tcPr>
            <w:tcW w:w="2405" w:type="dxa"/>
            <w:tcBorders>
              <w:top w:val="single" w:sz="18" w:space="0" w:color="auto"/>
              <w:bottom w:val="single" w:sz="4" w:space="0" w:color="auto"/>
            </w:tcBorders>
          </w:tcPr>
          <w:p w:rsidR="006710E4" w:rsidRDefault="006710E4" w:rsidP="006710E4">
            <w:pPr>
              <w:tabs>
                <w:tab w:val="left" w:pos="2851"/>
              </w:tabs>
              <w:spacing w:before="120" w:after="120"/>
              <w:rPr>
                <w:noProof/>
              </w:rPr>
            </w:pPr>
            <w:r>
              <w:rPr>
                <w:noProof/>
              </w:rPr>
              <w:t>Visionen unserer Schule</w:t>
            </w:r>
          </w:p>
        </w:tc>
        <w:tc>
          <w:tcPr>
            <w:tcW w:w="7234" w:type="dxa"/>
            <w:tcBorders>
              <w:top w:val="single" w:sz="18" w:space="0" w:color="auto"/>
              <w:bottom w:val="single" w:sz="4" w:space="0" w:color="auto"/>
            </w:tcBorders>
          </w:tcPr>
          <w:p w:rsidR="006710E4" w:rsidRDefault="006710E4" w:rsidP="006F5044">
            <w:pPr>
              <w:tabs>
                <w:tab w:val="left" w:pos="2851"/>
              </w:tabs>
              <w:spacing w:before="120" w:after="120"/>
              <w:rPr>
                <w:noProof/>
              </w:rPr>
            </w:pPr>
          </w:p>
        </w:tc>
        <w:tc>
          <w:tcPr>
            <w:tcW w:w="2977" w:type="dxa"/>
            <w:vMerge w:val="restart"/>
            <w:tcBorders>
              <w:top w:val="single" w:sz="18" w:space="0" w:color="auto"/>
            </w:tcBorders>
          </w:tcPr>
          <w:p w:rsidR="006710E4" w:rsidRDefault="006710E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E64A08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Welche Visionen hat unsere Schule?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</w:r>
          </w:p>
          <w:p w:rsidR="006710E4" w:rsidRDefault="006710E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Welche Visionen haben die Lernenden, das Schulteam, die Schulleitung und alle anderen Partner</w:t>
            </w:r>
            <w:r w:rsidRPr="00B32919">
              <w:rPr>
                <w:rFonts w:cs="Arial"/>
                <w:color w:val="CC3300"/>
                <w:sz w:val="18"/>
                <w:szCs w:val="18"/>
                <w:lang w:eastAsia="de-DE"/>
              </w:rPr>
              <w:t>?</w:t>
            </w:r>
          </w:p>
          <w:p w:rsidR="006710E4" w:rsidRDefault="006710E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777DC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Was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zeichnet</w:t>
            </w:r>
            <w:r w:rsidRPr="00777DC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unsere</w:t>
            </w:r>
            <w:r w:rsidRPr="00777DC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S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ORS-</w:t>
            </w:r>
            <w:r w:rsidRPr="00777DC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Schule aus?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</w:p>
          <w:p w:rsidR="006710E4" w:rsidRDefault="006710E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Wo liegen die Stärken? Wo die Schwächen?</w:t>
            </w:r>
          </w:p>
          <w:p w:rsidR="006710E4" w:rsidRDefault="006710E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777DC4">
              <w:rPr>
                <w:rFonts w:cs="Arial"/>
                <w:color w:val="CC3300"/>
                <w:sz w:val="18"/>
                <w:szCs w:val="18"/>
                <w:lang w:eastAsia="de-DE"/>
              </w:rPr>
              <w:t>Welche Inhalte sind uns wichtig (z.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 w:rsidRPr="00777DC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B. Bildungsinhalte)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</w:r>
            <w:r w:rsidRPr="00777DC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und müssen unbedingt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berücksichtigt</w:t>
            </w:r>
            <w:r w:rsidRPr="00777DC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sein?</w:t>
            </w:r>
          </w:p>
        </w:tc>
      </w:tr>
      <w:tr w:rsidR="0057214D" w:rsidTr="001062A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29"/>
        </w:trPr>
        <w:tc>
          <w:tcPr>
            <w:tcW w:w="2376" w:type="dxa"/>
            <w:vMerge/>
            <w:shd w:val="clear" w:color="auto" w:fill="C1FFC1"/>
          </w:tcPr>
          <w:p w:rsidR="006710E4" w:rsidRDefault="006710E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405" w:type="dxa"/>
            <w:tcBorders>
              <w:top w:val="single" w:sz="18" w:space="0" w:color="auto"/>
              <w:bottom w:val="single" w:sz="4" w:space="0" w:color="auto"/>
            </w:tcBorders>
          </w:tcPr>
          <w:p w:rsidR="006710E4" w:rsidRDefault="006710E4" w:rsidP="006F5044">
            <w:pPr>
              <w:tabs>
                <w:tab w:val="left" w:pos="2851"/>
              </w:tabs>
              <w:spacing w:before="120" w:after="120"/>
              <w:rPr>
                <w:noProof/>
              </w:rPr>
            </w:pPr>
            <w:r>
              <w:rPr>
                <w:noProof/>
              </w:rPr>
              <w:t>Diese Visionen haben unsere Lernenden</w:t>
            </w:r>
          </w:p>
        </w:tc>
        <w:tc>
          <w:tcPr>
            <w:tcW w:w="7234" w:type="dxa"/>
            <w:tcBorders>
              <w:top w:val="single" w:sz="18" w:space="0" w:color="auto"/>
              <w:bottom w:val="single" w:sz="4" w:space="0" w:color="auto"/>
            </w:tcBorders>
          </w:tcPr>
          <w:p w:rsidR="006710E4" w:rsidRDefault="006710E4" w:rsidP="006F5044">
            <w:pPr>
              <w:tabs>
                <w:tab w:val="left" w:pos="2851"/>
              </w:tabs>
              <w:spacing w:before="120" w:after="120"/>
              <w:rPr>
                <w:noProof/>
              </w:rPr>
            </w:pPr>
          </w:p>
        </w:tc>
        <w:tc>
          <w:tcPr>
            <w:tcW w:w="2977" w:type="dxa"/>
            <w:vMerge/>
            <w:tcBorders>
              <w:top w:val="single" w:sz="18" w:space="0" w:color="auto"/>
            </w:tcBorders>
          </w:tcPr>
          <w:p w:rsidR="006710E4" w:rsidRPr="00B32919" w:rsidRDefault="006710E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57214D" w:rsidTr="001062A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28"/>
        </w:trPr>
        <w:tc>
          <w:tcPr>
            <w:tcW w:w="2376" w:type="dxa"/>
            <w:vMerge/>
            <w:shd w:val="clear" w:color="auto" w:fill="C1FFC1"/>
          </w:tcPr>
          <w:p w:rsidR="006710E4" w:rsidRDefault="006710E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405" w:type="dxa"/>
            <w:tcBorders>
              <w:top w:val="single" w:sz="4" w:space="0" w:color="auto"/>
              <w:bottom w:val="single" w:sz="4" w:space="0" w:color="auto"/>
            </w:tcBorders>
          </w:tcPr>
          <w:p w:rsidR="006710E4" w:rsidRDefault="006710E4" w:rsidP="006F5044">
            <w:pPr>
              <w:spacing w:before="120" w:after="120"/>
              <w:rPr>
                <w:noProof/>
              </w:rPr>
            </w:pPr>
            <w:r>
              <w:rPr>
                <w:noProof/>
              </w:rPr>
              <w:t>Diese Visionen hat unser Schuleteam</w:t>
            </w:r>
          </w:p>
        </w:tc>
        <w:tc>
          <w:tcPr>
            <w:tcW w:w="7234" w:type="dxa"/>
            <w:tcBorders>
              <w:top w:val="single" w:sz="4" w:space="0" w:color="auto"/>
              <w:bottom w:val="single" w:sz="4" w:space="0" w:color="auto"/>
            </w:tcBorders>
          </w:tcPr>
          <w:p w:rsidR="006710E4" w:rsidRDefault="006710E4" w:rsidP="006F5044">
            <w:pPr>
              <w:spacing w:before="120" w:after="120"/>
              <w:rPr>
                <w:noProof/>
              </w:rPr>
            </w:pPr>
          </w:p>
        </w:tc>
        <w:tc>
          <w:tcPr>
            <w:tcW w:w="2977" w:type="dxa"/>
            <w:vMerge/>
            <w:tcBorders>
              <w:top w:val="single" w:sz="18" w:space="0" w:color="auto"/>
            </w:tcBorders>
          </w:tcPr>
          <w:p w:rsidR="006710E4" w:rsidRPr="00B32919" w:rsidRDefault="006710E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57214D" w:rsidTr="001062A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28"/>
        </w:trPr>
        <w:tc>
          <w:tcPr>
            <w:tcW w:w="2376" w:type="dxa"/>
            <w:vMerge/>
            <w:shd w:val="clear" w:color="auto" w:fill="C1FFC1"/>
          </w:tcPr>
          <w:p w:rsidR="006710E4" w:rsidRDefault="006710E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405" w:type="dxa"/>
            <w:tcBorders>
              <w:top w:val="single" w:sz="4" w:space="0" w:color="auto"/>
              <w:bottom w:val="single" w:sz="4" w:space="0" w:color="auto"/>
            </w:tcBorders>
          </w:tcPr>
          <w:p w:rsidR="006710E4" w:rsidRDefault="006710E4" w:rsidP="006F5044">
            <w:pPr>
              <w:spacing w:before="120" w:after="120"/>
              <w:rPr>
                <w:noProof/>
              </w:rPr>
            </w:pPr>
            <w:r>
              <w:rPr>
                <w:noProof/>
              </w:rPr>
              <w:t xml:space="preserve">Diese Visionen hat unsere Schulleitung </w:t>
            </w:r>
          </w:p>
        </w:tc>
        <w:tc>
          <w:tcPr>
            <w:tcW w:w="7234" w:type="dxa"/>
            <w:tcBorders>
              <w:top w:val="single" w:sz="4" w:space="0" w:color="auto"/>
              <w:bottom w:val="single" w:sz="4" w:space="0" w:color="auto"/>
            </w:tcBorders>
          </w:tcPr>
          <w:p w:rsidR="006710E4" w:rsidRDefault="006710E4" w:rsidP="006F5044">
            <w:pPr>
              <w:spacing w:before="120" w:after="120"/>
              <w:rPr>
                <w:noProof/>
              </w:rPr>
            </w:pPr>
          </w:p>
        </w:tc>
        <w:tc>
          <w:tcPr>
            <w:tcW w:w="2977" w:type="dxa"/>
            <w:vMerge/>
            <w:tcBorders>
              <w:top w:val="single" w:sz="18" w:space="0" w:color="auto"/>
            </w:tcBorders>
          </w:tcPr>
          <w:p w:rsidR="006710E4" w:rsidRPr="00B32919" w:rsidRDefault="006710E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57214D" w:rsidTr="001062A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31"/>
        </w:trPr>
        <w:tc>
          <w:tcPr>
            <w:tcW w:w="2376" w:type="dxa"/>
            <w:vMerge/>
            <w:shd w:val="clear" w:color="auto" w:fill="C1FFC1"/>
          </w:tcPr>
          <w:p w:rsidR="006710E4" w:rsidRDefault="006710E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405" w:type="dxa"/>
            <w:tcBorders>
              <w:top w:val="single" w:sz="4" w:space="0" w:color="auto"/>
            </w:tcBorders>
          </w:tcPr>
          <w:p w:rsidR="006710E4" w:rsidRDefault="006710E4" w:rsidP="006F5044">
            <w:pPr>
              <w:spacing w:before="120" w:after="120"/>
              <w:rPr>
                <w:noProof/>
              </w:rPr>
            </w:pPr>
            <w:r>
              <w:rPr>
                <w:noProof/>
              </w:rPr>
              <w:t>Diese Visionen haben andere Akteure: Eltern, Bildungs-partner, Behörden...</w:t>
            </w:r>
          </w:p>
        </w:tc>
        <w:tc>
          <w:tcPr>
            <w:tcW w:w="7234" w:type="dxa"/>
            <w:tcBorders>
              <w:top w:val="single" w:sz="4" w:space="0" w:color="auto"/>
            </w:tcBorders>
          </w:tcPr>
          <w:p w:rsidR="006710E4" w:rsidRDefault="006710E4" w:rsidP="006F5044">
            <w:pPr>
              <w:spacing w:before="120" w:after="120"/>
              <w:rPr>
                <w:noProof/>
              </w:rPr>
            </w:pPr>
          </w:p>
        </w:tc>
        <w:tc>
          <w:tcPr>
            <w:tcW w:w="2977" w:type="dxa"/>
            <w:vMerge/>
            <w:tcBorders>
              <w:top w:val="single" w:sz="18" w:space="0" w:color="auto"/>
            </w:tcBorders>
          </w:tcPr>
          <w:p w:rsidR="006710E4" w:rsidRPr="00B32919" w:rsidRDefault="006710E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57214D" w:rsidTr="001062A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784"/>
        </w:trPr>
        <w:tc>
          <w:tcPr>
            <w:tcW w:w="2376" w:type="dxa"/>
            <w:tcBorders>
              <w:top w:val="single" w:sz="18" w:space="0" w:color="auto"/>
              <w:bottom w:val="single" w:sz="18" w:space="0" w:color="000000" w:themeColor="text1"/>
            </w:tcBorders>
          </w:tcPr>
          <w:p w:rsidR="006F5044" w:rsidRPr="006C796B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77DC4">
              <w:rPr>
                <w:rFonts w:cs="Arial"/>
                <w:b/>
                <w:sz w:val="20"/>
                <w:szCs w:val="22"/>
                <w:lang w:eastAsia="de-DE"/>
              </w:rPr>
              <w:t>Bildungslandschaft</w:t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t xml:space="preserve"> / </w:t>
            </w:r>
            <w:r w:rsidRPr="006C796B">
              <w:rPr>
                <w:rFonts w:cs="Arial"/>
                <w:b/>
                <w:sz w:val="20"/>
                <w:szCs w:val="22"/>
                <w:lang w:eastAsia="de-DE"/>
              </w:rPr>
              <w:t>SORS-Visionen</w:t>
            </w:r>
          </w:p>
        </w:tc>
        <w:tc>
          <w:tcPr>
            <w:tcW w:w="9639" w:type="dxa"/>
            <w:gridSpan w:val="2"/>
            <w:tcBorders>
              <w:top w:val="single" w:sz="18" w:space="0" w:color="auto"/>
              <w:bottom w:val="single" w:sz="18" w:space="0" w:color="000000" w:themeColor="text1"/>
            </w:tcBorders>
          </w:tcPr>
          <w:p w:rsidR="006F5044" w:rsidRPr="00A54BD6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val="de-DE" w:eastAsia="de-DE"/>
              </w:rPr>
            </w:pPr>
            <w:r>
              <w:rPr>
                <w:noProof/>
              </w:rPr>
              <w:drawing>
                <wp:inline distT="0" distB="0" distL="0" distR="0" wp14:anchorId="35BE30A6" wp14:editId="5C5D0DF8">
                  <wp:extent cx="1484555" cy="1398494"/>
                  <wp:effectExtent l="0" t="0" r="1905" b="0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055" cy="1402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           </w:t>
            </w:r>
            <w:r w:rsidR="0090236D">
              <w:rPr>
                <w:noProof/>
              </w:rPr>
              <w:t xml:space="preserve">                      </w:t>
            </w:r>
            <w:r>
              <w:rPr>
                <w:noProof/>
              </w:rPr>
              <w:t xml:space="preserve">     </w:t>
            </w:r>
            <w:r w:rsidR="0090236D">
              <w:rPr>
                <w:noProof/>
              </w:rPr>
              <w:drawing>
                <wp:inline distT="0" distB="0" distL="0" distR="0" wp14:anchorId="3263158E" wp14:editId="1E3EC0EE">
                  <wp:extent cx="1397955" cy="1384053"/>
                  <wp:effectExtent l="0" t="0" r="0" b="6985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49720" t="10401" b="78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82" cy="1405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F5044" w:rsidRPr="006710E4" w:rsidRDefault="000D7DF0" w:rsidP="006710E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 w:rsidRPr="00A54BD6">
              <w:rPr>
                <w:rFonts w:cs="Arial"/>
                <w:b/>
                <w:sz w:val="16"/>
                <w:szCs w:val="22"/>
                <w:lang w:val="de-DE" w:eastAsia="de-DE"/>
              </w:rPr>
              <w:t>A</w:t>
            </w:r>
            <w:r w:rsidRPr="00A54BD6">
              <w:rPr>
                <w:rFonts w:cs="Arial"/>
                <w:sz w:val="16"/>
                <w:szCs w:val="22"/>
                <w:lang w:val="de-DE" w:eastAsia="de-DE"/>
              </w:rPr>
              <w:t xml:space="preserve"> </w:t>
            </w:r>
            <w:r>
              <w:rPr>
                <w:rFonts w:cs="Arial"/>
                <w:sz w:val="16"/>
                <w:szCs w:val="22"/>
                <w:lang w:val="de-DE" w:eastAsia="de-DE"/>
              </w:rPr>
              <w:t>"</w:t>
            </w:r>
            <w:r w:rsidRPr="00A54BD6">
              <w:rPr>
                <w:rFonts w:cs="Arial"/>
                <w:sz w:val="16"/>
                <w:szCs w:val="22"/>
                <w:lang w:val="de-DE" w:eastAsia="de-DE"/>
              </w:rPr>
              <w:t>schulzentriert Netz</w:t>
            </w:r>
            <w:r w:rsidR="006710E4">
              <w:rPr>
                <w:rFonts w:cs="Arial"/>
                <w:sz w:val="16"/>
                <w:szCs w:val="22"/>
                <w:lang w:val="de-DE" w:eastAsia="de-DE"/>
              </w:rPr>
              <w:t>werk</w:t>
            </w:r>
            <w:r>
              <w:rPr>
                <w:rFonts w:cs="Arial"/>
                <w:sz w:val="16"/>
                <w:szCs w:val="22"/>
                <w:lang w:val="de-DE" w:eastAsia="de-DE"/>
              </w:rPr>
              <w:t>"</w:t>
            </w:r>
            <w:r w:rsidRPr="00A54BD6">
              <w:rPr>
                <w:rFonts w:cs="Arial"/>
                <w:sz w:val="16"/>
                <w:szCs w:val="22"/>
                <w:lang w:val="de-DE" w:eastAsia="de-DE"/>
              </w:rPr>
              <w:t xml:space="preserve">  </w:t>
            </w:r>
            <w:r w:rsidRPr="00A54BD6">
              <w:rPr>
                <w:rFonts w:cs="Arial"/>
                <w:sz w:val="12"/>
                <w:szCs w:val="22"/>
                <w:lang w:val="de-DE" w:eastAsia="de-DE"/>
              </w:rPr>
              <w:t>Abb. Schule Nebikon, 2017</w:t>
            </w:r>
            <w:r w:rsidR="0057214D">
              <w:rPr>
                <w:rFonts w:cs="Arial"/>
                <w:sz w:val="16"/>
                <w:szCs w:val="22"/>
                <w:lang w:val="de-DE" w:eastAsia="de-DE"/>
              </w:rPr>
              <w:t xml:space="preserve">           </w:t>
            </w:r>
            <w:r w:rsidR="0090236D">
              <w:rPr>
                <w:rFonts w:cs="Arial"/>
                <w:sz w:val="16"/>
                <w:szCs w:val="22"/>
                <w:lang w:val="de-DE" w:eastAsia="de-DE"/>
              </w:rPr>
              <w:t xml:space="preserve">             </w:t>
            </w:r>
            <w:r w:rsidR="0057214D">
              <w:rPr>
                <w:rFonts w:cs="Arial"/>
                <w:sz w:val="16"/>
                <w:szCs w:val="22"/>
                <w:lang w:val="de-DE" w:eastAsia="de-DE"/>
              </w:rPr>
              <w:t xml:space="preserve">  </w:t>
            </w:r>
            <w:r w:rsidR="0090236D">
              <w:rPr>
                <w:rFonts w:cs="Arial"/>
                <w:sz w:val="16"/>
                <w:szCs w:val="22"/>
                <w:lang w:val="de-DE" w:eastAsia="de-DE"/>
              </w:rPr>
              <w:t xml:space="preserve">      </w:t>
            </w:r>
            <w:r w:rsidRPr="00A54BD6">
              <w:rPr>
                <w:rFonts w:cs="Arial"/>
                <w:sz w:val="16"/>
                <w:szCs w:val="22"/>
                <w:lang w:val="de-DE" w:eastAsia="de-DE"/>
              </w:rPr>
              <w:t xml:space="preserve">   </w:t>
            </w:r>
            <w:r w:rsidRPr="00A54BD6">
              <w:rPr>
                <w:rFonts w:cs="Arial"/>
                <w:b/>
                <w:sz w:val="16"/>
                <w:szCs w:val="22"/>
                <w:lang w:val="de-DE" w:eastAsia="de-DE"/>
              </w:rPr>
              <w:t>B</w:t>
            </w:r>
            <w:r w:rsidRPr="00A54BD6">
              <w:rPr>
                <w:rFonts w:cs="Arial"/>
                <w:sz w:val="16"/>
                <w:szCs w:val="22"/>
                <w:lang w:val="de-DE" w:eastAsia="de-DE"/>
              </w:rPr>
              <w:t xml:space="preserve">   </w:t>
            </w:r>
            <w:r>
              <w:rPr>
                <w:rFonts w:cs="Arial"/>
                <w:sz w:val="16"/>
                <w:szCs w:val="22"/>
                <w:lang w:val="de-DE" w:eastAsia="de-DE"/>
              </w:rPr>
              <w:t>"</w:t>
            </w:r>
            <w:r w:rsidRPr="00A54BD6">
              <w:rPr>
                <w:rFonts w:cs="Arial"/>
                <w:sz w:val="16"/>
                <w:szCs w:val="22"/>
                <w:lang w:val="de-DE" w:eastAsia="de-DE"/>
              </w:rPr>
              <w:t>lokales Netz</w:t>
            </w:r>
            <w:r w:rsidR="006710E4">
              <w:rPr>
                <w:rFonts w:cs="Arial"/>
                <w:sz w:val="16"/>
                <w:szCs w:val="22"/>
                <w:lang w:val="de-DE" w:eastAsia="de-DE"/>
              </w:rPr>
              <w:t>werk</w:t>
            </w:r>
            <w:r>
              <w:rPr>
                <w:rFonts w:cs="Arial"/>
                <w:sz w:val="16"/>
                <w:szCs w:val="22"/>
                <w:lang w:val="de-DE" w:eastAsia="de-DE"/>
              </w:rPr>
              <w:t>"</w:t>
            </w:r>
            <w:r w:rsidR="006710E4">
              <w:rPr>
                <w:rFonts w:cs="Arial"/>
                <w:sz w:val="12"/>
                <w:szCs w:val="22"/>
                <w:lang w:val="de-DE" w:eastAsia="de-DE"/>
              </w:rPr>
              <w:t xml:space="preserve">   </w:t>
            </w:r>
            <w:r w:rsidRPr="00A54BD6">
              <w:rPr>
                <w:rFonts w:cs="Arial"/>
                <w:sz w:val="12"/>
                <w:szCs w:val="22"/>
                <w:lang w:val="de-DE" w:eastAsia="de-DE"/>
              </w:rPr>
              <w:t xml:space="preserve">Abb. </w:t>
            </w:r>
            <w:r w:rsidRPr="006710E4">
              <w:rPr>
                <w:rFonts w:cs="Arial"/>
                <w:sz w:val="12"/>
                <w:szCs w:val="22"/>
                <w:lang w:eastAsia="de-DE"/>
              </w:rPr>
              <w:t>Jacobs Fondation, 2015</w:t>
            </w:r>
          </w:p>
        </w:tc>
        <w:tc>
          <w:tcPr>
            <w:tcW w:w="2977" w:type="dxa"/>
            <w:tcBorders>
              <w:top w:val="single" w:sz="18" w:space="0" w:color="auto"/>
              <w:bottom w:val="single" w:sz="18" w:space="0" w:color="auto"/>
            </w:tcBorders>
          </w:tcPr>
          <w:p w:rsidR="0057214D" w:rsidRDefault="006710E4" w:rsidP="0057214D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Welche </w:t>
            </w:r>
            <w:r w:rsidRPr="0057214D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Form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bauen wir auf?</w:t>
            </w:r>
          </w:p>
          <w:p w:rsidR="0057214D" w:rsidRDefault="0057214D" w:rsidP="0057214D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Welcher </w:t>
            </w:r>
            <w:r w:rsidRPr="0053673C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Typus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 </w:t>
            </w:r>
            <w:r w:rsidRPr="0057214D">
              <w:rPr>
                <w:rFonts w:cs="Arial"/>
                <w:color w:val="CC3300"/>
                <w:sz w:val="18"/>
                <w:szCs w:val="18"/>
                <w:lang w:eastAsia="de-DE"/>
              </w:rPr>
              <w:t>streben wir an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? </w:t>
            </w:r>
          </w:p>
          <w:p w:rsidR="0057214D" w:rsidRDefault="0057214D" w:rsidP="0057214D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7750E8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A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oder</w:t>
            </w:r>
            <w:r w:rsidRPr="007750E8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 B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?</w:t>
            </w:r>
          </w:p>
          <w:p w:rsidR="006710E4" w:rsidRDefault="006710E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710E4" w:rsidRDefault="006710E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Pr="00B32919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57214D" w:rsidTr="001062A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5"/>
        </w:trPr>
        <w:tc>
          <w:tcPr>
            <w:tcW w:w="2376" w:type="dxa"/>
            <w:vMerge w:val="restart"/>
            <w:tcBorders>
              <w:top w:val="single" w:sz="18" w:space="0" w:color="auto"/>
            </w:tcBorders>
            <w:shd w:val="clear" w:color="auto" w:fill="C1FFC1"/>
          </w:tcPr>
          <w:p w:rsidR="006F5044" w:rsidRPr="006C796B" w:rsidRDefault="000D7DF0" w:rsidP="006F5044">
            <w:pPr>
              <w:tabs>
                <w:tab w:val="center" w:pos="1080"/>
                <w:tab w:val="right" w:pos="2160"/>
              </w:tabs>
              <w:spacing w:before="120" w:after="120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ab/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tab/>
              <w:t>Verortung</w:t>
            </w:r>
          </w:p>
          <w:p w:rsidR="006F5044" w:rsidRPr="006C796B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405" w:type="dxa"/>
            <w:tcBorders>
              <w:top w:val="single" w:sz="18" w:space="0" w:color="auto"/>
            </w:tcBorders>
            <w:shd w:val="clear" w:color="auto" w:fill="C1FFC1"/>
          </w:tcPr>
          <w:p w:rsidR="006F5044" w:rsidRPr="008E1363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18"/>
                <w:lang w:eastAsia="de-DE"/>
              </w:rPr>
              <w:t>Wo?</w:t>
            </w:r>
          </w:p>
        </w:tc>
        <w:tc>
          <w:tcPr>
            <w:tcW w:w="7234" w:type="dxa"/>
            <w:tcBorders>
              <w:top w:val="single" w:sz="18" w:space="0" w:color="auto"/>
            </w:tcBorders>
            <w:shd w:val="clear" w:color="auto" w:fill="C1FFC1"/>
          </w:tcPr>
          <w:p w:rsidR="006F5044" w:rsidRPr="0087312B" w:rsidRDefault="000D7DF0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>
              <w:rPr>
                <w:rFonts w:cs="Arial"/>
                <w:b/>
                <w:sz w:val="16"/>
                <w:szCs w:val="18"/>
                <w:lang w:eastAsia="de-DE"/>
              </w:rPr>
              <w:t xml:space="preserve">Ja? Nein? </w:t>
            </w:r>
            <w:r w:rsidRPr="0087312B">
              <w:rPr>
                <w:rFonts w:cs="Arial"/>
                <w:b/>
                <w:sz w:val="16"/>
                <w:szCs w:val="18"/>
                <w:lang w:eastAsia="de-DE"/>
              </w:rPr>
              <w:t>Wie</w:t>
            </w:r>
            <w:r>
              <w:rPr>
                <w:rFonts w:cs="Arial"/>
                <w:b/>
                <w:sz w:val="16"/>
                <w:szCs w:val="18"/>
                <w:lang w:eastAsia="de-DE"/>
              </w:rPr>
              <w:t xml:space="preserve">? </w:t>
            </w:r>
            <w:r w:rsidRPr="00BB406C">
              <w:rPr>
                <w:rFonts w:cs="Arial"/>
                <w:sz w:val="16"/>
                <w:szCs w:val="18"/>
                <w:lang w:eastAsia="de-DE"/>
              </w:rPr>
              <w:t>&gt; entsprechender Text</w:t>
            </w:r>
          </w:p>
        </w:tc>
        <w:tc>
          <w:tcPr>
            <w:tcW w:w="2977" w:type="dxa"/>
            <w:vMerge w:val="restart"/>
            <w:tcBorders>
              <w:top w:val="single" w:sz="18" w:space="0" w:color="auto"/>
            </w:tcBorders>
          </w:tcPr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B32919">
              <w:rPr>
                <w:rFonts w:cs="Arial"/>
                <w:color w:val="CC3300"/>
                <w:sz w:val="18"/>
                <w:szCs w:val="18"/>
                <w:lang w:eastAsia="de-DE"/>
              </w:rPr>
              <w:t>Was steht im Leitbild?</w:t>
            </w:r>
            <w:r w:rsidRPr="00D07D7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</w:r>
            <w:r w:rsidRPr="00D07D78">
              <w:rPr>
                <w:rFonts w:cs="Arial"/>
                <w:color w:val="CC3300"/>
                <w:sz w:val="18"/>
                <w:szCs w:val="18"/>
                <w:lang w:eastAsia="de-DE"/>
              </w:rPr>
              <w:t>Welche</w:t>
            </w:r>
            <w:r w:rsidR="00E64A0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SORS-</w:t>
            </w:r>
            <w:r w:rsidRPr="00D07D7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Leitsätze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werden</w:t>
            </w:r>
            <w:r w:rsidRPr="00D07D7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fest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ge</w:t>
            </w:r>
            <w:r w:rsidRPr="00D07D78">
              <w:rPr>
                <w:rFonts w:cs="Arial"/>
                <w:color w:val="CC3300"/>
                <w:sz w:val="18"/>
                <w:szCs w:val="18"/>
                <w:lang w:eastAsia="de-DE"/>
              </w:rPr>
              <w:t>halten?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</w:p>
          <w:p w:rsidR="006F5044" w:rsidRPr="00032EB0" w:rsidRDefault="000D7DF0" w:rsidP="006F5044">
            <w:pPr>
              <w:spacing w:before="120" w:after="120"/>
              <w:rPr>
                <w:rFonts w:cs="Arial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Braucht es neue</w:t>
            </w:r>
            <w:r w:rsidR="007750E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Leitsätze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?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</w:r>
            <w:r w:rsidRPr="0053673C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Verortung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andernorts: </w:t>
            </w:r>
            <w:r w:rsidR="00817775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Betrieblicher Leistungsauftrag,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Schulprogramm, Budget, </w:t>
            </w:r>
            <w:r w:rsidRPr="00096CC9">
              <w:rPr>
                <w:rFonts w:cs="Arial"/>
                <w:color w:val="CC3300"/>
                <w:sz w:val="18"/>
                <w:szCs w:val="18"/>
                <w:lang w:eastAsia="de-DE"/>
              </w:rPr>
              <w:t>Mehrjahresplanung, Leistungsauftrag</w:t>
            </w:r>
          </w:p>
        </w:tc>
      </w:tr>
      <w:tr w:rsidR="0057214D" w:rsidTr="001062A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5"/>
        </w:trPr>
        <w:tc>
          <w:tcPr>
            <w:tcW w:w="2376" w:type="dxa"/>
            <w:vMerge/>
            <w:tcBorders>
              <w:top w:val="single" w:sz="18" w:space="0" w:color="auto"/>
            </w:tcBorders>
            <w:shd w:val="clear" w:color="auto" w:fill="C1FFC1"/>
          </w:tcPr>
          <w:p w:rsidR="00681F9B" w:rsidRDefault="00681F9B" w:rsidP="006F5044">
            <w:pPr>
              <w:tabs>
                <w:tab w:val="center" w:pos="1080"/>
                <w:tab w:val="right" w:pos="2160"/>
              </w:tabs>
              <w:spacing w:before="120" w:after="120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405" w:type="dxa"/>
            <w:tcBorders>
              <w:top w:val="single" w:sz="18" w:space="0" w:color="auto"/>
            </w:tcBorders>
            <w:shd w:val="clear" w:color="auto" w:fill="auto"/>
          </w:tcPr>
          <w:p w:rsidR="00681F9B" w:rsidRDefault="00681F9B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>
              <w:rPr>
                <w:rFonts w:cs="Arial"/>
                <w:sz w:val="20"/>
                <w:szCs w:val="22"/>
                <w:lang w:eastAsia="de-DE"/>
              </w:rPr>
              <w:t>Leitbild</w:t>
            </w:r>
          </w:p>
        </w:tc>
        <w:tc>
          <w:tcPr>
            <w:tcW w:w="7234" w:type="dxa"/>
            <w:tcBorders>
              <w:top w:val="single" w:sz="18" w:space="0" w:color="auto"/>
            </w:tcBorders>
            <w:shd w:val="clear" w:color="auto" w:fill="auto"/>
          </w:tcPr>
          <w:p w:rsidR="00681F9B" w:rsidRDefault="00681F9B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2977" w:type="dxa"/>
            <w:vMerge/>
            <w:tcBorders>
              <w:top w:val="single" w:sz="18" w:space="0" w:color="auto"/>
            </w:tcBorders>
          </w:tcPr>
          <w:p w:rsidR="00681F9B" w:rsidRPr="00B32919" w:rsidRDefault="00681F9B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57214D" w:rsidTr="001062A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00"/>
        </w:trPr>
        <w:tc>
          <w:tcPr>
            <w:tcW w:w="2376" w:type="dxa"/>
            <w:vMerge/>
            <w:shd w:val="clear" w:color="auto" w:fill="C1FFC1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405" w:type="dxa"/>
            <w:shd w:val="clear" w:color="auto" w:fill="auto"/>
          </w:tcPr>
          <w:p w:rsidR="006F5044" w:rsidRPr="008E1363" w:rsidRDefault="0090236D" w:rsidP="0057214D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sz w:val="20"/>
                <w:szCs w:val="22"/>
                <w:lang w:eastAsia="de-DE"/>
              </w:rPr>
              <w:t>Betriebliche</w:t>
            </w:r>
            <w:r w:rsidR="00817775">
              <w:rPr>
                <w:rFonts w:cs="Arial"/>
                <w:sz w:val="20"/>
                <w:szCs w:val="22"/>
                <w:lang w:eastAsia="de-DE"/>
              </w:rPr>
              <w:t xml:space="preserve"> Leistungs</w:t>
            </w:r>
            <w:r w:rsidR="0057214D">
              <w:rPr>
                <w:rFonts w:cs="Arial"/>
                <w:sz w:val="20"/>
                <w:szCs w:val="22"/>
                <w:lang w:eastAsia="de-DE"/>
              </w:rPr>
              <w:t>vereinbarung</w:t>
            </w:r>
          </w:p>
        </w:tc>
        <w:tc>
          <w:tcPr>
            <w:tcW w:w="7234" w:type="dxa"/>
            <w:shd w:val="clear" w:color="auto" w:fill="auto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977" w:type="dxa"/>
            <w:vMerge/>
          </w:tcPr>
          <w:p w:rsidR="006F5044" w:rsidRPr="00096CC9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57214D" w:rsidTr="001062A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33"/>
        </w:trPr>
        <w:tc>
          <w:tcPr>
            <w:tcW w:w="2376" w:type="dxa"/>
            <w:vMerge/>
            <w:shd w:val="clear" w:color="auto" w:fill="C1FFC1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405" w:type="dxa"/>
            <w:tcBorders>
              <w:bottom w:val="single" w:sz="18" w:space="0" w:color="auto"/>
            </w:tcBorders>
            <w:shd w:val="clear" w:color="auto" w:fill="auto"/>
          </w:tcPr>
          <w:p w:rsidR="006F5044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sz w:val="20"/>
                <w:szCs w:val="22"/>
                <w:lang w:eastAsia="de-DE"/>
              </w:rPr>
              <w:t>andere Verortung</w:t>
            </w:r>
          </w:p>
        </w:tc>
        <w:tc>
          <w:tcPr>
            <w:tcW w:w="7234" w:type="dxa"/>
            <w:tcBorders>
              <w:bottom w:val="single" w:sz="18" w:space="0" w:color="auto"/>
            </w:tcBorders>
            <w:shd w:val="clear" w:color="auto" w:fill="auto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977" w:type="dxa"/>
            <w:vMerge/>
          </w:tcPr>
          <w:p w:rsidR="006F5044" w:rsidRPr="00096CC9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57214D" w:rsidTr="001062A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376" w:type="dxa"/>
            <w:tcBorders>
              <w:top w:val="single" w:sz="18" w:space="0" w:color="auto"/>
              <w:bottom w:val="single" w:sz="18" w:space="0" w:color="auto"/>
              <w:right w:val="nil"/>
            </w:tcBorders>
            <w:shd w:val="clear" w:color="auto" w:fill="auto"/>
          </w:tcPr>
          <w:p w:rsidR="006F5044" w:rsidRPr="006C796B" w:rsidRDefault="0057214D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Profil / Entwicklungs-schwerpunkt</w:t>
            </w:r>
          </w:p>
        </w:tc>
        <w:tc>
          <w:tcPr>
            <w:tcW w:w="9639" w:type="dxa"/>
            <w:gridSpan w:val="2"/>
            <w:tcBorders>
              <w:top w:val="single" w:sz="18" w:space="0" w:color="auto"/>
              <w:left w:val="nil"/>
              <w:bottom w:val="single" w:sz="18" w:space="0" w:color="auto"/>
            </w:tcBorders>
            <w:shd w:val="clear" w:color="auto" w:fill="auto"/>
          </w:tcPr>
          <w:p w:rsidR="00CC541B" w:rsidRPr="00EF6303" w:rsidRDefault="00CC541B" w:rsidP="00D7551B">
            <w:pPr>
              <w:numPr>
                <w:ilvl w:val="0"/>
                <w:numId w:val="3"/>
              </w:numPr>
              <w:tabs>
                <w:tab w:val="clear" w:pos="720"/>
                <w:tab w:val="num" w:pos="450"/>
              </w:tabs>
              <w:spacing w:before="120" w:after="120"/>
              <w:ind w:left="312" w:hanging="272"/>
              <w:rPr>
                <w:sz w:val="20"/>
              </w:rPr>
            </w:pPr>
            <w:r>
              <w:rPr>
                <w:b/>
                <w:sz w:val="20"/>
              </w:rPr>
              <w:t>SORS-</w:t>
            </w:r>
            <w:r w:rsidRPr="00FC01C3">
              <w:rPr>
                <w:b/>
                <w:sz w:val="20"/>
              </w:rPr>
              <w:t>Angebote</w:t>
            </w:r>
            <w:r>
              <w:rPr>
                <w:b/>
                <w:sz w:val="20"/>
              </w:rPr>
              <w:t xml:space="preserve"> (zusätzliche Angebote)</w:t>
            </w:r>
            <w:r w:rsidR="00EF6303">
              <w:rPr>
                <w:b/>
                <w:sz w:val="20"/>
              </w:rPr>
              <w:t xml:space="preserve"> &gt; </w:t>
            </w:r>
            <w:r w:rsidR="00EF6303" w:rsidRPr="00EF6303">
              <w:rPr>
                <w:sz w:val="20"/>
              </w:rPr>
              <w:t>Kooperationen mit ausserschulischen I</w:t>
            </w:r>
            <w:r w:rsidR="00EF6303">
              <w:rPr>
                <w:sz w:val="20"/>
              </w:rPr>
              <w:t>nstitutionen</w:t>
            </w:r>
          </w:p>
          <w:p w:rsidR="00CC541B" w:rsidRPr="00FC01C3" w:rsidRDefault="00CC541B" w:rsidP="00D7551B">
            <w:pPr>
              <w:numPr>
                <w:ilvl w:val="0"/>
                <w:numId w:val="3"/>
              </w:numPr>
              <w:tabs>
                <w:tab w:val="clear" w:pos="720"/>
                <w:tab w:val="num" w:pos="450"/>
              </w:tabs>
              <w:spacing w:before="120" w:after="120"/>
              <w:ind w:left="312" w:hanging="272"/>
              <w:rPr>
                <w:b/>
                <w:sz w:val="20"/>
              </w:rPr>
            </w:pPr>
            <w:r>
              <w:rPr>
                <w:b/>
                <w:sz w:val="20"/>
              </w:rPr>
              <w:t>Übergänge:</w:t>
            </w:r>
          </w:p>
          <w:p w:rsidR="00CC541B" w:rsidRDefault="00CC541B" w:rsidP="00577745">
            <w:pPr>
              <w:numPr>
                <w:ilvl w:val="0"/>
                <w:numId w:val="3"/>
              </w:numPr>
              <w:spacing w:before="60" w:after="60"/>
              <w:ind w:left="714" w:hanging="357"/>
              <w:rPr>
                <w:b/>
                <w:sz w:val="20"/>
              </w:rPr>
            </w:pPr>
            <w:r w:rsidRPr="00CC541B">
              <w:rPr>
                <w:b/>
                <w:sz w:val="20"/>
              </w:rPr>
              <w:t>«Integration fremdsprachiger Kinder»</w:t>
            </w:r>
            <w:r>
              <w:rPr>
                <w:b/>
                <w:sz w:val="20"/>
              </w:rPr>
              <w:t xml:space="preserve"> </w:t>
            </w:r>
          </w:p>
          <w:p w:rsidR="00CC541B" w:rsidRDefault="00CC541B" w:rsidP="003517B2">
            <w:pPr>
              <w:tabs>
                <w:tab w:val="left" w:pos="2160"/>
              </w:tabs>
              <w:spacing w:before="60" w:after="60"/>
              <w:ind w:left="714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                     und/oder</w:t>
            </w:r>
            <w:r w:rsidRPr="00CC541B">
              <w:rPr>
                <w:b/>
                <w:sz w:val="20"/>
              </w:rPr>
              <w:t xml:space="preserve"> </w:t>
            </w:r>
          </w:p>
          <w:p w:rsidR="00CC541B" w:rsidRPr="00CC541B" w:rsidRDefault="00CC541B" w:rsidP="00577745">
            <w:pPr>
              <w:numPr>
                <w:ilvl w:val="0"/>
                <w:numId w:val="3"/>
              </w:numPr>
              <w:spacing w:before="60" w:after="60"/>
              <w:ind w:left="714" w:hanging="357"/>
              <w:rPr>
                <w:b/>
                <w:sz w:val="20"/>
              </w:rPr>
            </w:pPr>
            <w:r>
              <w:rPr>
                <w:b/>
                <w:sz w:val="20"/>
              </w:rPr>
              <w:t>«</w:t>
            </w:r>
            <w:r w:rsidRPr="00CC541B">
              <w:rPr>
                <w:b/>
                <w:sz w:val="20"/>
              </w:rPr>
              <w:t>Familie/Kitas – Kindergarten/Schule</w:t>
            </w:r>
            <w:r>
              <w:rPr>
                <w:b/>
                <w:sz w:val="20"/>
              </w:rPr>
              <w:t>»</w:t>
            </w:r>
            <w:r w:rsidRPr="00CC541B">
              <w:rPr>
                <w:b/>
                <w:sz w:val="20"/>
              </w:rPr>
              <w:t xml:space="preserve"> </w:t>
            </w:r>
            <w:r>
              <w:rPr>
                <w:sz w:val="20"/>
              </w:rPr>
              <w:t>(Frühe Sprachförderung)</w:t>
            </w:r>
          </w:p>
          <w:p w:rsidR="00CC541B" w:rsidRPr="00CC541B" w:rsidRDefault="00CC541B" w:rsidP="00577745">
            <w:pPr>
              <w:numPr>
                <w:ilvl w:val="0"/>
                <w:numId w:val="3"/>
              </w:numPr>
              <w:spacing w:before="60" w:after="60"/>
              <w:ind w:left="714" w:hanging="357"/>
              <w:rPr>
                <w:b/>
                <w:sz w:val="20"/>
              </w:rPr>
            </w:pPr>
            <w:r w:rsidRPr="00CC541B">
              <w:rPr>
                <w:b/>
                <w:sz w:val="20"/>
              </w:rPr>
              <w:t>«Schule – Tagesstrukturen»</w:t>
            </w:r>
            <w:r w:rsidRPr="00CC541B">
              <w:rPr>
                <w:sz w:val="20"/>
              </w:rPr>
              <w:t xml:space="preserve"> (Betreuung)</w:t>
            </w:r>
          </w:p>
          <w:p w:rsidR="00CC541B" w:rsidRPr="00CC541B" w:rsidRDefault="00CC541B" w:rsidP="00577745">
            <w:pPr>
              <w:numPr>
                <w:ilvl w:val="0"/>
                <w:numId w:val="3"/>
              </w:numPr>
              <w:spacing w:before="60" w:after="60"/>
              <w:ind w:left="714" w:hanging="357"/>
              <w:rPr>
                <w:b/>
                <w:sz w:val="20"/>
              </w:rPr>
            </w:pPr>
            <w:r w:rsidRPr="00CC541B">
              <w:rPr>
                <w:b/>
                <w:sz w:val="20"/>
              </w:rPr>
              <w:t xml:space="preserve">«Schule – Freizeit» </w:t>
            </w:r>
            <w:r w:rsidRPr="00CC541B">
              <w:rPr>
                <w:sz w:val="20"/>
              </w:rPr>
              <w:t>(Vereine, Verbände)</w:t>
            </w:r>
          </w:p>
          <w:p w:rsidR="00CC541B" w:rsidRPr="00CC541B" w:rsidRDefault="00CC541B" w:rsidP="00577745">
            <w:pPr>
              <w:numPr>
                <w:ilvl w:val="0"/>
                <w:numId w:val="3"/>
              </w:numPr>
              <w:spacing w:before="60" w:after="60"/>
              <w:ind w:left="714" w:hanging="357"/>
              <w:rPr>
                <w:b/>
                <w:sz w:val="20"/>
              </w:rPr>
            </w:pPr>
            <w:r w:rsidRPr="00CC541B">
              <w:rPr>
                <w:b/>
                <w:sz w:val="20"/>
              </w:rPr>
              <w:t>«Schule – Berufswelt»</w:t>
            </w:r>
            <w:r w:rsidRPr="00CC541B">
              <w:rPr>
                <w:sz w:val="20"/>
              </w:rPr>
              <w:t xml:space="preserve"> (Gewerbe, Firmen, Anschlussschulen)</w:t>
            </w:r>
          </w:p>
          <w:p w:rsidR="0057214D" w:rsidRPr="00CC541B" w:rsidRDefault="00CC541B" w:rsidP="00D7551B">
            <w:pPr>
              <w:numPr>
                <w:ilvl w:val="0"/>
                <w:numId w:val="3"/>
              </w:numPr>
              <w:tabs>
                <w:tab w:val="clear" w:pos="720"/>
                <w:tab w:val="num" w:pos="450"/>
              </w:tabs>
              <w:spacing w:before="120" w:after="120"/>
              <w:ind w:left="312" w:hanging="272"/>
              <w:rPr>
                <w:b/>
                <w:sz w:val="20"/>
              </w:rPr>
            </w:pPr>
            <w:r>
              <w:rPr>
                <w:b/>
                <w:sz w:val="20"/>
              </w:rPr>
              <w:t>Ort der Begegnung</w:t>
            </w:r>
            <w:r w:rsidRPr="00CC541B">
              <w:rPr>
                <w:sz w:val="20"/>
              </w:rPr>
              <w:t xml:space="preserve"> (Kultur</w:t>
            </w:r>
            <w:r w:rsidR="00EF6303">
              <w:rPr>
                <w:sz w:val="20"/>
              </w:rPr>
              <w:t>- und/und Sport</w:t>
            </w:r>
            <w:r w:rsidRPr="00CC541B">
              <w:rPr>
                <w:sz w:val="20"/>
              </w:rPr>
              <w:t>zentrum</w:t>
            </w:r>
            <w:r w:rsidR="00EF6303">
              <w:rPr>
                <w:sz w:val="20"/>
              </w:rPr>
              <w:t xml:space="preserve"> &gt; Profil «Kultur»/«Sport» &gt; vgl. kantonale Profile</w:t>
            </w:r>
            <w:r w:rsidR="00EF6303" w:rsidRPr="00CC541B">
              <w:rPr>
                <w:sz w:val="20"/>
              </w:rPr>
              <w:t>)</w:t>
            </w:r>
          </w:p>
          <w:p w:rsidR="00CC541B" w:rsidRDefault="00CC541B" w:rsidP="00D7551B">
            <w:pPr>
              <w:numPr>
                <w:ilvl w:val="0"/>
                <w:numId w:val="3"/>
              </w:numPr>
              <w:tabs>
                <w:tab w:val="clear" w:pos="720"/>
                <w:tab w:val="num" w:pos="450"/>
              </w:tabs>
              <w:spacing w:before="120" w:after="120"/>
              <w:ind w:left="312" w:hanging="272"/>
              <w:rPr>
                <w:b/>
                <w:sz w:val="20"/>
              </w:rPr>
            </w:pPr>
            <w:r>
              <w:rPr>
                <w:b/>
                <w:sz w:val="20"/>
              </w:rPr>
              <w:t>Schulhauskultur</w:t>
            </w:r>
            <w:r w:rsidRPr="00CC541B">
              <w:rPr>
                <w:sz w:val="20"/>
              </w:rPr>
              <w:t xml:space="preserve"> (Partizipation der Lernenden und Mitwirkung der Eltern</w:t>
            </w:r>
            <w:r w:rsidR="00EF6303">
              <w:rPr>
                <w:sz w:val="20"/>
              </w:rPr>
              <w:t xml:space="preserve"> &gt; vgl. kantonale Profile</w:t>
            </w:r>
            <w:r w:rsidRPr="00CC541B">
              <w:rPr>
                <w:sz w:val="20"/>
              </w:rPr>
              <w:t>)</w:t>
            </w:r>
          </w:p>
          <w:p w:rsidR="00CC541B" w:rsidRDefault="00CC541B" w:rsidP="00D7551B">
            <w:pPr>
              <w:numPr>
                <w:ilvl w:val="0"/>
                <w:numId w:val="3"/>
              </w:numPr>
              <w:tabs>
                <w:tab w:val="clear" w:pos="720"/>
                <w:tab w:val="num" w:pos="450"/>
              </w:tabs>
              <w:spacing w:before="120" w:after="120"/>
              <w:ind w:left="312" w:hanging="272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Unterricht </w:t>
            </w:r>
            <w:r w:rsidRPr="00CC541B">
              <w:rPr>
                <w:sz w:val="20"/>
              </w:rPr>
              <w:t>(sozialraumorientierter Unterricht)</w:t>
            </w:r>
          </w:p>
          <w:p w:rsidR="006F5044" w:rsidRPr="00EF6303" w:rsidRDefault="00CC541B" w:rsidP="00D7551B">
            <w:pPr>
              <w:numPr>
                <w:ilvl w:val="0"/>
                <w:numId w:val="3"/>
              </w:numPr>
              <w:tabs>
                <w:tab w:val="clear" w:pos="720"/>
                <w:tab w:val="num" w:pos="450"/>
              </w:tabs>
              <w:spacing w:before="120" w:after="120"/>
              <w:ind w:left="312" w:hanging="272"/>
              <w:rPr>
                <w:b/>
                <w:sz w:val="20"/>
              </w:rPr>
            </w:pPr>
            <w:r>
              <w:rPr>
                <w:b/>
                <w:sz w:val="20"/>
              </w:rPr>
              <w:t>Andere</w:t>
            </w:r>
            <w:r w:rsidR="00EF6303">
              <w:rPr>
                <w:b/>
                <w:sz w:val="20"/>
              </w:rPr>
              <w:t>,</w:t>
            </w:r>
            <w:r>
              <w:rPr>
                <w:b/>
                <w:sz w:val="20"/>
              </w:rPr>
              <w:t xml:space="preserve"> ergänzende</w:t>
            </w:r>
            <w:r w:rsidR="00EF6303">
              <w:rPr>
                <w:b/>
                <w:sz w:val="20"/>
              </w:rPr>
              <w:t xml:space="preserve"> kantonale</w:t>
            </w:r>
            <w:r>
              <w:rPr>
                <w:b/>
                <w:sz w:val="20"/>
              </w:rPr>
              <w:t xml:space="preserve"> Profile</w:t>
            </w:r>
            <w:r w:rsidR="00EF6303" w:rsidRPr="00EF6303">
              <w:rPr>
                <w:sz w:val="20"/>
              </w:rPr>
              <w:t xml:space="preserve"> (Umweltbildung</w:t>
            </w:r>
            <w:r w:rsidR="00EF6303">
              <w:rPr>
                <w:sz w:val="20"/>
              </w:rPr>
              <w:t xml:space="preserve"> &gt; vgl. </w:t>
            </w:r>
            <w:hyperlink r:id="rId47" w:history="1">
              <w:r w:rsidR="00EF6303" w:rsidRPr="00EF6303">
                <w:rPr>
                  <w:rStyle w:val="Hyperlink"/>
                  <w:sz w:val="20"/>
                </w:rPr>
                <w:t>kantonale Profile</w:t>
              </w:r>
            </w:hyperlink>
            <w:r w:rsidR="0090236D">
              <w:rPr>
                <w:rStyle w:val="Hyperlink"/>
                <w:sz w:val="20"/>
              </w:rPr>
              <w:t xml:space="preserve"> &gt; Umsetzungshilfe A</w:t>
            </w:r>
            <w:r w:rsidR="00EF6303" w:rsidRPr="00EF6303">
              <w:rPr>
                <w:sz w:val="20"/>
              </w:rPr>
              <w:t>)</w:t>
            </w:r>
          </w:p>
        </w:tc>
        <w:tc>
          <w:tcPr>
            <w:tcW w:w="2977" w:type="dxa"/>
            <w:tcBorders>
              <w:top w:val="single" w:sz="18" w:space="0" w:color="auto"/>
              <w:bottom w:val="single" w:sz="18" w:space="0" w:color="auto"/>
            </w:tcBorders>
          </w:tcPr>
          <w:p w:rsidR="006F5044" w:rsidRPr="0053673C" w:rsidRDefault="000D7DF0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 w:rsidRPr="0053673C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Profil</w:t>
            </w:r>
          </w:p>
          <w:p w:rsidR="00CC541B" w:rsidRDefault="000D7DF0" w:rsidP="0057214D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Was macht die Schule zur SORS-Schule?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 xml:space="preserve">Was macht sie aus?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Kurzer, knapper</w:t>
            </w:r>
            <w:r w:rsidR="00CC541B">
              <w:rPr>
                <w:rFonts w:cs="Arial"/>
                <w:color w:val="CC3300"/>
                <w:sz w:val="18"/>
                <w:szCs w:val="18"/>
                <w:lang w:eastAsia="de-DE"/>
              </w:rPr>
              <w:t>, prägnanter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Beschrieb. </w:t>
            </w:r>
          </w:p>
          <w:p w:rsidR="007750E8" w:rsidRDefault="007750E8" w:rsidP="0057214D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57214D" w:rsidRDefault="0057214D" w:rsidP="0057214D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Wo setzten wir unseren Entwicklungsschwerpunkt</w:t>
            </w:r>
            <w:r w:rsidR="007750E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jetzt und in Zukunft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?</w:t>
            </w:r>
          </w:p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7750E8" w:rsidRDefault="007750E8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Pr="00E64A08" w:rsidRDefault="00955731" w:rsidP="00955731">
            <w:pPr>
              <w:spacing w:before="120" w:after="120"/>
              <w:rPr>
                <w:rFonts w:cs="Arial"/>
                <w:b/>
                <w:color w:val="0066FF"/>
                <w:szCs w:val="22"/>
                <w:lang w:eastAsia="de-DE"/>
              </w:rPr>
            </w:pPr>
            <w:r>
              <w:rPr>
                <w:rFonts w:cs="Arial"/>
                <w:sz w:val="16"/>
                <w:szCs w:val="18"/>
                <w:lang w:eastAsia="de-DE"/>
              </w:rPr>
              <w:t>&gt;</w:t>
            </w:r>
            <w:r w:rsidR="000D7DF0" w:rsidRPr="00860B9C">
              <w:rPr>
                <w:rFonts w:cs="Arial"/>
                <w:b/>
                <w:color w:val="17365D" w:themeColor="text2" w:themeShade="BF"/>
                <w:sz w:val="16"/>
                <w:szCs w:val="18"/>
                <w:lang w:eastAsia="de-DE"/>
              </w:rPr>
              <w:t xml:space="preserve"> </w:t>
            </w:r>
            <w:hyperlink w:anchor="_4.1_Ressourcen_strategisch" w:history="1">
              <w:r w:rsidR="00E64A08" w:rsidRPr="00955731">
                <w:rPr>
                  <w:rStyle w:val="Hyperlink"/>
                  <w:rFonts w:cs="Arial"/>
                  <w:b/>
                  <w:color w:val="244061" w:themeColor="accent1" w:themeShade="80"/>
                  <w:sz w:val="16"/>
                  <w:szCs w:val="18"/>
                  <w:lang w:eastAsia="de-DE"/>
                </w:rPr>
                <w:t>4</w:t>
              </w:r>
              <w:r w:rsidR="000D7DF0" w:rsidRPr="00955731">
                <w:rPr>
                  <w:rStyle w:val="Hyperlink"/>
                  <w:rFonts w:cs="Arial"/>
                  <w:b/>
                  <w:color w:val="244061" w:themeColor="accent1" w:themeShade="80"/>
                  <w:sz w:val="16"/>
                  <w:szCs w:val="18"/>
                  <w:lang w:eastAsia="de-DE"/>
                </w:rPr>
                <w:t>.1 Ressourcen planen</w:t>
              </w:r>
            </w:hyperlink>
            <w:r w:rsidR="000D7DF0" w:rsidRPr="00955731">
              <w:rPr>
                <w:rFonts w:cs="Arial"/>
                <w:b/>
                <w:color w:val="244061" w:themeColor="accent1" w:themeShade="80"/>
                <w:sz w:val="18"/>
                <w:szCs w:val="18"/>
                <w:lang w:eastAsia="de-DE"/>
              </w:rPr>
              <w:t xml:space="preserve"> </w:t>
            </w:r>
          </w:p>
        </w:tc>
      </w:tr>
      <w:tr w:rsidR="0057214D" w:rsidTr="001062A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376" w:type="dxa"/>
            <w:tcBorders>
              <w:top w:val="single" w:sz="18" w:space="0" w:color="auto"/>
              <w:bottom w:val="single" w:sz="18" w:space="0" w:color="auto"/>
              <w:right w:val="nil"/>
            </w:tcBorders>
            <w:shd w:val="clear" w:color="auto" w:fill="auto"/>
          </w:tcPr>
          <w:p w:rsidR="0057214D" w:rsidRDefault="0057214D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9639" w:type="dxa"/>
            <w:gridSpan w:val="2"/>
            <w:tcBorders>
              <w:top w:val="single" w:sz="18" w:space="0" w:color="auto"/>
              <w:left w:val="nil"/>
              <w:bottom w:val="single" w:sz="18" w:space="0" w:color="auto"/>
            </w:tcBorders>
            <w:shd w:val="clear" w:color="auto" w:fill="auto"/>
          </w:tcPr>
          <w:p w:rsidR="0057214D" w:rsidRDefault="0057214D" w:rsidP="0057214D">
            <w:pPr>
              <w:spacing w:before="120" w:after="120"/>
              <w:ind w:left="312"/>
              <w:rPr>
                <w:b/>
                <w:sz w:val="20"/>
              </w:rPr>
            </w:pPr>
            <w:r>
              <w:rPr>
                <w:rFonts w:ascii="Futura Bk BT" w:hAnsi="Futura Bk BT"/>
                <w:noProof/>
                <w:szCs w:val="22"/>
              </w:rPr>
              <w:drawing>
                <wp:inline distT="0" distB="0" distL="0" distR="0" wp14:anchorId="154C7297" wp14:editId="30D4C0A8">
                  <wp:extent cx="5553075" cy="3966882"/>
                  <wp:effectExtent l="0" t="0" r="0" b="0"/>
                  <wp:docPr id="160" name="Grafik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5833" cy="39831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0236D" w:rsidRPr="00FC01C3" w:rsidRDefault="0090236D" w:rsidP="0057214D">
            <w:pPr>
              <w:spacing w:before="120" w:after="120"/>
              <w:ind w:left="312"/>
              <w:rPr>
                <w:b/>
                <w:sz w:val="20"/>
              </w:rPr>
            </w:pPr>
          </w:p>
        </w:tc>
        <w:tc>
          <w:tcPr>
            <w:tcW w:w="2977" w:type="dxa"/>
            <w:tcBorders>
              <w:top w:val="single" w:sz="18" w:space="0" w:color="auto"/>
              <w:bottom w:val="single" w:sz="18" w:space="0" w:color="auto"/>
            </w:tcBorders>
          </w:tcPr>
          <w:p w:rsidR="0090236D" w:rsidRPr="0090236D" w:rsidRDefault="0090236D" w:rsidP="0090236D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 w:rsidRPr="0090236D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Entwicklungsschwerpunkte und Möglichkeiten 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der Profilausrichtung</w:t>
            </w:r>
          </w:p>
          <w:p w:rsidR="0090236D" w:rsidRPr="0090236D" w:rsidRDefault="0090236D" w:rsidP="0090236D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90236D">
              <w:rPr>
                <w:rFonts w:cs="Arial"/>
                <w:color w:val="CC3300"/>
                <w:sz w:val="18"/>
                <w:szCs w:val="18"/>
                <w:lang w:eastAsia="de-DE"/>
              </w:rPr>
              <w:t>Je nach örtlichem Bedürfnis und Situation lässt sich der Entwicklungsfokus einer Schule setzen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und die Schule und ihre Kultur gestalten.</w:t>
            </w:r>
          </w:p>
          <w:p w:rsidR="0057214D" w:rsidRPr="0053673C" w:rsidRDefault="0057214D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</w:p>
        </w:tc>
      </w:tr>
      <w:tr w:rsidR="0057214D" w:rsidTr="001062A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5"/>
        </w:trPr>
        <w:tc>
          <w:tcPr>
            <w:tcW w:w="2376" w:type="dxa"/>
            <w:tcBorders>
              <w:top w:val="single" w:sz="18" w:space="0" w:color="auto"/>
              <w:bottom w:val="single" w:sz="18" w:space="0" w:color="auto"/>
            </w:tcBorders>
            <w:shd w:val="clear" w:color="auto" w:fill="C1FFC1"/>
          </w:tcPr>
          <w:p w:rsidR="006F5044" w:rsidRPr="006C796B" w:rsidRDefault="0090236D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 xml:space="preserve">Allgemeine </w:t>
            </w:r>
            <w:r w:rsidR="000D7DF0">
              <w:rPr>
                <w:rFonts w:cs="Arial"/>
                <w:b/>
                <w:sz w:val="20"/>
                <w:szCs w:val="22"/>
                <w:lang w:eastAsia="de-DE"/>
              </w:rPr>
              <w:t>Faktoren</w:t>
            </w:r>
            <w:r w:rsidR="000D7DF0" w:rsidRPr="006C796B">
              <w:rPr>
                <w:rFonts w:cs="Arial"/>
                <w:b/>
                <w:sz w:val="20"/>
                <w:szCs w:val="22"/>
                <w:lang w:eastAsia="de-DE"/>
              </w:rPr>
              <w:t>, die zum Gelingen beitragen</w:t>
            </w:r>
          </w:p>
        </w:tc>
        <w:tc>
          <w:tcPr>
            <w:tcW w:w="9639" w:type="dxa"/>
            <w:gridSpan w:val="2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:rsidR="006F5044" w:rsidRPr="003C3BA0" w:rsidRDefault="000D7DF0" w:rsidP="00D7551B">
            <w:pPr>
              <w:numPr>
                <w:ilvl w:val="0"/>
                <w:numId w:val="3"/>
              </w:numPr>
              <w:tabs>
                <w:tab w:val="clear" w:pos="720"/>
                <w:tab w:val="num" w:pos="450"/>
              </w:tabs>
              <w:spacing w:before="120"/>
              <w:ind w:left="312" w:hanging="272"/>
            </w:pPr>
            <w:r>
              <w:rPr>
                <w:rFonts w:cs="Arial"/>
                <w:bCs/>
                <w:sz w:val="20"/>
                <w:szCs w:val="22"/>
                <w:lang w:eastAsia="de-DE"/>
              </w:rPr>
              <w:t xml:space="preserve">So </w:t>
            </w:r>
            <w:r w:rsidRPr="003C3228">
              <w:rPr>
                <w:rFonts w:cs="Arial"/>
                <w:bCs/>
                <w:sz w:val="20"/>
                <w:szCs w:val="22"/>
                <w:lang w:eastAsia="de-DE"/>
              </w:rPr>
              <w:t xml:space="preserve">fördern und achten </w:t>
            </w:r>
            <w:r>
              <w:rPr>
                <w:rFonts w:cs="Arial"/>
                <w:bCs/>
                <w:sz w:val="20"/>
                <w:szCs w:val="22"/>
                <w:lang w:eastAsia="de-DE"/>
              </w:rPr>
              <w:t xml:space="preserve">wir </w:t>
            </w:r>
            <w:r w:rsidRPr="003C3228">
              <w:rPr>
                <w:rFonts w:cs="Arial"/>
                <w:bCs/>
                <w:sz w:val="20"/>
                <w:szCs w:val="22"/>
                <w:lang w:eastAsia="de-DE"/>
              </w:rPr>
              <w:t xml:space="preserve">auf die </w:t>
            </w:r>
            <w:r w:rsidRPr="00EE0B69">
              <w:rPr>
                <w:rFonts w:cs="Arial"/>
                <w:b/>
                <w:bCs/>
                <w:sz w:val="20"/>
                <w:szCs w:val="22"/>
                <w:lang w:eastAsia="de-DE"/>
              </w:rPr>
              <w:t>Identifikation:</w:t>
            </w:r>
          </w:p>
          <w:p w:rsidR="006F5044" w:rsidRPr="003C3BA0" w:rsidRDefault="006F5044" w:rsidP="00D7551B">
            <w:pPr>
              <w:numPr>
                <w:ilvl w:val="1"/>
                <w:numId w:val="3"/>
              </w:numPr>
              <w:spacing w:after="120"/>
              <w:ind w:left="1434" w:hanging="357"/>
              <w:rPr>
                <w:sz w:val="20"/>
              </w:rPr>
            </w:pPr>
          </w:p>
          <w:p w:rsidR="006F5044" w:rsidRPr="007371D1" w:rsidRDefault="000D7DF0" w:rsidP="00D7551B">
            <w:pPr>
              <w:numPr>
                <w:ilvl w:val="0"/>
                <w:numId w:val="3"/>
              </w:numPr>
              <w:tabs>
                <w:tab w:val="clear" w:pos="720"/>
                <w:tab w:val="num" w:pos="450"/>
              </w:tabs>
              <w:spacing w:before="120"/>
              <w:ind w:left="312" w:hanging="272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bCs/>
                <w:sz w:val="20"/>
                <w:szCs w:val="22"/>
                <w:lang w:eastAsia="de-DE"/>
              </w:rPr>
              <w:t>So</w:t>
            </w:r>
            <w:r w:rsidRPr="003C3228">
              <w:rPr>
                <w:rFonts w:cs="Arial"/>
                <w:bCs/>
                <w:sz w:val="20"/>
                <w:szCs w:val="22"/>
                <w:lang w:eastAsia="de-DE"/>
              </w:rPr>
              <w:t xml:space="preserve"> ermöglichen </w:t>
            </w:r>
            <w:r>
              <w:rPr>
                <w:rFonts w:cs="Arial"/>
                <w:bCs/>
                <w:sz w:val="20"/>
                <w:szCs w:val="22"/>
                <w:lang w:eastAsia="de-DE"/>
              </w:rPr>
              <w:t xml:space="preserve">wir </w:t>
            </w:r>
            <w:r w:rsidRPr="003C3228">
              <w:rPr>
                <w:rFonts w:cs="Arial"/>
                <w:b/>
                <w:bCs/>
                <w:sz w:val="20"/>
                <w:szCs w:val="22"/>
                <w:lang w:eastAsia="de-DE"/>
              </w:rPr>
              <w:t>Partizipation, Selbstwirksamkeit</w:t>
            </w:r>
            <w:r w:rsidRPr="003C3228">
              <w:rPr>
                <w:rFonts w:cs="Arial"/>
                <w:bCs/>
                <w:sz w:val="20"/>
                <w:szCs w:val="22"/>
                <w:lang w:eastAsia="de-DE"/>
              </w:rPr>
              <w:t>:</w:t>
            </w:r>
          </w:p>
          <w:p w:rsidR="006F5044" w:rsidRPr="003C3228" w:rsidRDefault="000D7DF0" w:rsidP="00D7551B">
            <w:pPr>
              <w:numPr>
                <w:ilvl w:val="1"/>
                <w:numId w:val="3"/>
              </w:numPr>
              <w:spacing w:after="120"/>
              <w:ind w:left="1434" w:hanging="357"/>
              <w:rPr>
                <w:rFonts w:cs="Arial"/>
                <w:sz w:val="20"/>
                <w:szCs w:val="22"/>
                <w:lang w:eastAsia="de-DE"/>
              </w:rPr>
            </w:pPr>
            <w:r w:rsidRPr="003C3228">
              <w:rPr>
                <w:rFonts w:cs="Arial"/>
                <w:bCs/>
                <w:sz w:val="20"/>
                <w:szCs w:val="22"/>
                <w:lang w:eastAsia="de-DE"/>
              </w:rPr>
              <w:t xml:space="preserve"> </w:t>
            </w:r>
          </w:p>
          <w:p w:rsidR="006F5044" w:rsidRPr="007371D1" w:rsidRDefault="000D7DF0" w:rsidP="00D7551B">
            <w:pPr>
              <w:numPr>
                <w:ilvl w:val="0"/>
                <w:numId w:val="3"/>
              </w:numPr>
              <w:tabs>
                <w:tab w:val="clear" w:pos="720"/>
                <w:tab w:val="num" w:pos="450"/>
              </w:tabs>
              <w:spacing w:before="120"/>
              <w:ind w:left="312" w:hanging="272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bCs/>
                <w:sz w:val="20"/>
                <w:szCs w:val="22"/>
                <w:lang w:eastAsia="de-DE"/>
              </w:rPr>
              <w:t>So</w:t>
            </w:r>
            <w:r w:rsidRPr="003C3228">
              <w:rPr>
                <w:rFonts w:cs="Arial"/>
                <w:bCs/>
                <w:sz w:val="20"/>
                <w:szCs w:val="22"/>
                <w:lang w:eastAsia="de-DE"/>
              </w:rPr>
              <w:t xml:space="preserve"> schaffen </w:t>
            </w:r>
            <w:r>
              <w:rPr>
                <w:rFonts w:cs="Arial"/>
                <w:bCs/>
                <w:sz w:val="20"/>
                <w:szCs w:val="22"/>
                <w:lang w:eastAsia="de-DE"/>
              </w:rPr>
              <w:t xml:space="preserve">wir </w:t>
            </w:r>
            <w:r w:rsidRPr="003C3228">
              <w:rPr>
                <w:rFonts w:cs="Arial"/>
                <w:b/>
                <w:bCs/>
                <w:sz w:val="20"/>
                <w:szCs w:val="22"/>
                <w:lang w:eastAsia="de-DE"/>
              </w:rPr>
              <w:t>Win-win-Situation</w:t>
            </w:r>
            <w:r w:rsidRPr="003441A5">
              <w:rPr>
                <w:rFonts w:cs="Arial"/>
                <w:b/>
                <w:bCs/>
                <w:sz w:val="20"/>
                <w:szCs w:val="22"/>
                <w:lang w:eastAsia="de-DE"/>
              </w:rPr>
              <w:t>en</w:t>
            </w:r>
            <w:r>
              <w:rPr>
                <w:rFonts w:cs="Arial"/>
                <w:bCs/>
                <w:sz w:val="20"/>
                <w:szCs w:val="22"/>
                <w:lang w:eastAsia="de-DE"/>
              </w:rPr>
              <w:t>, damit alle Beteiligten einen Nutzen und Wert sehen und haben</w:t>
            </w:r>
            <w:r w:rsidRPr="003C3228">
              <w:rPr>
                <w:rFonts w:cs="Arial"/>
                <w:bCs/>
                <w:sz w:val="20"/>
                <w:szCs w:val="22"/>
                <w:lang w:eastAsia="de-DE"/>
              </w:rPr>
              <w:t>:</w:t>
            </w:r>
          </w:p>
          <w:p w:rsidR="006F5044" w:rsidRPr="003C3228" w:rsidRDefault="006F5044" w:rsidP="00D7551B">
            <w:pPr>
              <w:numPr>
                <w:ilvl w:val="1"/>
                <w:numId w:val="3"/>
              </w:numPr>
              <w:spacing w:after="120"/>
              <w:ind w:left="1434" w:hanging="357"/>
              <w:rPr>
                <w:rFonts w:cs="Arial"/>
                <w:sz w:val="20"/>
                <w:szCs w:val="22"/>
                <w:lang w:eastAsia="de-DE"/>
              </w:rPr>
            </w:pPr>
          </w:p>
          <w:p w:rsidR="006F5044" w:rsidRDefault="000D7DF0" w:rsidP="00D7551B">
            <w:pPr>
              <w:numPr>
                <w:ilvl w:val="0"/>
                <w:numId w:val="3"/>
              </w:numPr>
              <w:tabs>
                <w:tab w:val="clear" w:pos="720"/>
                <w:tab w:val="num" w:pos="450"/>
              </w:tabs>
              <w:spacing w:before="120" w:after="120"/>
              <w:ind w:left="312" w:hanging="272"/>
              <w:rPr>
                <w:rFonts w:cs="Arial"/>
                <w:bCs/>
                <w:sz w:val="20"/>
                <w:szCs w:val="22"/>
                <w:lang w:eastAsia="de-DE"/>
              </w:rPr>
            </w:pPr>
            <w:r w:rsidRPr="003C3228">
              <w:rPr>
                <w:rFonts w:cs="Arial"/>
                <w:bCs/>
                <w:sz w:val="20"/>
                <w:szCs w:val="22"/>
                <w:lang w:eastAsia="de-DE"/>
              </w:rPr>
              <w:t>Unsere</w:t>
            </w:r>
            <w:r w:rsidRPr="00E42747">
              <w:rPr>
                <w:rFonts w:cs="Arial"/>
                <w:bCs/>
                <w:color w:val="00FF00"/>
                <w:sz w:val="20"/>
                <w:szCs w:val="22"/>
                <w:lang w:eastAsia="de-DE"/>
              </w:rPr>
              <w:t xml:space="preserve"> </w:t>
            </w:r>
            <w:r w:rsidRPr="00EE0B69">
              <w:rPr>
                <w:rFonts w:cs="Arial"/>
                <w:b/>
                <w:bCs/>
                <w:sz w:val="20"/>
                <w:szCs w:val="22"/>
                <w:lang w:eastAsia="de-DE"/>
              </w:rPr>
              <w:t xml:space="preserve">Kommunikation </w:t>
            </w:r>
            <w:r w:rsidRPr="00EE0B69">
              <w:rPr>
                <w:rFonts w:cs="Arial"/>
                <w:bCs/>
                <w:sz w:val="20"/>
                <w:szCs w:val="22"/>
                <w:lang w:eastAsia="de-DE"/>
              </w:rPr>
              <w:t>basiert</w:t>
            </w:r>
            <w:r w:rsidRPr="003C3228">
              <w:rPr>
                <w:rFonts w:cs="Arial"/>
                <w:bCs/>
                <w:sz w:val="20"/>
                <w:szCs w:val="22"/>
                <w:lang w:eastAsia="de-DE"/>
              </w:rPr>
              <w:t xml:space="preserve"> </w:t>
            </w:r>
            <w:r>
              <w:rPr>
                <w:rFonts w:cs="Arial"/>
                <w:bCs/>
                <w:sz w:val="20"/>
                <w:szCs w:val="22"/>
                <w:lang w:eastAsia="de-DE"/>
              </w:rPr>
              <w:t>auf</w:t>
            </w:r>
            <w:r w:rsidRPr="003C3228">
              <w:rPr>
                <w:rFonts w:cs="Arial"/>
                <w:bCs/>
                <w:sz w:val="20"/>
                <w:szCs w:val="22"/>
                <w:lang w:eastAsia="de-DE"/>
              </w:rPr>
              <w:t xml:space="preserve">: </w:t>
            </w:r>
            <w:r>
              <w:rPr>
                <w:rFonts w:cs="Arial"/>
                <w:bCs/>
                <w:sz w:val="18"/>
                <w:szCs w:val="22"/>
                <w:lang w:eastAsia="de-DE"/>
              </w:rPr>
              <w:t xml:space="preserve">&gt; ev. Hinweis auf </w:t>
            </w:r>
            <w:r w:rsidRPr="00955731">
              <w:rPr>
                <w:rFonts w:cs="Arial"/>
                <w:b/>
                <w:bCs/>
                <w:color w:val="C00000"/>
                <w:sz w:val="18"/>
                <w:szCs w:val="22"/>
                <w:lang w:eastAsia="de-DE"/>
              </w:rPr>
              <w:t>‚</w:t>
            </w:r>
            <w:hyperlink w:anchor="_5_Kommunikation_professionalisieren" w:history="1">
              <w:r w:rsidRPr="00955731">
                <w:rPr>
                  <w:rStyle w:val="Hyperlink"/>
                  <w:rFonts w:cs="Arial"/>
                  <w:b/>
                  <w:bCs/>
                  <w:color w:val="C00000"/>
                  <w:sz w:val="18"/>
                  <w:szCs w:val="22"/>
                  <w:lang w:eastAsia="de-DE"/>
                </w:rPr>
                <w:t>Kommunikation professionalisieren</w:t>
              </w:r>
            </w:hyperlink>
          </w:p>
        </w:tc>
        <w:tc>
          <w:tcPr>
            <w:tcW w:w="2977" w:type="dxa"/>
            <w:tcBorders>
              <w:top w:val="single" w:sz="18" w:space="0" w:color="auto"/>
              <w:bottom w:val="single" w:sz="18" w:space="0" w:color="auto"/>
            </w:tcBorders>
          </w:tcPr>
          <w:p w:rsidR="006F5044" w:rsidRPr="0053673C" w:rsidRDefault="000D7DF0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 w:rsidRPr="0053673C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Gelingensfaktoren</w:t>
            </w:r>
          </w:p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Z</w:t>
            </w:r>
            <w:r w:rsidRPr="00B32919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u diesen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vier </w:t>
            </w:r>
            <w:r w:rsidRPr="00B32919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Bereichen ist es sinnvoll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und wichtig, konkrete </w:t>
            </w:r>
            <w:r w:rsidRPr="00B32919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Aussagen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und Ziele </w:t>
            </w:r>
            <w:r w:rsidRPr="00B32919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zu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formulieren. </w:t>
            </w:r>
          </w:p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Kurzer, knapper Beschrieb.</w:t>
            </w:r>
          </w:p>
        </w:tc>
      </w:tr>
      <w:tr w:rsidR="0090236D" w:rsidTr="001062A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5"/>
        </w:trPr>
        <w:tc>
          <w:tcPr>
            <w:tcW w:w="2376" w:type="dxa"/>
            <w:tcBorders>
              <w:top w:val="single" w:sz="18" w:space="0" w:color="auto"/>
              <w:bottom w:val="single" w:sz="18" w:space="0" w:color="auto"/>
            </w:tcBorders>
            <w:shd w:val="clear" w:color="auto" w:fill="C1FFC1"/>
          </w:tcPr>
          <w:p w:rsidR="0090236D" w:rsidRDefault="001062A5" w:rsidP="0090236D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F</w:t>
            </w:r>
            <w:r w:rsidR="0090236D">
              <w:rPr>
                <w:rFonts w:cs="Arial"/>
                <w:b/>
                <w:sz w:val="20"/>
                <w:szCs w:val="22"/>
                <w:lang w:eastAsia="de-DE"/>
              </w:rPr>
              <w:t>aktoren</w:t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t>, die</w:t>
            </w:r>
            <w:r w:rsidR="0090236D">
              <w:rPr>
                <w:rFonts w:cs="Arial"/>
                <w:b/>
                <w:sz w:val="20"/>
                <w:szCs w:val="22"/>
                <w:lang w:eastAsia="de-DE"/>
              </w:rPr>
              <w:t xml:space="preserve"> beim Aufbau</w:t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t xml:space="preserve"> zum Gelingen beitragen</w:t>
            </w:r>
          </w:p>
        </w:tc>
        <w:tc>
          <w:tcPr>
            <w:tcW w:w="9639" w:type="dxa"/>
            <w:gridSpan w:val="2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:rsidR="0090236D" w:rsidRPr="00F1188B" w:rsidRDefault="0090236D" w:rsidP="00D7551B">
            <w:pPr>
              <w:pStyle w:val="Listenabsatz"/>
              <w:numPr>
                <w:ilvl w:val="0"/>
                <w:numId w:val="18"/>
              </w:numPr>
              <w:spacing w:before="120" w:line="360" w:lineRule="auto"/>
              <w:ind w:left="317" w:hanging="266"/>
              <w:rPr>
                <w:rFonts w:cs="Arial"/>
                <w:szCs w:val="22"/>
              </w:rPr>
            </w:pPr>
            <w:r w:rsidRPr="00F1188B">
              <w:rPr>
                <w:rFonts w:cs="Arial"/>
                <w:szCs w:val="22"/>
              </w:rPr>
              <w:t>Genaue Analyse der Quartierstrukturen in der Aufbauphase erfassen.</w:t>
            </w:r>
          </w:p>
          <w:p w:rsidR="0090236D" w:rsidRPr="00F1188B" w:rsidRDefault="0090236D" w:rsidP="00D7551B">
            <w:pPr>
              <w:pStyle w:val="Listenabsatz"/>
              <w:numPr>
                <w:ilvl w:val="0"/>
                <w:numId w:val="18"/>
              </w:numPr>
              <w:spacing w:line="360" w:lineRule="auto"/>
              <w:ind w:left="314" w:hanging="265"/>
              <w:rPr>
                <w:rFonts w:cs="Arial"/>
                <w:szCs w:val="22"/>
              </w:rPr>
            </w:pPr>
            <w:r w:rsidRPr="00F1188B">
              <w:rPr>
                <w:rFonts w:cs="Arial"/>
                <w:szCs w:val="22"/>
              </w:rPr>
              <w:t xml:space="preserve">Schule und Bildungspartner erarbeiten Visionen gemeinsam; </w:t>
            </w:r>
            <w:r w:rsidRPr="00F1188B">
              <w:rPr>
                <w:rFonts w:cs="Arial"/>
                <w:bCs/>
                <w:szCs w:val="22"/>
              </w:rPr>
              <w:t xml:space="preserve">d.h. </w:t>
            </w:r>
            <w:r w:rsidR="00577745">
              <w:rPr>
                <w:rFonts w:cs="Arial"/>
                <w:bCs/>
                <w:szCs w:val="22"/>
              </w:rPr>
              <w:t>E</w:t>
            </w:r>
            <w:r w:rsidRPr="00F1188B">
              <w:rPr>
                <w:rFonts w:cs="Arial"/>
                <w:bCs/>
                <w:szCs w:val="22"/>
              </w:rPr>
              <w:t>inbeziehen der Politik, der Lehrpersonen, des Hausdienstes und der Bildungspartner</w:t>
            </w:r>
          </w:p>
          <w:p w:rsidR="0090236D" w:rsidRPr="00F1188B" w:rsidRDefault="0090236D" w:rsidP="00D7551B">
            <w:pPr>
              <w:pStyle w:val="Listenabsatz"/>
              <w:numPr>
                <w:ilvl w:val="0"/>
                <w:numId w:val="18"/>
              </w:numPr>
              <w:spacing w:line="360" w:lineRule="auto"/>
              <w:ind w:left="314" w:right="-103" w:hanging="265"/>
              <w:rPr>
                <w:rFonts w:cs="Arial"/>
                <w:bCs/>
                <w:szCs w:val="22"/>
              </w:rPr>
            </w:pPr>
            <w:r w:rsidRPr="00F1188B">
              <w:rPr>
                <w:rFonts w:cs="Arial"/>
                <w:bCs/>
                <w:szCs w:val="22"/>
              </w:rPr>
              <w:t>klare Informationen und Kommunikation über das Vorhaben und die Prozesse</w:t>
            </w:r>
          </w:p>
          <w:p w:rsidR="0090236D" w:rsidRPr="00F1188B" w:rsidRDefault="0090236D" w:rsidP="00D7551B">
            <w:pPr>
              <w:pStyle w:val="Listenabsatz"/>
              <w:numPr>
                <w:ilvl w:val="0"/>
                <w:numId w:val="18"/>
              </w:numPr>
              <w:spacing w:line="360" w:lineRule="auto"/>
              <w:ind w:left="314" w:hanging="265"/>
              <w:rPr>
                <w:rFonts w:cs="Arial"/>
                <w:szCs w:val="22"/>
              </w:rPr>
            </w:pPr>
            <w:r w:rsidRPr="00F1188B">
              <w:rPr>
                <w:rFonts w:cs="Arial"/>
                <w:szCs w:val="22"/>
              </w:rPr>
              <w:t>Zeit für Vertrauensbildung im Prozess einplanen</w:t>
            </w:r>
          </w:p>
          <w:p w:rsidR="0090236D" w:rsidRPr="00F1188B" w:rsidRDefault="0090236D" w:rsidP="00D7551B">
            <w:pPr>
              <w:pStyle w:val="Listenabsatz"/>
              <w:numPr>
                <w:ilvl w:val="0"/>
                <w:numId w:val="18"/>
              </w:numPr>
              <w:spacing w:line="360" w:lineRule="auto"/>
              <w:ind w:left="314" w:hanging="265"/>
              <w:rPr>
                <w:rFonts w:cs="Arial"/>
                <w:szCs w:val="22"/>
              </w:rPr>
            </w:pPr>
            <w:r w:rsidRPr="00F1188B">
              <w:rPr>
                <w:rFonts w:cs="Arial"/>
                <w:szCs w:val="22"/>
              </w:rPr>
              <w:t>klarer, ev. gem</w:t>
            </w:r>
            <w:r w:rsidR="00577745">
              <w:rPr>
                <w:rFonts w:cs="Arial"/>
                <w:szCs w:val="22"/>
              </w:rPr>
              <w:t>e</w:t>
            </w:r>
            <w:r w:rsidRPr="00F1188B">
              <w:rPr>
                <w:rFonts w:cs="Arial"/>
                <w:szCs w:val="22"/>
              </w:rPr>
              <w:t>insamer Start ins SORS-Modell («Eröffnungsfeier»)</w:t>
            </w:r>
          </w:p>
          <w:p w:rsidR="0090236D" w:rsidRPr="00F1188B" w:rsidRDefault="00577745" w:rsidP="00D7551B">
            <w:pPr>
              <w:pStyle w:val="Listenabsatz"/>
              <w:numPr>
                <w:ilvl w:val="0"/>
                <w:numId w:val="18"/>
              </w:numPr>
              <w:spacing w:line="360" w:lineRule="auto"/>
              <w:ind w:left="314" w:hanging="265"/>
              <w:rPr>
                <w:rFonts w:cs="Arial"/>
                <w:szCs w:val="22"/>
              </w:rPr>
            </w:pPr>
            <w:r>
              <w:rPr>
                <w:rFonts w:cs="Arial"/>
                <w:szCs w:val="22"/>
              </w:rPr>
              <w:t>n</w:t>
            </w:r>
            <w:r w:rsidR="0090236D" w:rsidRPr="00F1188B">
              <w:rPr>
                <w:rFonts w:cs="Arial"/>
                <w:szCs w:val="22"/>
              </w:rPr>
              <w:t>ur Teilprojekte anpacken, die sich im Regelbetrieb implementieren lassen</w:t>
            </w:r>
          </w:p>
          <w:p w:rsidR="0090236D" w:rsidRPr="00F1188B" w:rsidRDefault="0090236D" w:rsidP="00D7551B">
            <w:pPr>
              <w:pStyle w:val="Listenabsatz"/>
              <w:numPr>
                <w:ilvl w:val="0"/>
                <w:numId w:val="18"/>
              </w:numPr>
              <w:spacing w:line="360" w:lineRule="auto"/>
              <w:ind w:left="314" w:hanging="265"/>
              <w:rPr>
                <w:rFonts w:cs="Arial"/>
                <w:szCs w:val="22"/>
              </w:rPr>
            </w:pPr>
            <w:r w:rsidRPr="00F1188B">
              <w:rPr>
                <w:rFonts w:cs="Arial"/>
                <w:szCs w:val="22"/>
              </w:rPr>
              <w:t>Lead klar bei Projektleitung &gt; resp. bei Schulleitung</w:t>
            </w:r>
          </w:p>
          <w:p w:rsidR="0090236D" w:rsidRPr="00F1188B" w:rsidRDefault="00577745" w:rsidP="00D7551B">
            <w:pPr>
              <w:pStyle w:val="Listenabsatz"/>
              <w:numPr>
                <w:ilvl w:val="0"/>
                <w:numId w:val="18"/>
              </w:numPr>
              <w:spacing w:line="360" w:lineRule="auto"/>
              <w:ind w:left="314" w:hanging="265"/>
              <w:rPr>
                <w:rFonts w:cs="Arial"/>
                <w:szCs w:val="22"/>
              </w:rPr>
            </w:pPr>
            <w:r>
              <w:rPr>
                <w:rFonts w:cs="Arial"/>
                <w:szCs w:val="22"/>
              </w:rPr>
              <w:t>a</w:t>
            </w:r>
            <w:r w:rsidR="0090236D" w:rsidRPr="00F1188B">
              <w:rPr>
                <w:rFonts w:cs="Arial"/>
                <w:szCs w:val="22"/>
              </w:rPr>
              <w:t>nstehende</w:t>
            </w:r>
            <w:r>
              <w:rPr>
                <w:rFonts w:cs="Arial"/>
                <w:szCs w:val="22"/>
              </w:rPr>
              <w:t>n</w:t>
            </w:r>
            <w:r w:rsidR="0090236D" w:rsidRPr="00F1188B">
              <w:rPr>
                <w:rFonts w:cs="Arial"/>
                <w:szCs w:val="22"/>
              </w:rPr>
              <w:t xml:space="preserve"> Umbau, Neubau oder Sanierung als Chance nutzen, um die Idee und Bedürfnisse einer SORS-Schule besser zu realisieren</w:t>
            </w:r>
          </w:p>
          <w:p w:rsidR="0090236D" w:rsidRPr="00F1188B" w:rsidRDefault="0090236D" w:rsidP="00D7551B">
            <w:pPr>
              <w:pStyle w:val="Listenabsatz"/>
              <w:numPr>
                <w:ilvl w:val="0"/>
                <w:numId w:val="18"/>
              </w:numPr>
              <w:spacing w:line="360" w:lineRule="auto"/>
              <w:ind w:left="314" w:hanging="265"/>
              <w:rPr>
                <w:rFonts w:cs="Arial"/>
                <w:szCs w:val="22"/>
              </w:rPr>
            </w:pPr>
            <w:r w:rsidRPr="00F1188B">
              <w:rPr>
                <w:rFonts w:cs="Arial"/>
                <w:szCs w:val="22"/>
              </w:rPr>
              <w:t xml:space="preserve">Finanzen, zeitliche Ressourcen für </w:t>
            </w:r>
            <w:r w:rsidRPr="00F1188B">
              <w:rPr>
                <w:rFonts w:cs="Arial"/>
                <w:bCs/>
                <w:szCs w:val="22"/>
              </w:rPr>
              <w:t>Reflexion und Entwicklung</w:t>
            </w:r>
            <w:r w:rsidRPr="00F1188B">
              <w:rPr>
                <w:rFonts w:cs="Arial"/>
                <w:szCs w:val="22"/>
              </w:rPr>
              <w:t xml:space="preserve"> sicherstellen</w:t>
            </w:r>
          </w:p>
          <w:p w:rsidR="0090236D" w:rsidRDefault="0090236D" w:rsidP="00D7551B">
            <w:pPr>
              <w:pStyle w:val="Listenabsatz"/>
              <w:numPr>
                <w:ilvl w:val="0"/>
                <w:numId w:val="18"/>
              </w:numPr>
              <w:spacing w:line="360" w:lineRule="auto"/>
              <w:ind w:left="314" w:hanging="265"/>
              <w:rPr>
                <w:rFonts w:cs="Arial"/>
                <w:szCs w:val="22"/>
              </w:rPr>
            </w:pPr>
            <w:r w:rsidRPr="00F1188B">
              <w:rPr>
                <w:rFonts w:cs="Arial"/>
                <w:szCs w:val="22"/>
              </w:rPr>
              <w:t>regelmässige Informationen für alle Akteure und Dritte (Newsletter)</w:t>
            </w:r>
          </w:p>
          <w:p w:rsidR="001062A5" w:rsidRPr="00F1188B" w:rsidRDefault="001062A5" w:rsidP="001062A5">
            <w:pPr>
              <w:pStyle w:val="Listenabsatz"/>
              <w:ind w:left="314"/>
              <w:rPr>
                <w:rFonts w:cs="Arial"/>
                <w:szCs w:val="22"/>
              </w:rPr>
            </w:pPr>
          </w:p>
        </w:tc>
        <w:tc>
          <w:tcPr>
            <w:tcW w:w="2977" w:type="dxa"/>
            <w:tcBorders>
              <w:top w:val="single" w:sz="18" w:space="0" w:color="auto"/>
              <w:bottom w:val="single" w:sz="18" w:space="0" w:color="auto"/>
            </w:tcBorders>
          </w:tcPr>
          <w:p w:rsidR="001062A5" w:rsidRPr="001062A5" w:rsidRDefault="001062A5" w:rsidP="0090236D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 w:rsidRPr="001062A5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Erfarhungen während des SORS-Projektes </w:t>
            </w:r>
          </w:p>
          <w:p w:rsidR="0090236D" w:rsidRPr="001062A5" w:rsidRDefault="001062A5" w:rsidP="0090236D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1062A5">
              <w:rPr>
                <w:rFonts w:cs="Arial"/>
                <w:color w:val="CC3300"/>
                <w:sz w:val="18"/>
                <w:szCs w:val="18"/>
                <w:lang w:eastAsia="de-DE"/>
              </w:rPr>
              <w:t>Diese Faktoren wurden bei der Schlussevaluation des SORS -Projektes zurückgemeldet (2020)</w:t>
            </w:r>
          </w:p>
        </w:tc>
      </w:tr>
    </w:tbl>
    <w:p w:rsidR="001062A5" w:rsidRDefault="001062A5">
      <w:bookmarkStart w:id="24" w:name="_Toc256000007"/>
      <w:bookmarkStart w:id="25" w:name="_Toc518382904"/>
      <w:bookmarkStart w:id="26" w:name="_Toc526417741"/>
      <w:r>
        <w:rPr>
          <w:b/>
          <w:bCs/>
        </w:rPr>
        <w:br w:type="page"/>
      </w:r>
    </w:p>
    <w:tbl>
      <w:tblPr>
        <w:tblStyle w:val="Tabellenraster"/>
        <w:tblW w:w="15024" w:type="dxa"/>
        <w:tblInd w:w="-3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A0" w:firstRow="1" w:lastRow="0" w:firstColumn="1" w:lastColumn="0" w:noHBand="0" w:noVBand="1"/>
      </w:tblPr>
      <w:tblGrid>
        <w:gridCol w:w="12331"/>
        <w:gridCol w:w="2693"/>
      </w:tblGrid>
      <w:tr w:rsidR="0090236D" w:rsidTr="00817775">
        <w:trPr>
          <w:trHeight w:val="399"/>
        </w:trPr>
        <w:tc>
          <w:tcPr>
            <w:tcW w:w="12331" w:type="dxa"/>
            <w:shd w:val="clear" w:color="auto" w:fill="7030A0"/>
          </w:tcPr>
          <w:p w:rsidR="0090236D" w:rsidRPr="00A03066" w:rsidRDefault="0090236D" w:rsidP="0090236D">
            <w:pPr>
              <w:pStyle w:val="berschrift1"/>
              <w:spacing w:before="120" w:after="120"/>
              <w:rPr>
                <w:b w:val="0"/>
                <w:color w:val="FFE600"/>
                <w:sz w:val="28"/>
                <w:szCs w:val="22"/>
                <w:lang w:eastAsia="de-DE"/>
              </w:rPr>
            </w:pPr>
            <w:bookmarkStart w:id="27" w:name="_2_Vernetzung_fördern"/>
            <w:bookmarkEnd w:id="27"/>
            <w:r>
              <w:rPr>
                <w:b w:val="0"/>
                <w:color w:val="FFFFFF" w:themeColor="background1"/>
                <w:sz w:val="28"/>
                <w:lang w:eastAsia="de-DE"/>
              </w:rPr>
              <w:t xml:space="preserve">2 </w:t>
            </w:r>
            <w:r w:rsidRPr="0075230D">
              <w:rPr>
                <w:b w:val="0"/>
                <w:color w:val="FFFFFF" w:themeColor="background1"/>
                <w:sz w:val="28"/>
                <w:lang w:eastAsia="de-DE"/>
              </w:rPr>
              <w:t xml:space="preserve">Vernetzung </w:t>
            </w:r>
            <w:r>
              <w:rPr>
                <w:b w:val="0"/>
                <w:color w:val="FFFFFF" w:themeColor="background1"/>
                <w:sz w:val="28"/>
                <w:lang w:eastAsia="de-DE"/>
              </w:rPr>
              <w:t>fördern und pflegen</w:t>
            </w:r>
            <w:bookmarkEnd w:id="24"/>
            <w:bookmarkEnd w:id="25"/>
            <w:bookmarkEnd w:id="26"/>
          </w:p>
        </w:tc>
        <w:tc>
          <w:tcPr>
            <w:tcW w:w="2693" w:type="dxa"/>
            <w:shd w:val="clear" w:color="auto" w:fill="FFFFFF" w:themeFill="background1"/>
          </w:tcPr>
          <w:p w:rsidR="0090236D" w:rsidRPr="00BD7EC7" w:rsidRDefault="0090236D" w:rsidP="0090236D">
            <w:pPr>
              <w:pStyle w:val="berschrift1"/>
              <w:spacing w:before="120" w:after="120"/>
              <w:rPr>
                <w:sz w:val="4"/>
                <w:szCs w:val="22"/>
                <w:lang w:eastAsia="de-DE"/>
              </w:rPr>
            </w:pPr>
          </w:p>
        </w:tc>
      </w:tr>
      <w:tr w:rsidR="0090236D" w:rsidTr="008177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2331" w:type="dxa"/>
            <w:tcBorders>
              <w:top w:val="nil"/>
              <w:left w:val="nil"/>
              <w:bottom w:val="nil"/>
              <w:right w:val="nil"/>
            </w:tcBorders>
          </w:tcPr>
          <w:p w:rsidR="0090236D" w:rsidRPr="00BB2604" w:rsidRDefault="0090236D" w:rsidP="0090236D">
            <w:pPr>
              <w:spacing w:before="120" w:after="120"/>
              <w:rPr>
                <w:color w:val="7030A0"/>
                <w:sz w:val="24"/>
                <w:lang w:val="de-DE"/>
              </w:rPr>
            </w:pPr>
            <w:r w:rsidRPr="00BB2604">
              <w:rPr>
                <w:b/>
                <w:color w:val="7030A0"/>
                <w:sz w:val="24"/>
              </w:rPr>
              <w:t>Ziel: Vernetzungen und Verankerung aufbauen, fördern, pflegen, verankern</w:t>
            </w:r>
            <w:r w:rsidRPr="00BB2604">
              <w:rPr>
                <w:color w:val="7030A0"/>
                <w:sz w:val="24"/>
                <w:lang w:val="de-DE"/>
              </w:rPr>
              <w:t xml:space="preserve"> </w:t>
            </w:r>
            <w:r w:rsidRPr="00BB2604">
              <w:rPr>
                <w:b/>
                <w:color w:val="7030A0"/>
                <w:sz w:val="24"/>
              </w:rPr>
              <w:t>und zur Tradition werden lassen</w:t>
            </w:r>
          </w:p>
          <w:p w:rsidR="0090236D" w:rsidRPr="007750E8" w:rsidRDefault="0090236D" w:rsidP="00F10919">
            <w:pPr>
              <w:spacing w:before="120" w:after="120"/>
              <w:rPr>
                <w:rFonts w:cs="Arial"/>
                <w:b/>
                <w:color w:val="3399FF"/>
                <w:sz w:val="18"/>
                <w:szCs w:val="18"/>
                <w:lang w:eastAsia="de-DE"/>
              </w:rPr>
            </w:pPr>
            <w:r w:rsidRPr="00C6071D">
              <w:rPr>
                <w:szCs w:val="22"/>
                <w:lang w:val="de-DE"/>
              </w:rPr>
              <w:t>Es ist wichtig seinen Sozialraum</w:t>
            </w:r>
            <w:r w:rsidR="00F10919">
              <w:rPr>
                <w:szCs w:val="22"/>
                <w:lang w:val="de-DE"/>
              </w:rPr>
              <w:t xml:space="preserve"> und</w:t>
            </w:r>
            <w:r w:rsidRPr="00C6071D">
              <w:rPr>
                <w:szCs w:val="22"/>
                <w:lang w:val="de-DE"/>
              </w:rPr>
              <w:t xml:space="preserve"> seine ausserschulischen Partner zu kennen, um ein tragendes Netzwerk aufzubauen. Deshalb ist es nützlich, eine Situations</w:t>
            </w:r>
            <w:r w:rsidR="00BA2B86">
              <w:rPr>
                <w:szCs w:val="22"/>
                <w:lang w:val="de-DE"/>
              </w:rPr>
              <w:t>- und Bedarfs</w:t>
            </w:r>
            <w:r w:rsidRPr="00C6071D">
              <w:rPr>
                <w:szCs w:val="22"/>
                <w:lang w:val="de-DE"/>
              </w:rPr>
              <w:t>analyse (Stakeholder-Analyse/Analyse der Anspruchsgruppen*) zu erstellen und diese von Zeit zu Zeit zu aktualisieren.</w:t>
            </w:r>
            <w:r>
              <w:rPr>
                <w:rFonts w:cs="Arial"/>
                <w:b/>
                <w:color w:val="00B0F0"/>
                <w:szCs w:val="22"/>
                <w:lang w:eastAsia="de-DE"/>
              </w:rPr>
              <w:t xml:space="preserve"> </w:t>
            </w:r>
            <w:r>
              <w:rPr>
                <w:szCs w:val="22"/>
                <w:lang w:val="de-DE"/>
              </w:rPr>
              <w:t xml:space="preserve">&gt; </w:t>
            </w:r>
            <w:hyperlink w:anchor="_3_Organisation_und" w:history="1">
              <w:r w:rsidRPr="00955731">
                <w:rPr>
                  <w:rStyle w:val="Hyperlink"/>
                  <w:rFonts w:cs="Arial"/>
                  <w:b/>
                  <w:color w:val="00B0F0"/>
                  <w:sz w:val="18"/>
                  <w:szCs w:val="18"/>
                  <w:lang w:eastAsia="de-DE"/>
                </w:rPr>
                <w:t>3 Organisation</w:t>
              </w:r>
            </w:hyperlink>
            <w:r w:rsidRPr="00955731">
              <w:rPr>
                <w:rFonts w:cs="Arial"/>
                <w:b/>
                <w:color w:val="00B0F0"/>
                <w:szCs w:val="22"/>
                <w:lang w:eastAsia="de-DE"/>
              </w:rPr>
              <w:t xml:space="preserve"> </w:t>
            </w:r>
            <w:r w:rsidRPr="00C6071D">
              <w:rPr>
                <w:rFonts w:cs="Arial"/>
                <w:b/>
                <w:color w:val="00B0F0"/>
                <w:szCs w:val="22"/>
                <w:lang w:eastAsia="de-DE"/>
              </w:rPr>
              <w:br/>
            </w:r>
            <w:r w:rsidRPr="00C6071D">
              <w:rPr>
                <w:szCs w:val="22"/>
              </w:rPr>
              <w:t>Hier wird unterschieden zwischen innerer und äusserer Vernetzung. Innere meint die Vernetzung innerhalb der Schule. Äussere ist die Vernetzung mit den ausserschulischen Partnern, dem Sozialraum; aber auch mit der Politik, den Institutionen</w:t>
            </w:r>
            <w:r w:rsidR="00F10919">
              <w:rPr>
                <w:szCs w:val="22"/>
              </w:rPr>
              <w:t xml:space="preserve"> usw.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</w:tcPr>
          <w:p w:rsidR="0090236D" w:rsidRPr="00860B9C" w:rsidRDefault="0090236D" w:rsidP="0090236D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  <w:r w:rsidRPr="00860B9C"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  <w:t>Nach der Bearbeitung des Rasters können die 3.Spalte und unnötige Zeilen gelöscht werden.</w:t>
            </w:r>
          </w:p>
          <w:p w:rsidR="0090236D" w:rsidRPr="00D62A6F" w:rsidRDefault="0090236D" w:rsidP="0090236D">
            <w:pPr>
              <w:spacing w:before="120" w:after="120"/>
              <w:jc w:val="right"/>
              <w:rPr>
                <w:rFonts w:cs="Arial"/>
                <w:b/>
                <w:color w:val="7030A0"/>
                <w:sz w:val="14"/>
                <w:szCs w:val="14"/>
                <w:lang w:eastAsia="de-DE"/>
              </w:rPr>
            </w:pPr>
          </w:p>
        </w:tc>
      </w:tr>
    </w:tbl>
    <w:p w:rsidR="006F5044" w:rsidRPr="00116F77" w:rsidRDefault="006F5044" w:rsidP="006F5044">
      <w:pPr>
        <w:spacing w:before="120" w:after="120"/>
        <w:rPr>
          <w:sz w:val="14"/>
        </w:rPr>
      </w:pPr>
    </w:p>
    <w:tbl>
      <w:tblPr>
        <w:tblStyle w:val="Tabellenraster"/>
        <w:tblW w:w="15166" w:type="dxa"/>
        <w:tblInd w:w="-32" w:type="dxa"/>
        <w:tblLook w:val="04A0" w:firstRow="1" w:lastRow="0" w:firstColumn="1" w:lastColumn="0" w:noHBand="0" w:noVBand="1"/>
      </w:tblPr>
      <w:tblGrid>
        <w:gridCol w:w="12331"/>
        <w:gridCol w:w="2691"/>
        <w:gridCol w:w="144"/>
      </w:tblGrid>
      <w:tr w:rsidR="00332A64" w:rsidTr="006F5044">
        <w:trPr>
          <w:gridAfter w:val="1"/>
          <w:wAfter w:w="144" w:type="dxa"/>
          <w:trHeight w:val="527"/>
        </w:trPr>
        <w:tc>
          <w:tcPr>
            <w:tcW w:w="123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7030A0"/>
          </w:tcPr>
          <w:p w:rsidR="006F5044" w:rsidRPr="00701130" w:rsidRDefault="00CB1E3F" w:rsidP="008A4C56">
            <w:pPr>
              <w:pStyle w:val="berschrift2"/>
              <w:spacing w:before="120" w:after="120"/>
              <w:rPr>
                <w:color w:val="FFE600"/>
              </w:rPr>
            </w:pPr>
            <w:bookmarkStart w:id="28" w:name="_2.1_Vernetzung_nach"/>
            <w:bookmarkStart w:id="29" w:name="_Toc256000009"/>
            <w:bookmarkStart w:id="30" w:name="_Toc518382905"/>
            <w:bookmarkStart w:id="31" w:name="_Toc526417742"/>
            <w:bookmarkEnd w:id="28"/>
            <w:r>
              <w:t>2</w:t>
            </w:r>
            <w:r w:rsidR="000D7DF0" w:rsidRPr="00901B80">
              <w:t>.1 Vernetzung nach aussen</w:t>
            </w:r>
            <w:bookmarkEnd w:id="29"/>
            <w:bookmarkEnd w:id="30"/>
            <w:bookmarkEnd w:id="31"/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:rsidR="006F5044" w:rsidRPr="00BD7EC7" w:rsidRDefault="006F5044" w:rsidP="006F5044">
            <w:pPr>
              <w:pStyle w:val="berschrift2"/>
              <w:spacing w:before="120" w:after="120"/>
            </w:pPr>
          </w:p>
        </w:tc>
      </w:tr>
      <w:tr w:rsidR="00332A64" w:rsidTr="006F5044">
        <w:trPr>
          <w:trHeight w:val="399"/>
        </w:trPr>
        <w:tc>
          <w:tcPr>
            <w:tcW w:w="1233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C6071D" w:rsidRPr="00BB2604" w:rsidRDefault="00C6071D" w:rsidP="00C6071D">
            <w:pPr>
              <w:spacing w:before="120" w:after="120"/>
              <w:rPr>
                <w:color w:val="7030A0"/>
                <w:sz w:val="24"/>
                <w:lang w:val="de-DE"/>
              </w:rPr>
            </w:pPr>
            <w:r w:rsidRPr="00BB2604">
              <w:rPr>
                <w:b/>
                <w:color w:val="7030A0"/>
                <w:sz w:val="24"/>
              </w:rPr>
              <w:t>Ziel: Vernetzungen aufbauen, fördern, pflegen, verankern</w:t>
            </w:r>
            <w:r w:rsidRPr="00BB2604">
              <w:rPr>
                <w:color w:val="7030A0"/>
                <w:sz w:val="24"/>
                <w:lang w:val="de-DE"/>
              </w:rPr>
              <w:t xml:space="preserve"> </w:t>
            </w:r>
          </w:p>
          <w:p w:rsidR="00C6071D" w:rsidRDefault="000D7DF0" w:rsidP="006F5044">
            <w:pPr>
              <w:spacing w:before="120" w:after="120"/>
              <w:rPr>
                <w:lang w:val="de-DE"/>
              </w:rPr>
            </w:pPr>
            <w:r>
              <w:rPr>
                <w:b/>
              </w:rPr>
              <w:t xml:space="preserve">Die </w:t>
            </w:r>
            <w:r w:rsidRPr="00C52BC4">
              <w:rPr>
                <w:b/>
              </w:rPr>
              <w:t>äussere Vernetzung:</w:t>
            </w:r>
            <w:r>
              <w:t xml:space="preserve"> </w:t>
            </w:r>
            <w:hyperlink r:id="rId49" w:history="1">
              <w:r w:rsidRPr="00B87EA3">
                <w:t>Sozialraumorientierte Schulen Luzern</w:t>
              </w:r>
            </w:hyperlink>
            <w:r w:rsidRPr="00B942EA">
              <w:rPr>
                <w:noProof/>
              </w:rPr>
              <w:t>, sogenante SORS-Schulen</w:t>
            </w:r>
            <w:r w:rsidRPr="00B942EA">
              <w:rPr>
                <w:lang w:val="de-DE"/>
              </w:rPr>
              <w:t xml:space="preserve"> </w:t>
            </w:r>
            <w:r>
              <w:rPr>
                <w:lang w:val="de-DE"/>
              </w:rPr>
              <w:t xml:space="preserve">oder auch Bildungslandschaften genannt, sind aktive Netzwerke, die </w:t>
            </w:r>
            <w:r w:rsidRPr="00B942EA">
              <w:rPr>
                <w:lang w:val="de-DE"/>
              </w:rPr>
              <w:t xml:space="preserve">sich </w:t>
            </w:r>
            <w:r>
              <w:rPr>
                <w:lang w:val="de-DE"/>
              </w:rPr>
              <w:t>mit ihrem Sozialraum</w:t>
            </w:r>
            <w:r w:rsidRPr="00B942EA">
              <w:rPr>
                <w:lang w:val="de-DE"/>
              </w:rPr>
              <w:t xml:space="preserve"> </w:t>
            </w:r>
            <w:r>
              <w:rPr>
                <w:lang w:val="de-DE"/>
              </w:rPr>
              <w:t xml:space="preserve">aktiv </w:t>
            </w:r>
            <w:r w:rsidRPr="00B942EA">
              <w:rPr>
                <w:lang w:val="de-DE"/>
              </w:rPr>
              <w:t>vernetzen</w:t>
            </w:r>
            <w:r>
              <w:rPr>
                <w:lang w:val="de-DE"/>
              </w:rPr>
              <w:t>. Sie bilden Begegnungszentren</w:t>
            </w:r>
            <w:r w:rsidRPr="00B942EA">
              <w:rPr>
                <w:lang w:val="de-DE"/>
              </w:rPr>
              <w:t>, die zum</w:t>
            </w:r>
            <w:r w:rsidRPr="00B942EA">
              <w:rPr>
                <w:noProof/>
              </w:rPr>
              <w:t xml:space="preserve"> Ausgangspunkt </w:t>
            </w:r>
            <w:r>
              <w:rPr>
                <w:lang w:val="de-DE"/>
              </w:rPr>
              <w:t xml:space="preserve">vieler </w:t>
            </w:r>
            <w:r w:rsidRPr="00B942EA">
              <w:rPr>
                <w:lang w:val="de-DE"/>
              </w:rPr>
              <w:t>Bildung</w:t>
            </w:r>
            <w:r>
              <w:rPr>
                <w:lang w:val="de-DE"/>
              </w:rPr>
              <w:t>s-</w:t>
            </w:r>
            <w:r w:rsidRPr="00B942EA">
              <w:rPr>
                <w:lang w:val="de-DE"/>
              </w:rPr>
              <w:t>, Freizeit</w:t>
            </w:r>
            <w:r>
              <w:rPr>
                <w:lang w:val="de-DE"/>
              </w:rPr>
              <w:t>-</w:t>
            </w:r>
            <w:r w:rsidRPr="00B942EA">
              <w:rPr>
                <w:lang w:val="de-DE"/>
              </w:rPr>
              <w:t>, Betreuung</w:t>
            </w:r>
            <w:r>
              <w:rPr>
                <w:lang w:val="de-DE"/>
              </w:rPr>
              <w:t>s-</w:t>
            </w:r>
            <w:r w:rsidRPr="00B942EA">
              <w:rPr>
                <w:lang w:val="de-DE"/>
              </w:rPr>
              <w:t xml:space="preserve"> und Kultur</w:t>
            </w:r>
            <w:r>
              <w:rPr>
                <w:lang w:val="de-DE"/>
              </w:rPr>
              <w:t>angebote</w:t>
            </w:r>
            <w:r w:rsidRPr="00B942EA">
              <w:rPr>
                <w:lang w:val="de-DE"/>
              </w:rPr>
              <w:t xml:space="preserve"> werden</w:t>
            </w:r>
            <w:r>
              <w:rPr>
                <w:lang w:val="de-DE"/>
              </w:rPr>
              <w:t>.</w:t>
            </w:r>
            <w:r w:rsidRPr="00B942EA">
              <w:rPr>
                <w:lang w:val="de-DE"/>
              </w:rPr>
              <w:t xml:space="preserve"> </w:t>
            </w:r>
            <w:r>
              <w:rPr>
                <w:lang w:val="de-DE"/>
              </w:rPr>
              <w:t xml:space="preserve">Sozialraumorientierte Schulen suchen gezielt die Kooperation </w:t>
            </w:r>
            <w:r w:rsidRPr="00B942EA">
              <w:rPr>
                <w:lang w:val="de-DE"/>
              </w:rPr>
              <w:t>mit ausserschulischen Bildungsp</w:t>
            </w:r>
            <w:r>
              <w:rPr>
                <w:lang w:val="de-DE"/>
              </w:rPr>
              <w:t>artnern. Diese Voraussetzung bietet für</w:t>
            </w:r>
            <w:r w:rsidRPr="00B942EA">
              <w:rPr>
                <w:lang w:val="de-DE"/>
              </w:rPr>
              <w:t xml:space="preserve"> </w:t>
            </w:r>
            <w:r>
              <w:rPr>
                <w:lang w:val="de-DE"/>
              </w:rPr>
              <w:t xml:space="preserve">alle Akteure die einmalige </w:t>
            </w:r>
            <w:r w:rsidRPr="00B942EA">
              <w:rPr>
                <w:lang w:val="de-DE"/>
              </w:rPr>
              <w:t>Chance</w:t>
            </w:r>
            <w:r>
              <w:rPr>
                <w:lang w:val="de-DE"/>
              </w:rPr>
              <w:t xml:space="preserve">, gemeinsam einen </w:t>
            </w:r>
            <w:r w:rsidRPr="00B942EA">
              <w:rPr>
                <w:lang w:val="de-DE"/>
              </w:rPr>
              <w:t xml:space="preserve">pädagogischen Rahmen </w:t>
            </w:r>
            <w:r>
              <w:rPr>
                <w:lang w:val="de-DE"/>
              </w:rPr>
              <w:t>mitzu</w:t>
            </w:r>
            <w:r w:rsidRPr="00B942EA">
              <w:rPr>
                <w:lang w:val="de-DE"/>
              </w:rPr>
              <w:t>gestalten</w:t>
            </w:r>
            <w:r>
              <w:rPr>
                <w:lang w:val="de-DE"/>
              </w:rPr>
              <w:t>,</w:t>
            </w:r>
            <w:r w:rsidRPr="00616BD1">
              <w:rPr>
                <w:lang w:val="de-DE"/>
              </w:rPr>
              <w:t xml:space="preserve"> </w:t>
            </w:r>
            <w:r>
              <w:rPr>
                <w:lang w:val="de-DE"/>
              </w:rPr>
              <w:t>aktiv mitzuwirken</w:t>
            </w:r>
            <w:r w:rsidRPr="00616BD1">
              <w:rPr>
                <w:lang w:val="de-DE"/>
              </w:rPr>
              <w:t xml:space="preserve"> </w:t>
            </w:r>
            <w:r>
              <w:rPr>
                <w:lang w:val="de-DE"/>
              </w:rPr>
              <w:t>und mitzutragen. Der soziale</w:t>
            </w:r>
            <w:r w:rsidRPr="00B942EA">
              <w:rPr>
                <w:lang w:val="de-DE"/>
              </w:rPr>
              <w:t xml:space="preserve"> Dialog </w:t>
            </w:r>
            <w:r>
              <w:rPr>
                <w:lang w:val="de-DE"/>
              </w:rPr>
              <w:t xml:space="preserve">wird ermöglicht und gepflegt, </w:t>
            </w:r>
            <w:r w:rsidRPr="00B942EA">
              <w:rPr>
                <w:lang w:val="de-DE"/>
              </w:rPr>
              <w:t>die gesellschaftliche Kohäsion</w:t>
            </w:r>
            <w:r w:rsidRPr="00907B98">
              <w:rPr>
                <w:lang w:val="de-DE"/>
              </w:rPr>
              <w:t xml:space="preserve"> </w:t>
            </w:r>
            <w:r>
              <w:rPr>
                <w:lang w:val="de-DE"/>
              </w:rPr>
              <w:t>und Identifikation ge</w:t>
            </w:r>
            <w:r w:rsidRPr="00B942EA">
              <w:rPr>
                <w:lang w:val="de-DE"/>
              </w:rPr>
              <w:t>fördert</w:t>
            </w:r>
            <w:r>
              <w:rPr>
                <w:lang w:val="de-DE"/>
              </w:rPr>
              <w:t>.</w:t>
            </w:r>
            <w:r>
              <w:rPr>
                <w:lang w:val="de-DE"/>
              </w:rPr>
              <w:br/>
              <w:t>SORS-</w:t>
            </w:r>
            <w:r w:rsidRPr="00B942EA">
              <w:rPr>
                <w:lang w:val="de-DE"/>
              </w:rPr>
              <w:t>Schulen bauen</w:t>
            </w:r>
            <w:r w:rsidRPr="00747A44">
              <w:rPr>
                <w:lang w:val="de-DE"/>
              </w:rPr>
              <w:t xml:space="preserve"> </w:t>
            </w:r>
            <w:r w:rsidRPr="00B942EA">
              <w:rPr>
                <w:lang w:val="de-DE"/>
              </w:rPr>
              <w:t>eine Schulhauskultur</w:t>
            </w:r>
            <w:r>
              <w:rPr>
                <w:lang w:val="de-DE"/>
              </w:rPr>
              <w:t xml:space="preserve"> auf, nutzen und pflegen eine Tradition der Sozialraumorientierung. Diese </w:t>
            </w:r>
            <w:r w:rsidRPr="00B942EA">
              <w:rPr>
                <w:lang w:val="de-DE"/>
              </w:rPr>
              <w:t xml:space="preserve">aktive, systematische </w:t>
            </w:r>
            <w:r>
              <w:rPr>
                <w:lang w:val="de-DE"/>
              </w:rPr>
              <w:t>Zusammenarbeit</w:t>
            </w:r>
            <w:r w:rsidRPr="00B942EA">
              <w:rPr>
                <w:lang w:val="de-DE"/>
              </w:rPr>
              <w:t xml:space="preserve"> </w:t>
            </w:r>
            <w:r>
              <w:rPr>
                <w:lang w:val="de-DE"/>
              </w:rPr>
              <w:t>zwischen</w:t>
            </w:r>
            <w:r w:rsidRPr="00B942EA">
              <w:rPr>
                <w:lang w:val="de-DE"/>
              </w:rPr>
              <w:t xml:space="preserve"> </w:t>
            </w:r>
            <w:r>
              <w:rPr>
                <w:lang w:val="de-DE"/>
              </w:rPr>
              <w:t xml:space="preserve">der </w:t>
            </w:r>
            <w:r w:rsidRPr="00B942EA">
              <w:rPr>
                <w:lang w:val="de-DE"/>
              </w:rPr>
              <w:t>Schu</w:t>
            </w:r>
            <w:r>
              <w:rPr>
                <w:lang w:val="de-DE"/>
              </w:rPr>
              <w:t>le und ihren ausserschulischen P</w:t>
            </w:r>
            <w:r w:rsidRPr="00B942EA">
              <w:rPr>
                <w:lang w:val="de-DE"/>
              </w:rPr>
              <w:t xml:space="preserve">artnern </w:t>
            </w:r>
            <w:r w:rsidRPr="00E212A9">
              <w:rPr>
                <w:lang w:eastAsia="de-DE"/>
              </w:rPr>
              <w:t>aus ganz verschiedenen Bereichen gewährleistet</w:t>
            </w:r>
            <w:r w:rsidRPr="00B942EA">
              <w:rPr>
                <w:lang w:val="de-DE"/>
              </w:rPr>
              <w:t xml:space="preserve"> </w:t>
            </w:r>
            <w:r>
              <w:rPr>
                <w:lang w:val="de-DE"/>
              </w:rPr>
              <w:t xml:space="preserve">eine </w:t>
            </w:r>
            <w:r w:rsidRPr="00E212A9">
              <w:rPr>
                <w:lang w:eastAsia="de-DE"/>
              </w:rPr>
              <w:t>breite Abstützung</w:t>
            </w:r>
            <w:r>
              <w:rPr>
                <w:lang w:eastAsia="de-DE"/>
              </w:rPr>
              <w:t xml:space="preserve"> und Achtung im Sozialraum</w:t>
            </w:r>
            <w:r w:rsidRPr="00B942EA">
              <w:rPr>
                <w:lang w:val="de-DE"/>
              </w:rPr>
              <w:t xml:space="preserve"> </w:t>
            </w:r>
            <w:r>
              <w:rPr>
                <w:lang w:val="de-DE"/>
              </w:rPr>
              <w:t xml:space="preserve">und </w:t>
            </w:r>
            <w:r w:rsidRPr="00B942EA">
              <w:rPr>
                <w:lang w:val="de-DE"/>
              </w:rPr>
              <w:t>generiert</w:t>
            </w:r>
            <w:r>
              <w:rPr>
                <w:lang w:val="de-DE"/>
              </w:rPr>
              <w:t xml:space="preserve"> für beide Seiten einen nachhaltigen </w:t>
            </w:r>
            <w:r w:rsidRPr="00B942EA">
              <w:rPr>
                <w:lang w:val="de-DE"/>
              </w:rPr>
              <w:t>Nutzen.</w:t>
            </w:r>
          </w:p>
          <w:p w:rsidR="006F5044" w:rsidRDefault="000D7DF0" w:rsidP="00D7551B">
            <w:pPr>
              <w:pStyle w:val="paragraph"/>
              <w:numPr>
                <w:ilvl w:val="0"/>
                <w:numId w:val="14"/>
              </w:numPr>
              <w:textAlignment w:val="baseline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Näh</w:t>
            </w:r>
            <w:r w:rsidR="003517B2">
              <w:rPr>
                <w:rFonts w:ascii="Arial" w:hAnsi="Arial"/>
                <w:sz w:val="22"/>
              </w:rPr>
              <w:t>e</w:t>
            </w:r>
            <w:r>
              <w:rPr>
                <w:rFonts w:ascii="Arial" w:hAnsi="Arial"/>
                <w:sz w:val="22"/>
              </w:rPr>
              <w:t xml:space="preserve">re Angaben; </w:t>
            </w:r>
            <w:r w:rsidR="007750E8">
              <w:rPr>
                <w:rFonts w:ascii="Arial" w:hAnsi="Arial"/>
                <w:sz w:val="22"/>
              </w:rPr>
              <w:t>&gt; siehe</w:t>
            </w:r>
            <w:r>
              <w:rPr>
                <w:rFonts w:ascii="Arial" w:hAnsi="Arial"/>
                <w:sz w:val="22"/>
              </w:rPr>
              <w:t>:</w:t>
            </w:r>
            <w:r>
              <w:t xml:space="preserve"> </w:t>
            </w:r>
            <w:hyperlink r:id="rId50" w:history="1">
              <w:r w:rsidRPr="008A2762">
                <w:rPr>
                  <w:rStyle w:val="Hyperlink"/>
                  <w:rFonts w:ascii="Arial" w:hAnsi="Arial"/>
                  <w:sz w:val="22"/>
                </w:rPr>
                <w:t>www.volksschulbildung.lu.ch</w:t>
              </w:r>
            </w:hyperlink>
            <w:r>
              <w:rPr>
                <w:rFonts w:ascii="Arial" w:hAnsi="Arial"/>
                <w:sz w:val="22"/>
              </w:rPr>
              <w:t>, Suche:  "</w:t>
            </w:r>
            <w:hyperlink r:id="rId51" w:history="1">
              <w:r w:rsidRPr="00B87EA3">
                <w:rPr>
                  <w:rStyle w:val="Hyperlink"/>
                  <w:rFonts w:ascii="Arial" w:hAnsi="Arial"/>
                  <w:sz w:val="22"/>
                </w:rPr>
                <w:t>Sozialraumorientierte Schulen</w:t>
              </w:r>
            </w:hyperlink>
            <w:r>
              <w:rPr>
                <w:rFonts w:ascii="Arial" w:hAnsi="Arial"/>
                <w:sz w:val="22"/>
              </w:rPr>
              <w:t>"</w:t>
            </w:r>
          </w:p>
          <w:p w:rsidR="006F5044" w:rsidRPr="00C6071D" w:rsidRDefault="000D7DF0" w:rsidP="00D7551B">
            <w:pPr>
              <w:pStyle w:val="paragraph"/>
              <w:numPr>
                <w:ilvl w:val="0"/>
                <w:numId w:val="14"/>
              </w:numPr>
              <w:textAlignment w:val="baseline"/>
              <w:rPr>
                <w:rStyle w:val="Hyperlink"/>
                <w:rFonts w:ascii="Arial" w:hAnsi="Arial"/>
                <w:color w:val="auto"/>
                <w:sz w:val="22"/>
                <w:u w:val="none"/>
              </w:rPr>
            </w:pPr>
            <w:r>
              <w:rPr>
                <w:rFonts w:ascii="Arial" w:hAnsi="Arial"/>
                <w:sz w:val="22"/>
              </w:rPr>
              <w:t>Näh</w:t>
            </w:r>
            <w:r w:rsidR="003517B2">
              <w:rPr>
                <w:rFonts w:ascii="Arial" w:hAnsi="Arial"/>
                <w:sz w:val="22"/>
              </w:rPr>
              <w:t>e</w:t>
            </w:r>
            <w:r>
              <w:rPr>
                <w:rFonts w:ascii="Arial" w:hAnsi="Arial"/>
                <w:sz w:val="22"/>
              </w:rPr>
              <w:t xml:space="preserve">re Angaben; </w:t>
            </w:r>
            <w:r w:rsidR="007750E8">
              <w:rPr>
                <w:rFonts w:ascii="Arial" w:hAnsi="Arial"/>
                <w:sz w:val="22"/>
              </w:rPr>
              <w:t>&gt; siehe</w:t>
            </w:r>
            <w:r>
              <w:rPr>
                <w:rFonts w:ascii="Arial" w:hAnsi="Arial"/>
                <w:sz w:val="22"/>
              </w:rPr>
              <w:t xml:space="preserve">: </w:t>
            </w:r>
            <w:hyperlink r:id="rId52" w:history="1">
              <w:r w:rsidRPr="00B87EA3">
                <w:rPr>
                  <w:rStyle w:val="Hyperlink"/>
                  <w:rFonts w:ascii="Arial" w:hAnsi="Arial"/>
                  <w:sz w:val="22"/>
                </w:rPr>
                <w:t>bildungslandschaften.ch</w:t>
              </w:r>
            </w:hyperlink>
          </w:p>
          <w:p w:rsidR="00C6071D" w:rsidRPr="00C6071D" w:rsidRDefault="00C6071D" w:rsidP="00C6071D">
            <w:pPr>
              <w:pStyle w:val="paragraph"/>
              <w:ind w:left="360"/>
              <w:textAlignment w:val="baseline"/>
              <w:rPr>
                <w:rFonts w:ascii="Arial" w:hAnsi="Arial"/>
                <w:sz w:val="22"/>
              </w:rPr>
            </w:pPr>
          </w:p>
        </w:tc>
        <w:tc>
          <w:tcPr>
            <w:tcW w:w="283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:rsidR="007750E8" w:rsidRDefault="00F37F02" w:rsidP="007750E8">
            <w:pPr>
              <w:spacing w:before="120" w:after="120"/>
              <w:rPr>
                <w:rFonts w:cs="Arial"/>
                <w:b/>
                <w:color w:val="3399FF"/>
                <w:sz w:val="18"/>
                <w:szCs w:val="18"/>
                <w:lang w:eastAsia="de-DE"/>
              </w:rPr>
            </w:pPr>
            <w:r>
              <w:rPr>
                <w:rFonts w:cs="Arial"/>
                <w:color w:val="17365D" w:themeColor="text2" w:themeShade="BF"/>
                <w:sz w:val="18"/>
                <w:szCs w:val="18"/>
                <w:lang w:eastAsia="de-DE"/>
              </w:rPr>
              <w:t>&gt;</w:t>
            </w:r>
            <w:r w:rsidR="00860B9C" w:rsidRPr="00605EFC">
              <w:rPr>
                <w:rFonts w:cs="Arial"/>
                <w:color w:val="17365D" w:themeColor="text2" w:themeShade="BF"/>
                <w:sz w:val="18"/>
                <w:szCs w:val="18"/>
                <w:lang w:eastAsia="de-DE"/>
              </w:rPr>
              <w:t xml:space="preserve"> </w:t>
            </w:r>
            <w:hyperlink w:anchor="_3_Organisation_und" w:history="1">
              <w:r w:rsidR="007750E8" w:rsidRPr="00955731">
                <w:rPr>
                  <w:rStyle w:val="Hyperlink"/>
                  <w:rFonts w:cs="Arial"/>
                  <w:b/>
                  <w:color w:val="00B0F0"/>
                  <w:sz w:val="18"/>
                  <w:szCs w:val="18"/>
                  <w:shd w:val="clear" w:color="auto" w:fill="FFFFFF" w:themeFill="background1"/>
                  <w:lang w:eastAsia="de-DE"/>
                </w:rPr>
                <w:t>3 Organisation</w:t>
              </w:r>
            </w:hyperlink>
          </w:p>
          <w:p w:rsidR="006F5044" w:rsidRDefault="006F5044" w:rsidP="006F5044">
            <w:pPr>
              <w:spacing w:before="120" w:after="120"/>
              <w:contextualSpacing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  <w:p w:rsidR="008B436A" w:rsidRDefault="008B436A" w:rsidP="006F5044">
            <w:pPr>
              <w:spacing w:before="120" w:after="120"/>
              <w:contextualSpacing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  <w:p w:rsidR="008B436A" w:rsidRDefault="008B436A" w:rsidP="006F5044">
            <w:pPr>
              <w:spacing w:before="120" w:after="120"/>
              <w:contextualSpacing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  <w:p w:rsidR="008B436A" w:rsidRDefault="008B436A" w:rsidP="006F5044">
            <w:pPr>
              <w:spacing w:before="120" w:after="120"/>
              <w:contextualSpacing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  <w:p w:rsidR="008B436A" w:rsidRDefault="008B436A" w:rsidP="006F5044">
            <w:pPr>
              <w:spacing w:before="120" w:after="120"/>
              <w:contextualSpacing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  <w:p w:rsidR="008B436A" w:rsidRDefault="008B436A" w:rsidP="006F5044">
            <w:pPr>
              <w:spacing w:before="120" w:after="120"/>
              <w:contextualSpacing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  <w:p w:rsidR="008B436A" w:rsidRDefault="008B436A" w:rsidP="006F5044">
            <w:pPr>
              <w:spacing w:before="120" w:after="120"/>
              <w:contextualSpacing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  <w:p w:rsidR="008B436A" w:rsidRDefault="008B436A" w:rsidP="006F5044">
            <w:pPr>
              <w:spacing w:before="120" w:after="120"/>
              <w:contextualSpacing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  <w:p w:rsidR="008B436A" w:rsidRDefault="008B436A" w:rsidP="006F5044">
            <w:pPr>
              <w:spacing w:before="120" w:after="120"/>
              <w:contextualSpacing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  <w:p w:rsidR="008B436A" w:rsidRDefault="008B436A" w:rsidP="006F5044">
            <w:pPr>
              <w:spacing w:before="120" w:after="120"/>
              <w:contextualSpacing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  <w:p w:rsidR="008B436A" w:rsidRDefault="008B436A" w:rsidP="006F5044">
            <w:pPr>
              <w:spacing w:before="120" w:after="120"/>
              <w:contextualSpacing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  <w:p w:rsidR="008B436A" w:rsidRDefault="008B436A" w:rsidP="006F5044">
            <w:pPr>
              <w:spacing w:before="120" w:after="120"/>
              <w:contextualSpacing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  <w:p w:rsidR="008B436A" w:rsidRDefault="008B436A" w:rsidP="006F5044">
            <w:pPr>
              <w:spacing w:before="120" w:after="120"/>
              <w:contextualSpacing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  <w:p w:rsidR="008B436A" w:rsidRDefault="008B436A" w:rsidP="006F5044">
            <w:pPr>
              <w:spacing w:before="120" w:after="120"/>
              <w:contextualSpacing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  <w:p w:rsidR="008B436A" w:rsidRDefault="008B436A" w:rsidP="006F5044">
            <w:pPr>
              <w:spacing w:before="120" w:after="120"/>
              <w:contextualSpacing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  <w:p w:rsidR="008B436A" w:rsidRPr="006C4037" w:rsidRDefault="008B436A" w:rsidP="008B436A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  <w:r w:rsidRPr="006C4037"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  <w:t>Die nachstehenden Fragen sind als Checkliste gedacht.</w:t>
            </w:r>
          </w:p>
          <w:p w:rsidR="008B436A" w:rsidRPr="00BD7EC7" w:rsidRDefault="008B436A" w:rsidP="008B436A">
            <w:pPr>
              <w:spacing w:before="120" w:after="120"/>
              <w:contextualSpacing/>
              <w:jc w:val="right"/>
              <w:rPr>
                <w:rFonts w:cs="Arial"/>
                <w:sz w:val="4"/>
                <w:szCs w:val="22"/>
                <w:lang w:eastAsia="de-DE"/>
              </w:rPr>
            </w:pPr>
            <w:r w:rsidRPr="006C4037"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  <w:t>Sie sollen bei der Visionsarbeit die wichtigsten Überlegungen streifen.</w:t>
            </w:r>
          </w:p>
        </w:tc>
      </w:tr>
    </w:tbl>
    <w:p w:rsidR="006F5044" w:rsidRDefault="000D7DF0">
      <w:r>
        <w:br w:type="page"/>
      </w:r>
    </w:p>
    <w:tbl>
      <w:tblPr>
        <w:tblStyle w:val="Tabellenraster"/>
        <w:tblW w:w="15166" w:type="dxa"/>
        <w:tblInd w:w="-32" w:type="dxa"/>
        <w:tblLayout w:type="fixed"/>
        <w:tblLook w:val="04A0" w:firstRow="1" w:lastRow="0" w:firstColumn="1" w:lastColumn="0" w:noHBand="0" w:noVBand="1"/>
      </w:tblPr>
      <w:tblGrid>
        <w:gridCol w:w="2322"/>
        <w:gridCol w:w="1594"/>
        <w:gridCol w:w="1641"/>
        <w:gridCol w:w="962"/>
        <w:gridCol w:w="158"/>
        <w:gridCol w:w="1543"/>
        <w:gridCol w:w="992"/>
        <w:gridCol w:w="1560"/>
        <w:gridCol w:w="312"/>
        <w:gridCol w:w="1247"/>
        <w:gridCol w:w="2835"/>
      </w:tblGrid>
      <w:tr w:rsidR="00332A64" w:rsidTr="006F5044">
        <w:tc>
          <w:tcPr>
            <w:tcW w:w="2322" w:type="dxa"/>
            <w:tcBorders>
              <w:top w:val="single" w:sz="4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6273D5" w:rsidRDefault="000D7DF0" w:rsidP="006F5044">
            <w:pPr>
              <w:spacing w:before="120" w:after="120"/>
              <w:jc w:val="right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sz w:val="16"/>
                <w:szCs w:val="18"/>
                <w:lang w:eastAsia="de-DE"/>
              </w:rPr>
              <w:t xml:space="preserve">Inhalt </w:t>
            </w:r>
          </w:p>
        </w:tc>
        <w:tc>
          <w:tcPr>
            <w:tcW w:w="10009" w:type="dxa"/>
            <w:gridSpan w:val="9"/>
            <w:tcBorders>
              <w:top w:val="single" w:sz="4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6273D5" w:rsidRDefault="000D7DF0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sz w:val="16"/>
                <w:szCs w:val="18"/>
                <w:lang w:eastAsia="de-DE"/>
              </w:rPr>
              <w:t>Angaben</w:t>
            </w:r>
            <w:r>
              <w:rPr>
                <w:rFonts w:cs="Arial"/>
                <w:b/>
                <w:sz w:val="16"/>
                <w:szCs w:val="18"/>
                <w:lang w:eastAsia="de-DE"/>
              </w:rPr>
              <w:t xml:space="preserve">, ev. mit Kurzbeschreibungen 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18" w:space="0" w:color="auto"/>
            </w:tcBorders>
            <w:shd w:val="clear" w:color="auto" w:fill="943634" w:themeFill="accent2" w:themeFillShade="BF"/>
          </w:tcPr>
          <w:p w:rsidR="006F5044" w:rsidRPr="006273D5" w:rsidRDefault="000D7DF0" w:rsidP="006F5044">
            <w:pPr>
              <w:spacing w:before="120" w:after="120"/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</w:pPr>
            <w:r w:rsidRPr="006C4037">
              <w:rPr>
                <w:rFonts w:cs="Arial"/>
                <w:b/>
                <w:color w:val="FFFFFF" w:themeColor="background1"/>
                <w:sz w:val="16"/>
                <w:szCs w:val="18"/>
                <w:lang w:eastAsia="de-DE"/>
              </w:rPr>
              <w:t>Fragen zu den Angaben</w:t>
            </w:r>
          </w:p>
        </w:tc>
      </w:tr>
      <w:tr w:rsidR="00332A64" w:rsidTr="00BA2B86">
        <w:trPr>
          <w:trHeight w:val="384"/>
        </w:trPr>
        <w:tc>
          <w:tcPr>
            <w:tcW w:w="2322" w:type="dxa"/>
            <w:vMerge w:val="restart"/>
            <w:tcBorders>
              <w:top w:val="single" w:sz="18" w:space="0" w:color="auto"/>
            </w:tcBorders>
            <w:shd w:val="clear" w:color="auto" w:fill="EAD5FF"/>
          </w:tcPr>
          <w:p w:rsidR="006F5044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Dokumentation der Ansprechgruppen</w:t>
            </w:r>
          </w:p>
        </w:tc>
        <w:tc>
          <w:tcPr>
            <w:tcW w:w="1594" w:type="dxa"/>
            <w:tcBorders>
              <w:top w:val="single" w:sz="18" w:space="0" w:color="auto"/>
              <w:bottom w:val="single" w:sz="18" w:space="0" w:color="auto"/>
            </w:tcBorders>
            <w:shd w:val="clear" w:color="auto" w:fill="E5DFEC" w:themeFill="accent4" w:themeFillTint="33"/>
          </w:tcPr>
          <w:p w:rsidR="006F5044" w:rsidRPr="00DE554C" w:rsidRDefault="000D7DF0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2431EB">
              <w:rPr>
                <w:rFonts w:cs="Arial"/>
                <w:b/>
                <w:sz w:val="16"/>
                <w:szCs w:val="18"/>
                <w:lang w:eastAsia="de-DE"/>
              </w:rPr>
              <w:t>Anspruchsgruppe</w:t>
            </w:r>
          </w:p>
        </w:tc>
        <w:tc>
          <w:tcPr>
            <w:tcW w:w="1641" w:type="dxa"/>
            <w:tcBorders>
              <w:top w:val="single" w:sz="18" w:space="0" w:color="auto"/>
              <w:bottom w:val="single" w:sz="18" w:space="0" w:color="auto"/>
            </w:tcBorders>
            <w:shd w:val="clear" w:color="auto" w:fill="E5DFEC" w:themeFill="accent4" w:themeFillTint="33"/>
          </w:tcPr>
          <w:p w:rsidR="006F5044" w:rsidRPr="00DE554C" w:rsidRDefault="000D7DF0" w:rsidP="006F5044">
            <w:pPr>
              <w:spacing w:before="120" w:after="120"/>
              <w:ind w:left="61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DE554C">
              <w:rPr>
                <w:rFonts w:cs="Arial"/>
                <w:b/>
                <w:sz w:val="16"/>
                <w:szCs w:val="18"/>
                <w:lang w:eastAsia="de-DE"/>
              </w:rPr>
              <w:t xml:space="preserve">Betroffenheit </w:t>
            </w:r>
            <w:r>
              <w:rPr>
                <w:rFonts w:cs="Arial"/>
                <w:b/>
                <w:sz w:val="16"/>
                <w:szCs w:val="18"/>
                <w:lang w:eastAsia="de-DE"/>
              </w:rPr>
              <w:t>?</w:t>
            </w:r>
          </w:p>
        </w:tc>
        <w:tc>
          <w:tcPr>
            <w:tcW w:w="962" w:type="dxa"/>
            <w:tcBorders>
              <w:top w:val="single" w:sz="18" w:space="0" w:color="auto"/>
              <w:bottom w:val="single" w:sz="18" w:space="0" w:color="auto"/>
            </w:tcBorders>
            <w:shd w:val="clear" w:color="auto" w:fill="E5DFEC" w:themeFill="accent4" w:themeFillTint="33"/>
          </w:tcPr>
          <w:p w:rsidR="006F5044" w:rsidRPr="00DE554C" w:rsidRDefault="000D7DF0" w:rsidP="006F5044">
            <w:pPr>
              <w:spacing w:before="120" w:after="120"/>
              <w:ind w:left="81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DE554C">
              <w:rPr>
                <w:rFonts w:cs="Arial"/>
                <w:b/>
                <w:sz w:val="16"/>
                <w:szCs w:val="18"/>
                <w:lang w:eastAsia="de-DE"/>
              </w:rPr>
              <w:t>Grund</w:t>
            </w:r>
            <w:r>
              <w:rPr>
                <w:rFonts w:cs="Arial"/>
                <w:b/>
                <w:sz w:val="16"/>
                <w:szCs w:val="18"/>
                <w:lang w:eastAsia="de-DE"/>
              </w:rPr>
              <w:t>?</w:t>
            </w:r>
          </w:p>
        </w:tc>
        <w:tc>
          <w:tcPr>
            <w:tcW w:w="1701" w:type="dxa"/>
            <w:gridSpan w:val="2"/>
            <w:tcBorders>
              <w:top w:val="single" w:sz="18" w:space="0" w:color="auto"/>
              <w:bottom w:val="single" w:sz="18" w:space="0" w:color="auto"/>
            </w:tcBorders>
            <w:shd w:val="clear" w:color="auto" w:fill="E5DFEC" w:themeFill="accent4" w:themeFillTint="33"/>
          </w:tcPr>
          <w:p w:rsidR="006F5044" w:rsidRPr="00DE554C" w:rsidRDefault="000D7DF0" w:rsidP="006F5044">
            <w:pPr>
              <w:spacing w:before="120" w:after="120"/>
              <w:ind w:left="55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DE554C">
              <w:rPr>
                <w:rFonts w:cs="Arial"/>
                <w:b/>
                <w:sz w:val="16"/>
                <w:szCs w:val="18"/>
                <w:lang w:eastAsia="de-DE"/>
              </w:rPr>
              <w:t>Einfluss</w:t>
            </w:r>
          </w:p>
        </w:tc>
        <w:tc>
          <w:tcPr>
            <w:tcW w:w="992" w:type="dxa"/>
            <w:tcBorders>
              <w:top w:val="single" w:sz="18" w:space="0" w:color="auto"/>
              <w:bottom w:val="single" w:sz="18" w:space="0" w:color="auto"/>
            </w:tcBorders>
            <w:shd w:val="clear" w:color="auto" w:fill="E5DFEC" w:themeFill="accent4" w:themeFillTint="33"/>
          </w:tcPr>
          <w:p w:rsidR="006F5044" w:rsidRPr="00DE554C" w:rsidRDefault="000D7DF0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DE554C">
              <w:rPr>
                <w:rFonts w:cs="Arial"/>
                <w:b/>
                <w:sz w:val="16"/>
                <w:szCs w:val="18"/>
                <w:lang w:eastAsia="de-DE"/>
              </w:rPr>
              <w:t>Weshalb?</w:t>
            </w:r>
          </w:p>
        </w:tc>
        <w:tc>
          <w:tcPr>
            <w:tcW w:w="1872" w:type="dxa"/>
            <w:gridSpan w:val="2"/>
            <w:tcBorders>
              <w:top w:val="single" w:sz="18" w:space="0" w:color="auto"/>
              <w:bottom w:val="single" w:sz="18" w:space="0" w:color="auto"/>
            </w:tcBorders>
            <w:shd w:val="clear" w:color="auto" w:fill="E5DFEC" w:themeFill="accent4" w:themeFillTint="33"/>
          </w:tcPr>
          <w:p w:rsidR="006F5044" w:rsidRPr="00DE554C" w:rsidRDefault="000D7DF0" w:rsidP="006F5044">
            <w:pPr>
              <w:spacing w:before="120" w:after="120"/>
              <w:ind w:left="38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DE554C">
              <w:rPr>
                <w:rFonts w:cs="Arial"/>
                <w:b/>
                <w:sz w:val="16"/>
                <w:szCs w:val="18"/>
                <w:lang w:eastAsia="de-DE"/>
              </w:rPr>
              <w:t>Veränderungsdruck</w:t>
            </w:r>
            <w:r>
              <w:rPr>
                <w:rFonts w:cs="Arial"/>
                <w:b/>
                <w:sz w:val="16"/>
                <w:szCs w:val="18"/>
                <w:lang w:eastAsia="de-DE"/>
              </w:rPr>
              <w:t>?</w:t>
            </w:r>
          </w:p>
        </w:tc>
        <w:tc>
          <w:tcPr>
            <w:tcW w:w="1247" w:type="dxa"/>
            <w:tcBorders>
              <w:top w:val="single" w:sz="18" w:space="0" w:color="auto"/>
              <w:bottom w:val="single" w:sz="18" w:space="0" w:color="auto"/>
            </w:tcBorders>
            <w:shd w:val="clear" w:color="auto" w:fill="E5DFEC" w:themeFill="accent4" w:themeFillTint="33"/>
          </w:tcPr>
          <w:p w:rsidR="006F5044" w:rsidRPr="00DE554C" w:rsidRDefault="000D7DF0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>
              <w:rPr>
                <w:rFonts w:cs="Arial"/>
                <w:b/>
                <w:sz w:val="16"/>
                <w:szCs w:val="18"/>
                <w:lang w:eastAsia="de-DE"/>
              </w:rPr>
              <w:t>Grund?</w:t>
            </w:r>
          </w:p>
        </w:tc>
        <w:tc>
          <w:tcPr>
            <w:tcW w:w="2835" w:type="dxa"/>
            <w:vMerge w:val="restart"/>
            <w:tcBorders>
              <w:top w:val="single" w:sz="18" w:space="0" w:color="auto"/>
            </w:tcBorders>
            <w:shd w:val="clear" w:color="auto" w:fill="FFFFFF" w:themeFill="background1"/>
          </w:tcPr>
          <w:p w:rsidR="00BA2B86" w:rsidRDefault="00BA2B86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Analysen &gt; </w:t>
            </w:r>
            <w:r w:rsidR="001C66ED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BL21-Link &gt; </w:t>
            </w:r>
            <w:hyperlink r:id="rId53" w:history="1">
              <w:r w:rsidRPr="00ED0F65">
                <w:rPr>
                  <w:rStyle w:val="Hyperlink"/>
                  <w:rFonts w:cs="Arial"/>
                  <w:sz w:val="18"/>
                  <w:szCs w:val="18"/>
                  <w:lang w:eastAsia="de-DE"/>
                </w:rPr>
                <w:t>https://www.education21.ch/de/bildungslandschaften21/analysen</w:t>
              </w:r>
            </w:hyperlink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</w:p>
          <w:p w:rsidR="006F5044" w:rsidRDefault="00860B9C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Beim </w:t>
            </w:r>
            <w:r w:rsidR="000D7DF0">
              <w:rPr>
                <w:rFonts w:cs="Arial"/>
                <w:color w:val="CC3300"/>
                <w:sz w:val="18"/>
                <w:szCs w:val="18"/>
                <w:lang w:eastAsia="de-DE"/>
              </w:rPr>
              <w:t>Aufbau einer SORS-Schule gibt es Veränderung: Wer ist da betroffen? Gründe dazu?</w:t>
            </w:r>
          </w:p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Wer hat welchen Einfluss auf dies</w:t>
            </w:r>
            <w:r w:rsidR="00860B9C">
              <w:rPr>
                <w:rFonts w:cs="Arial"/>
                <w:color w:val="CC3300"/>
                <w:sz w:val="18"/>
                <w:szCs w:val="18"/>
                <w:lang w:eastAsia="de-DE"/>
              </w:rPr>
              <w:t>e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Veränderung (Macht, Ressourcen)</w:t>
            </w:r>
          </w:p>
          <w:p w:rsidR="006F5044" w:rsidRPr="00D25C6F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Wer, der verschiedenen Gruppen, hat welchen Veränderungsdruck?</w:t>
            </w:r>
          </w:p>
        </w:tc>
      </w:tr>
      <w:tr w:rsidR="00332A64" w:rsidTr="00BA2B86">
        <w:trPr>
          <w:trHeight w:val="384"/>
        </w:trPr>
        <w:tc>
          <w:tcPr>
            <w:tcW w:w="2322" w:type="dxa"/>
            <w:vMerge/>
            <w:shd w:val="clear" w:color="auto" w:fill="EAD5FF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594" w:type="dxa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DE554C" w:rsidRDefault="000D7DF0" w:rsidP="006F5044">
            <w:pPr>
              <w:spacing w:before="100" w:beforeAutospacing="1" w:after="100" w:afterAutospacing="1"/>
              <w:rPr>
                <w:rFonts w:cs="Arial"/>
                <w:sz w:val="16"/>
                <w:szCs w:val="18"/>
                <w:lang w:eastAsia="de-DE"/>
              </w:rPr>
            </w:pPr>
            <w:r w:rsidRPr="00DE554C">
              <w:rPr>
                <w:rFonts w:cs="Arial"/>
                <w:sz w:val="16"/>
                <w:szCs w:val="18"/>
                <w:lang w:eastAsia="de-DE"/>
              </w:rPr>
              <w:t>Lernende</w:t>
            </w:r>
          </w:p>
        </w:tc>
        <w:tc>
          <w:tcPr>
            <w:tcW w:w="1641" w:type="dxa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DE554C" w:rsidRDefault="006F5044" w:rsidP="006F5044">
            <w:pPr>
              <w:spacing w:before="100" w:beforeAutospacing="1" w:after="100" w:afterAutospacing="1"/>
              <w:ind w:left="6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962" w:type="dxa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DE554C" w:rsidRDefault="006F5044" w:rsidP="006F5044">
            <w:pPr>
              <w:spacing w:before="100" w:beforeAutospacing="1" w:after="100" w:afterAutospacing="1"/>
              <w:ind w:left="8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701" w:type="dxa"/>
            <w:gridSpan w:val="2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DE554C" w:rsidRDefault="006F5044" w:rsidP="006F5044">
            <w:pPr>
              <w:spacing w:before="100" w:beforeAutospacing="1" w:after="100" w:afterAutospacing="1"/>
              <w:ind w:left="55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992" w:type="dxa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DE554C" w:rsidRDefault="006F5044" w:rsidP="006F5044">
            <w:pPr>
              <w:spacing w:before="100" w:beforeAutospacing="1" w:after="100" w:afterAutospacing="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872" w:type="dxa"/>
            <w:gridSpan w:val="2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DE554C" w:rsidRDefault="006F5044" w:rsidP="006F5044">
            <w:pPr>
              <w:spacing w:before="100" w:beforeAutospacing="1" w:after="100" w:afterAutospacing="1"/>
              <w:ind w:left="38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247" w:type="dxa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Default="006F5044" w:rsidP="006F5044">
            <w:pPr>
              <w:spacing w:before="100" w:beforeAutospacing="1" w:after="100" w:afterAutospacing="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2835" w:type="dxa"/>
            <w:vMerge/>
            <w:shd w:val="clear" w:color="auto" w:fill="FFFFFF" w:themeFill="background1"/>
          </w:tcPr>
          <w:p w:rsidR="006F5044" w:rsidRPr="00EB1BE0" w:rsidRDefault="006F5044" w:rsidP="006F5044">
            <w:pPr>
              <w:spacing w:before="120" w:after="120"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</w:tc>
      </w:tr>
      <w:tr w:rsidR="00332A64" w:rsidTr="00BA2B86">
        <w:trPr>
          <w:trHeight w:val="384"/>
        </w:trPr>
        <w:tc>
          <w:tcPr>
            <w:tcW w:w="2322" w:type="dxa"/>
            <w:vMerge/>
            <w:shd w:val="clear" w:color="auto" w:fill="EAD5FF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59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DE554C" w:rsidRDefault="000D7DF0" w:rsidP="006F5044">
            <w:pPr>
              <w:spacing w:before="100" w:beforeAutospacing="1" w:after="100" w:afterAutospacing="1"/>
              <w:rPr>
                <w:rFonts w:cs="Arial"/>
                <w:sz w:val="16"/>
                <w:szCs w:val="18"/>
                <w:lang w:eastAsia="de-DE"/>
              </w:rPr>
            </w:pPr>
            <w:r w:rsidRPr="00DE554C">
              <w:rPr>
                <w:rFonts w:cs="Arial"/>
                <w:sz w:val="16"/>
                <w:szCs w:val="18"/>
                <w:lang w:eastAsia="de-DE"/>
              </w:rPr>
              <w:t xml:space="preserve">Eltern </w:t>
            </w:r>
          </w:p>
        </w:tc>
        <w:tc>
          <w:tcPr>
            <w:tcW w:w="164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DE554C" w:rsidRDefault="006F5044" w:rsidP="006F5044">
            <w:pPr>
              <w:spacing w:before="100" w:beforeAutospacing="1" w:after="100" w:afterAutospacing="1"/>
              <w:ind w:left="6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DE554C" w:rsidRDefault="006F5044" w:rsidP="006F5044">
            <w:pPr>
              <w:spacing w:before="100" w:beforeAutospacing="1" w:after="100" w:afterAutospacing="1"/>
              <w:ind w:left="8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DE554C" w:rsidRDefault="006F5044" w:rsidP="006F5044">
            <w:pPr>
              <w:spacing w:before="100" w:beforeAutospacing="1" w:after="100" w:afterAutospacing="1"/>
              <w:ind w:left="55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DE554C" w:rsidRDefault="006F5044" w:rsidP="006F5044">
            <w:pPr>
              <w:spacing w:before="100" w:beforeAutospacing="1" w:after="100" w:afterAutospacing="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DE554C" w:rsidRDefault="006F5044" w:rsidP="006F5044">
            <w:pPr>
              <w:spacing w:before="100" w:beforeAutospacing="1" w:after="100" w:afterAutospacing="1"/>
              <w:ind w:left="38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Default="006F5044" w:rsidP="006F5044">
            <w:pPr>
              <w:spacing w:before="100" w:beforeAutospacing="1" w:after="100" w:afterAutospacing="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2835" w:type="dxa"/>
            <w:vMerge/>
            <w:shd w:val="clear" w:color="auto" w:fill="FFFFFF" w:themeFill="background1"/>
          </w:tcPr>
          <w:p w:rsidR="006F5044" w:rsidRPr="00EB1BE0" w:rsidRDefault="006F5044" w:rsidP="006F5044">
            <w:pPr>
              <w:spacing w:before="120" w:after="120"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</w:tc>
      </w:tr>
      <w:tr w:rsidR="00332A64" w:rsidTr="00BA2B86">
        <w:trPr>
          <w:trHeight w:val="384"/>
        </w:trPr>
        <w:tc>
          <w:tcPr>
            <w:tcW w:w="2322" w:type="dxa"/>
            <w:vMerge/>
            <w:shd w:val="clear" w:color="auto" w:fill="EAD5FF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59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DE554C" w:rsidRDefault="000D7DF0" w:rsidP="006F5044">
            <w:pPr>
              <w:spacing w:before="100" w:beforeAutospacing="1" w:after="100" w:afterAutospacing="1"/>
              <w:rPr>
                <w:rFonts w:cs="Arial"/>
                <w:sz w:val="16"/>
                <w:szCs w:val="18"/>
                <w:lang w:eastAsia="de-DE"/>
              </w:rPr>
            </w:pPr>
            <w:r w:rsidRPr="00DE554C">
              <w:rPr>
                <w:rFonts w:cs="Arial"/>
                <w:sz w:val="16"/>
                <w:szCs w:val="18"/>
                <w:lang w:eastAsia="de-DE"/>
              </w:rPr>
              <w:t>Lehrpersonen</w:t>
            </w:r>
          </w:p>
        </w:tc>
        <w:tc>
          <w:tcPr>
            <w:tcW w:w="164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DE554C" w:rsidRDefault="006F5044" w:rsidP="006F5044">
            <w:pPr>
              <w:spacing w:before="100" w:beforeAutospacing="1" w:after="100" w:afterAutospacing="1"/>
              <w:ind w:left="6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DE554C" w:rsidRDefault="006F5044" w:rsidP="006F5044">
            <w:pPr>
              <w:spacing w:before="100" w:beforeAutospacing="1" w:after="100" w:afterAutospacing="1"/>
              <w:ind w:left="8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DE554C" w:rsidRDefault="006F5044" w:rsidP="006F5044">
            <w:pPr>
              <w:spacing w:before="100" w:beforeAutospacing="1" w:after="100" w:afterAutospacing="1"/>
              <w:ind w:left="55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DE554C" w:rsidRDefault="006F5044" w:rsidP="006F5044">
            <w:pPr>
              <w:spacing w:before="100" w:beforeAutospacing="1" w:after="100" w:afterAutospacing="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DE554C" w:rsidRDefault="006F5044" w:rsidP="006F5044">
            <w:pPr>
              <w:spacing w:before="100" w:beforeAutospacing="1" w:after="100" w:afterAutospacing="1"/>
              <w:ind w:left="38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Default="006F5044" w:rsidP="006F5044">
            <w:pPr>
              <w:spacing w:before="100" w:beforeAutospacing="1" w:after="100" w:afterAutospacing="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2835" w:type="dxa"/>
            <w:vMerge/>
            <w:shd w:val="clear" w:color="auto" w:fill="FFFFFF" w:themeFill="background1"/>
          </w:tcPr>
          <w:p w:rsidR="006F5044" w:rsidRPr="00EB1BE0" w:rsidRDefault="006F5044" w:rsidP="006F5044">
            <w:pPr>
              <w:spacing w:before="120" w:after="120"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</w:tc>
      </w:tr>
      <w:tr w:rsidR="00332A64" w:rsidTr="00BA2B86">
        <w:trPr>
          <w:trHeight w:val="384"/>
        </w:trPr>
        <w:tc>
          <w:tcPr>
            <w:tcW w:w="2322" w:type="dxa"/>
            <w:vMerge/>
            <w:shd w:val="clear" w:color="auto" w:fill="EAD5FF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59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DE554C" w:rsidRDefault="000D7DF0" w:rsidP="006F5044">
            <w:pPr>
              <w:spacing w:before="100" w:beforeAutospacing="1" w:after="100" w:afterAutospacing="1"/>
              <w:rPr>
                <w:rFonts w:cs="Arial"/>
                <w:sz w:val="16"/>
                <w:szCs w:val="18"/>
                <w:lang w:eastAsia="de-DE"/>
              </w:rPr>
            </w:pPr>
            <w:r w:rsidRPr="00DE554C">
              <w:rPr>
                <w:rFonts w:cs="Arial"/>
                <w:sz w:val="16"/>
                <w:szCs w:val="18"/>
                <w:lang w:eastAsia="de-DE"/>
              </w:rPr>
              <w:t>Institution xy</w:t>
            </w:r>
          </w:p>
        </w:tc>
        <w:tc>
          <w:tcPr>
            <w:tcW w:w="164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7224E7" w:rsidRDefault="006F5044" w:rsidP="006F5044">
            <w:pPr>
              <w:spacing w:before="100" w:beforeAutospacing="1" w:after="100" w:afterAutospacing="1"/>
              <w:rPr>
                <w:rFonts w:cs="Arial"/>
                <w:i/>
                <w:sz w:val="12"/>
                <w:szCs w:val="12"/>
              </w:rPr>
            </w:pPr>
          </w:p>
        </w:tc>
        <w:tc>
          <w:tcPr>
            <w:tcW w:w="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DE554C" w:rsidRDefault="006F5044" w:rsidP="006F5044">
            <w:pPr>
              <w:spacing w:before="100" w:beforeAutospacing="1" w:after="100" w:afterAutospacing="1"/>
              <w:ind w:left="8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DE554C" w:rsidRDefault="006F5044" w:rsidP="006F5044">
            <w:pPr>
              <w:spacing w:before="100" w:beforeAutospacing="1" w:after="100" w:afterAutospacing="1"/>
              <w:ind w:left="55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DE554C" w:rsidRDefault="006F5044" w:rsidP="006F5044">
            <w:pPr>
              <w:spacing w:before="100" w:beforeAutospacing="1" w:after="100" w:afterAutospacing="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DE554C" w:rsidRDefault="006F5044" w:rsidP="006F5044">
            <w:pPr>
              <w:spacing w:before="100" w:beforeAutospacing="1" w:after="100" w:afterAutospacing="1"/>
              <w:ind w:left="38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Default="006F5044" w:rsidP="006F5044">
            <w:pPr>
              <w:spacing w:before="100" w:beforeAutospacing="1" w:after="100" w:afterAutospacing="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2835" w:type="dxa"/>
            <w:vMerge/>
            <w:shd w:val="clear" w:color="auto" w:fill="FFFFFF" w:themeFill="background1"/>
          </w:tcPr>
          <w:p w:rsidR="006F5044" w:rsidRPr="00EB1BE0" w:rsidRDefault="006F5044" w:rsidP="006F5044">
            <w:pPr>
              <w:spacing w:before="120" w:after="120"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</w:tc>
      </w:tr>
      <w:tr w:rsidR="00332A64" w:rsidTr="00BA2B86">
        <w:trPr>
          <w:trHeight w:val="78"/>
        </w:trPr>
        <w:tc>
          <w:tcPr>
            <w:tcW w:w="2322" w:type="dxa"/>
            <w:vMerge/>
            <w:tcBorders>
              <w:bottom w:val="single" w:sz="18" w:space="0" w:color="auto"/>
            </w:tcBorders>
            <w:shd w:val="clear" w:color="auto" w:fill="EAD5FF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594" w:type="dxa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p w:rsidR="006F5044" w:rsidRPr="00DE554C" w:rsidRDefault="006F5044" w:rsidP="006F5044">
            <w:pPr>
              <w:spacing w:before="100" w:beforeAutospacing="1" w:after="100" w:afterAutospacing="1"/>
              <w:rPr>
                <w:rFonts w:cs="Arial"/>
                <w:sz w:val="16"/>
                <w:szCs w:val="18"/>
                <w:lang w:eastAsia="de-DE"/>
              </w:rPr>
            </w:pPr>
          </w:p>
        </w:tc>
        <w:tc>
          <w:tcPr>
            <w:tcW w:w="1641" w:type="dxa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DE554C" w:rsidRDefault="006F5044" w:rsidP="006F5044">
            <w:pPr>
              <w:spacing w:before="100" w:beforeAutospacing="1" w:after="100" w:afterAutospacing="1"/>
              <w:ind w:left="6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962" w:type="dxa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p w:rsidR="006F5044" w:rsidRPr="00DE554C" w:rsidRDefault="006F5044" w:rsidP="006F5044">
            <w:pPr>
              <w:spacing w:before="100" w:beforeAutospacing="1" w:after="100" w:afterAutospacing="1"/>
              <w:ind w:left="8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DE554C" w:rsidRDefault="006F5044" w:rsidP="006F5044">
            <w:pPr>
              <w:spacing w:before="100" w:beforeAutospacing="1" w:after="100" w:afterAutospacing="1"/>
              <w:ind w:left="55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p w:rsidR="006F5044" w:rsidRPr="00DE554C" w:rsidRDefault="006F5044" w:rsidP="006F5044">
            <w:pPr>
              <w:spacing w:before="100" w:beforeAutospacing="1" w:after="100" w:afterAutospacing="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872" w:type="dxa"/>
            <w:gridSpan w:val="2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before="100" w:beforeAutospacing="1" w:after="100" w:afterAutospacing="1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DE554C" w:rsidRDefault="006F5044" w:rsidP="006F5044">
            <w:pPr>
              <w:spacing w:before="100" w:beforeAutospacing="1" w:after="100" w:afterAutospacing="1"/>
              <w:ind w:left="38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247" w:type="dxa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p w:rsidR="006F5044" w:rsidRDefault="006F5044" w:rsidP="006F5044">
            <w:pPr>
              <w:spacing w:before="100" w:beforeAutospacing="1" w:after="100" w:afterAutospacing="1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2835" w:type="dxa"/>
            <w:vMerge/>
            <w:tcBorders>
              <w:bottom w:val="single" w:sz="18" w:space="0" w:color="auto"/>
            </w:tcBorders>
            <w:shd w:val="clear" w:color="auto" w:fill="FFFFFF" w:themeFill="background1"/>
          </w:tcPr>
          <w:p w:rsidR="006F5044" w:rsidRPr="00EB1BE0" w:rsidRDefault="006F5044" w:rsidP="006F5044">
            <w:pPr>
              <w:spacing w:before="120" w:after="120"/>
              <w:rPr>
                <w:rFonts w:cs="Arial"/>
                <w:b/>
                <w:color w:val="00B0F0"/>
                <w:sz w:val="18"/>
                <w:szCs w:val="18"/>
                <w:lang w:eastAsia="de-DE"/>
              </w:rPr>
            </w:pPr>
          </w:p>
        </w:tc>
      </w:tr>
      <w:tr w:rsidR="00332A64" w:rsidTr="006F5044">
        <w:tc>
          <w:tcPr>
            <w:tcW w:w="2322" w:type="dxa"/>
            <w:vMerge w:val="restart"/>
            <w:tcBorders>
              <w:top w:val="single" w:sz="18" w:space="0" w:color="auto"/>
            </w:tcBorders>
            <w:shd w:val="clear" w:color="auto" w:fill="FFFFFF" w:themeFill="background1"/>
          </w:tcPr>
          <w:p w:rsidR="006F5044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Situationsanalyse/</w:t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br/>
              <w:t>Bestandesaufnahme  im Sozialraum</w:t>
            </w:r>
          </w:p>
        </w:tc>
        <w:tc>
          <w:tcPr>
            <w:tcW w:w="4355" w:type="dxa"/>
            <w:gridSpan w:val="4"/>
            <w:tcBorders>
              <w:top w:val="single" w:sz="18" w:space="0" w:color="auto"/>
              <w:bottom w:val="single" w:sz="18" w:space="0" w:color="auto"/>
            </w:tcBorders>
            <w:shd w:val="clear" w:color="auto" w:fill="E5DFEC" w:themeFill="accent4" w:themeFillTint="33"/>
          </w:tcPr>
          <w:p w:rsidR="006F5044" w:rsidRPr="008245F9" w:rsidRDefault="000D7DF0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>
              <w:rPr>
                <w:rFonts w:cs="Arial"/>
                <w:b/>
                <w:sz w:val="16"/>
                <w:szCs w:val="18"/>
                <w:lang w:eastAsia="de-DE"/>
              </w:rPr>
              <w:t>Angebote</w:t>
            </w:r>
          </w:p>
        </w:tc>
        <w:tc>
          <w:tcPr>
            <w:tcW w:w="4095" w:type="dxa"/>
            <w:gridSpan w:val="3"/>
            <w:tcBorders>
              <w:top w:val="single" w:sz="18" w:space="0" w:color="auto"/>
              <w:bottom w:val="single" w:sz="18" w:space="0" w:color="auto"/>
            </w:tcBorders>
            <w:shd w:val="clear" w:color="auto" w:fill="E5DFEC" w:themeFill="accent4" w:themeFillTint="33"/>
          </w:tcPr>
          <w:p w:rsidR="006F5044" w:rsidRPr="008245F9" w:rsidRDefault="000D7DF0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8245F9">
              <w:rPr>
                <w:rFonts w:cs="Arial"/>
                <w:b/>
                <w:sz w:val="16"/>
                <w:szCs w:val="18"/>
                <w:lang w:eastAsia="de-DE"/>
              </w:rPr>
              <w:t>Wer?</w:t>
            </w:r>
          </w:p>
        </w:tc>
        <w:tc>
          <w:tcPr>
            <w:tcW w:w="1559" w:type="dxa"/>
            <w:gridSpan w:val="2"/>
            <w:tcBorders>
              <w:top w:val="single" w:sz="18" w:space="0" w:color="auto"/>
              <w:bottom w:val="single" w:sz="18" w:space="0" w:color="auto"/>
            </w:tcBorders>
            <w:shd w:val="clear" w:color="auto" w:fill="E5DFEC" w:themeFill="accent4" w:themeFillTint="33"/>
          </w:tcPr>
          <w:p w:rsidR="006F5044" w:rsidRPr="008245F9" w:rsidRDefault="000D7DF0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8245F9">
              <w:rPr>
                <w:rFonts w:cs="Arial"/>
                <w:b/>
                <w:sz w:val="16"/>
                <w:szCs w:val="18"/>
                <w:lang w:eastAsia="de-DE"/>
              </w:rPr>
              <w:t>Bewertung</w:t>
            </w:r>
          </w:p>
        </w:tc>
        <w:tc>
          <w:tcPr>
            <w:tcW w:w="2835" w:type="dxa"/>
            <w:vMerge w:val="restart"/>
            <w:tcBorders>
              <w:top w:val="single" w:sz="18" w:space="0" w:color="auto"/>
            </w:tcBorders>
            <w:shd w:val="clear" w:color="auto" w:fill="FFFFFF" w:themeFill="background1"/>
          </w:tcPr>
          <w:p w:rsidR="006F5044" w:rsidRDefault="00860B9C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Möglichst flächendeckend</w:t>
            </w:r>
            <w:r w:rsidR="000D7DF0" w:rsidRPr="007A66BF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Bildungspartner und ausserschulische Angebote erfassen.</w:t>
            </w:r>
          </w:p>
          <w:p w:rsidR="006F5044" w:rsidRPr="000E5A6C" w:rsidRDefault="000D7DF0" w:rsidP="00D7551B">
            <w:pPr>
              <w:pStyle w:val="Listenabsatz"/>
              <w:numPr>
                <w:ilvl w:val="0"/>
                <w:numId w:val="15"/>
              </w:numPr>
              <w:ind w:left="318" w:hanging="261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Nähere Angaben, </w:t>
            </w:r>
            <w:r w:rsidR="00F37F02">
              <w:rPr>
                <w:rFonts w:cs="Arial"/>
                <w:color w:val="CC3300"/>
                <w:sz w:val="18"/>
                <w:szCs w:val="18"/>
                <w:lang w:eastAsia="de-DE"/>
              </w:rPr>
              <w:t>&gt; siehe: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: </w:t>
            </w:r>
            <w:hyperlink r:id="rId54" w:history="1">
              <w:r w:rsidRPr="000E5A6C">
                <w:rPr>
                  <w:rStyle w:val="Hyperlink"/>
                  <w:rFonts w:cs="Arial"/>
                  <w:sz w:val="18"/>
                  <w:szCs w:val="18"/>
                  <w:lang w:eastAsia="de-DE"/>
                </w:rPr>
                <w:t xml:space="preserve">sozialraum.de, </w:t>
              </w:r>
            </w:hyperlink>
            <w:r w:rsidR="007750E8">
              <w:rPr>
                <w:rStyle w:val="Hyperlink"/>
                <w:rFonts w:cs="Arial"/>
                <w:sz w:val="18"/>
                <w:szCs w:val="18"/>
                <w:lang w:eastAsia="de-DE"/>
              </w:rPr>
              <w:br/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Suche: </w:t>
            </w:r>
            <w:r w:rsidRPr="000E5A6C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Methodenkoffer</w:t>
            </w:r>
            <w:r w:rsidRPr="000E5A6C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für SORS-Analysen</w:t>
            </w:r>
          </w:p>
        </w:tc>
      </w:tr>
      <w:tr w:rsidR="00332A64" w:rsidTr="006F5044">
        <w:tc>
          <w:tcPr>
            <w:tcW w:w="2322" w:type="dxa"/>
            <w:vMerge/>
            <w:shd w:val="clear" w:color="auto" w:fill="FFFFFF" w:themeFill="background1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4355" w:type="dxa"/>
            <w:gridSpan w:val="4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Default="006F5044" w:rsidP="006F5044">
            <w:pPr>
              <w:spacing w:after="120"/>
              <w:ind w:left="40"/>
              <w:rPr>
                <w:rFonts w:cs="Arial"/>
                <w:noProof/>
                <w:sz w:val="20"/>
                <w:szCs w:val="22"/>
              </w:rPr>
            </w:pPr>
          </w:p>
        </w:tc>
        <w:tc>
          <w:tcPr>
            <w:tcW w:w="4095" w:type="dxa"/>
            <w:gridSpan w:val="3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Default="006F5044" w:rsidP="00D7551B">
            <w:pPr>
              <w:numPr>
                <w:ilvl w:val="0"/>
                <w:numId w:val="3"/>
              </w:numPr>
              <w:tabs>
                <w:tab w:val="clear" w:pos="720"/>
                <w:tab w:val="num" w:pos="450"/>
              </w:tabs>
              <w:spacing w:after="120"/>
              <w:ind w:left="312" w:hanging="272"/>
              <w:rPr>
                <w:rFonts w:cs="Arial"/>
                <w:noProof/>
                <w:sz w:val="20"/>
                <w:szCs w:val="22"/>
              </w:rPr>
            </w:pPr>
          </w:p>
        </w:tc>
        <w:tc>
          <w:tcPr>
            <w:tcW w:w="1559" w:type="dxa"/>
            <w:gridSpan w:val="2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Default="006F5044" w:rsidP="006F5044">
            <w:pPr>
              <w:spacing w:after="120"/>
              <w:ind w:left="40"/>
              <w:rPr>
                <w:rFonts w:cs="Arial"/>
                <w:noProof/>
                <w:sz w:val="20"/>
                <w:szCs w:val="22"/>
              </w:rPr>
            </w:pPr>
          </w:p>
        </w:tc>
        <w:tc>
          <w:tcPr>
            <w:tcW w:w="2835" w:type="dxa"/>
            <w:vMerge/>
            <w:shd w:val="clear" w:color="auto" w:fill="FFFFFF" w:themeFill="background1"/>
          </w:tcPr>
          <w:p w:rsidR="006F5044" w:rsidRPr="007A66BF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c>
          <w:tcPr>
            <w:tcW w:w="2322" w:type="dxa"/>
            <w:vMerge/>
            <w:shd w:val="clear" w:color="auto" w:fill="FFFFFF" w:themeFill="background1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4355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Default="006F5044" w:rsidP="006F5044">
            <w:pPr>
              <w:spacing w:after="120"/>
              <w:ind w:left="40"/>
              <w:rPr>
                <w:rFonts w:cs="Arial"/>
                <w:noProof/>
                <w:sz w:val="20"/>
                <w:szCs w:val="22"/>
              </w:rPr>
            </w:pPr>
          </w:p>
        </w:tc>
        <w:tc>
          <w:tcPr>
            <w:tcW w:w="4095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Default="006F5044" w:rsidP="00D7551B">
            <w:pPr>
              <w:numPr>
                <w:ilvl w:val="0"/>
                <w:numId w:val="3"/>
              </w:numPr>
              <w:tabs>
                <w:tab w:val="clear" w:pos="720"/>
                <w:tab w:val="num" w:pos="450"/>
              </w:tabs>
              <w:spacing w:after="120"/>
              <w:ind w:left="312" w:hanging="272"/>
              <w:rPr>
                <w:rFonts w:cs="Arial"/>
                <w:noProof/>
                <w:sz w:val="20"/>
                <w:szCs w:val="22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Default="006F5044" w:rsidP="006F5044">
            <w:pPr>
              <w:spacing w:after="120"/>
              <w:ind w:left="40"/>
              <w:rPr>
                <w:rFonts w:cs="Arial"/>
                <w:noProof/>
                <w:sz w:val="20"/>
                <w:szCs w:val="22"/>
              </w:rPr>
            </w:pPr>
          </w:p>
        </w:tc>
        <w:tc>
          <w:tcPr>
            <w:tcW w:w="2835" w:type="dxa"/>
            <w:vMerge/>
            <w:shd w:val="clear" w:color="auto" w:fill="FFFFFF" w:themeFill="background1"/>
          </w:tcPr>
          <w:p w:rsidR="006F5044" w:rsidRPr="007A66BF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rPr>
          <w:trHeight w:val="652"/>
        </w:trPr>
        <w:tc>
          <w:tcPr>
            <w:tcW w:w="2322" w:type="dxa"/>
            <w:vMerge/>
            <w:tcBorders>
              <w:bottom w:val="single" w:sz="18" w:space="0" w:color="auto"/>
            </w:tcBorders>
            <w:shd w:val="clear" w:color="auto" w:fill="FFFFFF" w:themeFill="background1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4355" w:type="dxa"/>
            <w:gridSpan w:val="4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p w:rsidR="006F5044" w:rsidRDefault="006F5044" w:rsidP="006F5044">
            <w:pPr>
              <w:spacing w:after="120"/>
              <w:ind w:left="40"/>
              <w:rPr>
                <w:rFonts w:cs="Arial"/>
                <w:noProof/>
                <w:sz w:val="20"/>
                <w:szCs w:val="22"/>
              </w:rPr>
            </w:pPr>
          </w:p>
        </w:tc>
        <w:tc>
          <w:tcPr>
            <w:tcW w:w="4095" w:type="dxa"/>
            <w:gridSpan w:val="3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p w:rsidR="006F5044" w:rsidRDefault="006F5044" w:rsidP="00D7551B">
            <w:pPr>
              <w:numPr>
                <w:ilvl w:val="0"/>
                <w:numId w:val="3"/>
              </w:numPr>
              <w:tabs>
                <w:tab w:val="clear" w:pos="720"/>
                <w:tab w:val="num" w:pos="450"/>
              </w:tabs>
              <w:spacing w:after="120"/>
              <w:ind w:left="312" w:hanging="272"/>
              <w:rPr>
                <w:rFonts w:cs="Arial"/>
                <w:noProof/>
                <w:sz w:val="20"/>
                <w:szCs w:val="22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332A64" w:rsidTr="006F5044">
              <w:trPr>
                <w:trHeight w:val="203"/>
              </w:trPr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Default="006F5044" w:rsidP="006F5044">
            <w:pPr>
              <w:spacing w:after="120"/>
              <w:ind w:left="40"/>
              <w:rPr>
                <w:rFonts w:cs="Arial"/>
                <w:noProof/>
                <w:sz w:val="20"/>
                <w:szCs w:val="22"/>
              </w:rPr>
            </w:pPr>
          </w:p>
        </w:tc>
        <w:tc>
          <w:tcPr>
            <w:tcW w:w="2835" w:type="dxa"/>
            <w:vMerge/>
            <w:tcBorders>
              <w:bottom w:val="single" w:sz="18" w:space="0" w:color="auto"/>
            </w:tcBorders>
            <w:shd w:val="clear" w:color="auto" w:fill="FFFFFF" w:themeFill="background1"/>
          </w:tcPr>
          <w:p w:rsidR="006F5044" w:rsidRPr="007A66BF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1C66ED" w:rsidTr="006F5044">
        <w:tc>
          <w:tcPr>
            <w:tcW w:w="2322" w:type="dxa"/>
            <w:vMerge w:val="restart"/>
            <w:tcBorders>
              <w:top w:val="single" w:sz="18" w:space="0" w:color="auto"/>
            </w:tcBorders>
            <w:shd w:val="clear" w:color="auto" w:fill="EAD5FF"/>
          </w:tcPr>
          <w:p w:rsidR="001C66ED" w:rsidRDefault="001C66ED" w:rsidP="006F5044">
            <w:pPr>
              <w:tabs>
                <w:tab w:val="right" w:pos="2106"/>
              </w:tabs>
              <w:spacing w:before="120" w:after="120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ab/>
              <w:t xml:space="preserve">Bedarfs- und Bedürfnisklärung  </w:t>
            </w:r>
          </w:p>
        </w:tc>
        <w:tc>
          <w:tcPr>
            <w:tcW w:w="4355" w:type="dxa"/>
            <w:gridSpan w:val="4"/>
            <w:tcBorders>
              <w:top w:val="single" w:sz="18" w:space="0" w:color="auto"/>
              <w:bottom w:val="single" w:sz="18" w:space="0" w:color="auto"/>
            </w:tcBorders>
            <w:shd w:val="clear" w:color="auto" w:fill="E5DFEC" w:themeFill="accent4" w:themeFillTint="33"/>
          </w:tcPr>
          <w:p w:rsidR="001C66ED" w:rsidRDefault="001C66ED" w:rsidP="006F5044">
            <w:pPr>
              <w:spacing w:before="120" w:after="120"/>
              <w:ind w:left="40"/>
              <w:rPr>
                <w:rFonts w:cs="Arial"/>
                <w:noProof/>
                <w:sz w:val="20"/>
                <w:szCs w:val="22"/>
              </w:rPr>
            </w:pPr>
            <w:r>
              <w:rPr>
                <w:rFonts w:cs="Arial"/>
                <w:b/>
                <w:sz w:val="16"/>
                <w:szCs w:val="18"/>
                <w:lang w:eastAsia="de-DE"/>
              </w:rPr>
              <w:t>Zusätzlicher Angebot? (Beschreibung)</w:t>
            </w:r>
          </w:p>
        </w:tc>
        <w:tc>
          <w:tcPr>
            <w:tcW w:w="4095" w:type="dxa"/>
            <w:gridSpan w:val="3"/>
            <w:tcBorders>
              <w:top w:val="single" w:sz="18" w:space="0" w:color="auto"/>
              <w:bottom w:val="single" w:sz="18" w:space="0" w:color="auto"/>
            </w:tcBorders>
            <w:shd w:val="clear" w:color="auto" w:fill="E5DFEC" w:themeFill="accent4" w:themeFillTint="33"/>
          </w:tcPr>
          <w:p w:rsidR="001C66ED" w:rsidRDefault="001C66ED" w:rsidP="006F5044">
            <w:pPr>
              <w:spacing w:before="120" w:after="120"/>
              <w:ind w:left="40"/>
              <w:rPr>
                <w:rFonts w:cs="Arial"/>
                <w:noProof/>
                <w:sz w:val="20"/>
                <w:szCs w:val="22"/>
              </w:rPr>
            </w:pPr>
            <w:r w:rsidRPr="008245F9">
              <w:rPr>
                <w:rFonts w:cs="Arial"/>
                <w:b/>
                <w:sz w:val="16"/>
                <w:szCs w:val="18"/>
                <w:lang w:eastAsia="de-DE"/>
              </w:rPr>
              <w:t>Wer</w:t>
            </w:r>
            <w:r>
              <w:rPr>
                <w:rFonts w:cs="Arial"/>
                <w:b/>
                <w:sz w:val="16"/>
                <w:szCs w:val="18"/>
                <w:lang w:eastAsia="de-DE"/>
              </w:rPr>
              <w:t>t</w:t>
            </w:r>
            <w:r w:rsidRPr="008245F9">
              <w:rPr>
                <w:rFonts w:cs="Arial"/>
                <w:b/>
                <w:sz w:val="16"/>
                <w:szCs w:val="18"/>
                <w:lang w:eastAsia="de-DE"/>
              </w:rPr>
              <w:t>?</w:t>
            </w:r>
          </w:p>
        </w:tc>
        <w:tc>
          <w:tcPr>
            <w:tcW w:w="1559" w:type="dxa"/>
            <w:gridSpan w:val="2"/>
            <w:tcBorders>
              <w:top w:val="single" w:sz="18" w:space="0" w:color="auto"/>
              <w:bottom w:val="single" w:sz="18" w:space="0" w:color="auto"/>
            </w:tcBorders>
            <w:shd w:val="clear" w:color="auto" w:fill="E5DFEC" w:themeFill="accent4" w:themeFillTint="33"/>
          </w:tcPr>
          <w:p w:rsidR="001C66ED" w:rsidRDefault="001C66ED" w:rsidP="006F5044">
            <w:pPr>
              <w:spacing w:before="120" w:after="120"/>
              <w:ind w:left="40"/>
              <w:rPr>
                <w:rFonts w:cs="Arial"/>
                <w:noProof/>
                <w:sz w:val="20"/>
                <w:szCs w:val="22"/>
              </w:rPr>
            </w:pPr>
            <w:r>
              <w:rPr>
                <w:rFonts w:cs="Arial"/>
                <w:b/>
                <w:sz w:val="16"/>
                <w:szCs w:val="18"/>
                <w:lang w:eastAsia="de-DE"/>
              </w:rPr>
              <w:t>Vorrang</w:t>
            </w:r>
          </w:p>
        </w:tc>
        <w:tc>
          <w:tcPr>
            <w:tcW w:w="2835" w:type="dxa"/>
            <w:vMerge w:val="restart"/>
            <w:tcBorders>
              <w:top w:val="single" w:sz="18" w:space="0" w:color="auto"/>
            </w:tcBorders>
            <w:shd w:val="clear" w:color="auto" w:fill="FFFFFF" w:themeFill="background1"/>
          </w:tcPr>
          <w:p w:rsidR="001C66ED" w:rsidRDefault="001C66ED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Analysen &gt; BL21-Link &gt; </w:t>
            </w:r>
            <w:hyperlink r:id="rId55" w:history="1">
              <w:r w:rsidRPr="00ED0F65">
                <w:rPr>
                  <w:rStyle w:val="Hyperlink"/>
                  <w:rFonts w:cs="Arial"/>
                  <w:sz w:val="18"/>
                  <w:szCs w:val="18"/>
                  <w:lang w:eastAsia="de-DE"/>
                </w:rPr>
                <w:t>https://www.education21.ch/de/bildungslandschaften21/bedarfsanalyse</w:t>
              </w:r>
            </w:hyperlink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</w:p>
          <w:p w:rsidR="001C66ED" w:rsidRPr="002871B2" w:rsidRDefault="001C66ED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Wo herrscht noch Bedarf an zusätzlichen Angeboten?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Was brauchen wir noch?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Wo haben wir noch Schwächen?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Was möchten wir noch bieten?</w:t>
            </w:r>
          </w:p>
        </w:tc>
      </w:tr>
      <w:tr w:rsidR="001C66ED" w:rsidTr="006F5044">
        <w:tc>
          <w:tcPr>
            <w:tcW w:w="2322" w:type="dxa"/>
            <w:vMerge/>
            <w:shd w:val="clear" w:color="auto" w:fill="EAD5FF"/>
          </w:tcPr>
          <w:p w:rsidR="001C66ED" w:rsidRDefault="001C66ED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4355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1C66ED" w:rsidRPr="008245F9" w:rsidRDefault="001C66ED" w:rsidP="006F5044">
            <w:pPr>
              <w:spacing w:after="120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4095" w:type="dxa"/>
            <w:gridSpan w:val="3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p w:rsidR="001C66ED" w:rsidRPr="008245F9" w:rsidRDefault="001C66ED" w:rsidP="006F5044">
            <w:pPr>
              <w:spacing w:after="120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559" w:type="dxa"/>
            <w:gridSpan w:val="2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1C66ED" w:rsidTr="006F5044">
              <w:trPr>
                <w:trHeight w:val="203"/>
              </w:trPr>
              <w:tc>
                <w:tcPr>
                  <w:tcW w:w="282" w:type="dxa"/>
                </w:tcPr>
                <w:p w:rsidR="001C66ED" w:rsidRPr="007224E7" w:rsidRDefault="001C66ED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1C66ED" w:rsidRPr="008245F9" w:rsidRDefault="001C66ED" w:rsidP="006F5044">
            <w:pPr>
              <w:spacing w:after="120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2835" w:type="dxa"/>
            <w:vMerge/>
            <w:shd w:val="clear" w:color="auto" w:fill="FFFFFF" w:themeFill="background1"/>
          </w:tcPr>
          <w:p w:rsidR="001C66ED" w:rsidRPr="007A66BF" w:rsidRDefault="001C66ED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1C66ED" w:rsidTr="006F5044">
        <w:tc>
          <w:tcPr>
            <w:tcW w:w="2322" w:type="dxa"/>
            <w:vMerge/>
            <w:shd w:val="clear" w:color="auto" w:fill="EAD5FF"/>
          </w:tcPr>
          <w:p w:rsidR="001C66ED" w:rsidRDefault="001C66ED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4355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1C66ED" w:rsidRPr="008245F9" w:rsidRDefault="001C66ED" w:rsidP="006F5044">
            <w:pPr>
              <w:spacing w:after="120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4095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1C66ED" w:rsidRPr="008245F9" w:rsidRDefault="001C66ED" w:rsidP="006F5044">
            <w:pPr>
              <w:spacing w:after="120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1C66ED" w:rsidTr="006F5044">
              <w:trPr>
                <w:trHeight w:val="203"/>
              </w:trPr>
              <w:tc>
                <w:tcPr>
                  <w:tcW w:w="282" w:type="dxa"/>
                </w:tcPr>
                <w:p w:rsidR="001C66ED" w:rsidRPr="007224E7" w:rsidRDefault="001C66ED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1C66ED" w:rsidRPr="008245F9" w:rsidRDefault="001C66ED" w:rsidP="006F5044">
            <w:pPr>
              <w:spacing w:after="120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2835" w:type="dxa"/>
            <w:vMerge/>
            <w:shd w:val="clear" w:color="auto" w:fill="FFFFFF" w:themeFill="background1"/>
          </w:tcPr>
          <w:p w:rsidR="001C66ED" w:rsidRPr="007A66BF" w:rsidRDefault="001C66ED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1C66ED" w:rsidTr="001C66ED">
        <w:tc>
          <w:tcPr>
            <w:tcW w:w="2322" w:type="dxa"/>
            <w:vMerge/>
            <w:shd w:val="clear" w:color="auto" w:fill="EAD5FF"/>
          </w:tcPr>
          <w:p w:rsidR="001C66ED" w:rsidRDefault="001C66ED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4355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1C66ED" w:rsidRDefault="001C66ED" w:rsidP="006F5044">
            <w:pPr>
              <w:spacing w:after="120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4095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1C66ED" w:rsidRPr="008245F9" w:rsidRDefault="001C66ED" w:rsidP="006F5044">
            <w:pPr>
              <w:spacing w:after="120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1C66ED" w:rsidTr="006F5044">
              <w:trPr>
                <w:trHeight w:val="203"/>
              </w:trPr>
              <w:tc>
                <w:tcPr>
                  <w:tcW w:w="282" w:type="dxa"/>
                </w:tcPr>
                <w:p w:rsidR="001C66ED" w:rsidRPr="007224E7" w:rsidRDefault="001C66ED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1C66ED" w:rsidRPr="008245F9" w:rsidRDefault="001C66ED" w:rsidP="006F5044">
            <w:pPr>
              <w:spacing w:after="120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2835" w:type="dxa"/>
            <w:vMerge/>
            <w:shd w:val="clear" w:color="auto" w:fill="FFFFFF" w:themeFill="background1"/>
          </w:tcPr>
          <w:p w:rsidR="001C66ED" w:rsidRPr="007A66BF" w:rsidRDefault="001C66ED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1C66ED" w:rsidTr="001C66ED">
        <w:tc>
          <w:tcPr>
            <w:tcW w:w="2322" w:type="dxa"/>
            <w:vMerge/>
            <w:shd w:val="clear" w:color="auto" w:fill="EAD5FF"/>
          </w:tcPr>
          <w:p w:rsidR="001C66ED" w:rsidRDefault="001C66ED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4355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1C66ED" w:rsidRDefault="001C66ED" w:rsidP="006F5044">
            <w:pPr>
              <w:spacing w:after="120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4095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1C66ED" w:rsidRPr="008245F9" w:rsidRDefault="001C66ED" w:rsidP="006F5044">
            <w:pPr>
              <w:spacing w:after="120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1C66ED" w:rsidTr="0094290E">
              <w:trPr>
                <w:trHeight w:val="203"/>
              </w:trPr>
              <w:tc>
                <w:tcPr>
                  <w:tcW w:w="282" w:type="dxa"/>
                </w:tcPr>
                <w:p w:rsidR="001C66ED" w:rsidRPr="007224E7" w:rsidRDefault="001C66ED" w:rsidP="001C66E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1C66E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1C66E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1C66E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1C66E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1C66ED" w:rsidRPr="007224E7" w:rsidRDefault="001C66ED" w:rsidP="006F5044">
            <w:pPr>
              <w:spacing w:after="120"/>
              <w:rPr>
                <w:rFonts w:cs="Arial"/>
                <w:i/>
                <w:sz w:val="12"/>
                <w:szCs w:val="12"/>
              </w:rPr>
            </w:pPr>
          </w:p>
        </w:tc>
        <w:tc>
          <w:tcPr>
            <w:tcW w:w="2835" w:type="dxa"/>
            <w:vMerge/>
            <w:shd w:val="clear" w:color="auto" w:fill="FFFFFF" w:themeFill="background1"/>
          </w:tcPr>
          <w:p w:rsidR="001C66ED" w:rsidRPr="007A66BF" w:rsidRDefault="001C66ED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1C66ED" w:rsidTr="001C66ED">
        <w:tc>
          <w:tcPr>
            <w:tcW w:w="2322" w:type="dxa"/>
            <w:vMerge/>
            <w:shd w:val="clear" w:color="auto" w:fill="EAD5FF"/>
          </w:tcPr>
          <w:p w:rsidR="001C66ED" w:rsidRDefault="001C66ED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4355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1C66ED" w:rsidRDefault="001C66ED" w:rsidP="006F5044">
            <w:pPr>
              <w:spacing w:after="120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4095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1C66ED" w:rsidRPr="008245F9" w:rsidRDefault="001C66ED" w:rsidP="006F5044">
            <w:pPr>
              <w:spacing w:after="120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1C66ED" w:rsidTr="0094290E">
              <w:trPr>
                <w:trHeight w:val="203"/>
              </w:trPr>
              <w:tc>
                <w:tcPr>
                  <w:tcW w:w="282" w:type="dxa"/>
                </w:tcPr>
                <w:p w:rsidR="001C66ED" w:rsidRPr="007224E7" w:rsidRDefault="001C66ED" w:rsidP="001C66E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1C66E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1C66E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1C66E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1C66E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1C66ED" w:rsidRPr="007224E7" w:rsidRDefault="001C66ED" w:rsidP="001C66ED">
            <w:pPr>
              <w:spacing w:after="120"/>
              <w:rPr>
                <w:rFonts w:cs="Arial"/>
                <w:i/>
                <w:sz w:val="12"/>
                <w:szCs w:val="12"/>
              </w:rPr>
            </w:pPr>
          </w:p>
        </w:tc>
        <w:tc>
          <w:tcPr>
            <w:tcW w:w="2835" w:type="dxa"/>
            <w:vMerge/>
            <w:shd w:val="clear" w:color="auto" w:fill="FFFFFF" w:themeFill="background1"/>
          </w:tcPr>
          <w:p w:rsidR="001C66ED" w:rsidRPr="007A66BF" w:rsidRDefault="001C66ED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1C66ED" w:rsidTr="006F5044">
        <w:tc>
          <w:tcPr>
            <w:tcW w:w="2322" w:type="dxa"/>
            <w:vMerge/>
            <w:shd w:val="clear" w:color="auto" w:fill="EAD5FF"/>
          </w:tcPr>
          <w:p w:rsidR="001C66ED" w:rsidRDefault="001C66ED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4355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1C66ED" w:rsidRDefault="001C66ED" w:rsidP="006F5044">
            <w:pPr>
              <w:spacing w:after="120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4095" w:type="dxa"/>
            <w:gridSpan w:val="3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p w:rsidR="001C66ED" w:rsidRPr="008245F9" w:rsidRDefault="001C66ED" w:rsidP="006F5044">
            <w:pPr>
              <w:spacing w:after="120"/>
              <w:rPr>
                <w:rFonts w:cs="Arial"/>
                <w:b/>
                <w:sz w:val="16"/>
                <w:szCs w:val="18"/>
                <w:lang w:eastAsia="de-DE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410" w:type="dxa"/>
              <w:tblLayout w:type="fixed"/>
              <w:tblLook w:val="04A0" w:firstRow="1" w:lastRow="0" w:firstColumn="1" w:lastColumn="0" w:noHBand="0" w:noVBand="1"/>
            </w:tblPr>
            <w:tblGrid>
              <w:gridCol w:w="282"/>
              <w:gridCol w:w="282"/>
              <w:gridCol w:w="282"/>
              <w:gridCol w:w="282"/>
              <w:gridCol w:w="282"/>
            </w:tblGrid>
            <w:tr w:rsidR="001C66ED" w:rsidTr="0094290E">
              <w:trPr>
                <w:trHeight w:val="203"/>
              </w:trPr>
              <w:tc>
                <w:tcPr>
                  <w:tcW w:w="282" w:type="dxa"/>
                </w:tcPr>
                <w:p w:rsidR="001C66ED" w:rsidRPr="007224E7" w:rsidRDefault="001C66ED" w:rsidP="001C66E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1C66E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1C66E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1C66E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282" w:type="dxa"/>
                </w:tcPr>
                <w:p w:rsidR="001C66ED" w:rsidRPr="007224E7" w:rsidRDefault="001C66ED" w:rsidP="001C66E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1C66ED" w:rsidRPr="007224E7" w:rsidRDefault="001C66ED" w:rsidP="001C66ED">
            <w:pPr>
              <w:spacing w:after="120"/>
              <w:rPr>
                <w:rFonts w:cs="Arial"/>
                <w:i/>
                <w:sz w:val="12"/>
                <w:szCs w:val="12"/>
              </w:rPr>
            </w:pPr>
          </w:p>
        </w:tc>
        <w:tc>
          <w:tcPr>
            <w:tcW w:w="2835" w:type="dxa"/>
            <w:vMerge/>
            <w:shd w:val="clear" w:color="auto" w:fill="FFFFFF" w:themeFill="background1"/>
          </w:tcPr>
          <w:p w:rsidR="001C66ED" w:rsidRPr="007A66BF" w:rsidRDefault="001C66ED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</w:tbl>
    <w:p w:rsidR="006F5044" w:rsidRDefault="000D7DF0">
      <w:r>
        <w:br w:type="page"/>
      </w:r>
    </w:p>
    <w:tbl>
      <w:tblPr>
        <w:tblStyle w:val="Tabellenraster"/>
        <w:tblW w:w="15166" w:type="dxa"/>
        <w:tblInd w:w="-32" w:type="dxa"/>
        <w:tblLayout w:type="fixed"/>
        <w:tblLook w:val="04A0" w:firstRow="1" w:lastRow="0" w:firstColumn="1" w:lastColumn="0" w:noHBand="0" w:noVBand="1"/>
      </w:tblPr>
      <w:tblGrid>
        <w:gridCol w:w="2322"/>
        <w:gridCol w:w="2921"/>
        <w:gridCol w:w="4111"/>
        <w:gridCol w:w="2977"/>
        <w:gridCol w:w="2835"/>
      </w:tblGrid>
      <w:tr w:rsidR="00332A64" w:rsidTr="006F5044">
        <w:tc>
          <w:tcPr>
            <w:tcW w:w="2322" w:type="dxa"/>
            <w:vMerge w:val="restart"/>
            <w:tcBorders>
              <w:top w:val="single" w:sz="18" w:space="0" w:color="auto"/>
            </w:tcBorders>
            <w:shd w:val="clear" w:color="auto" w:fill="FFFFFF" w:themeFill="background1"/>
          </w:tcPr>
          <w:p w:rsidR="006F5044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Umfeld der Organisation SORS</w:t>
            </w: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131C40">
              <w:rPr>
                <w:rFonts w:cs="Arial"/>
                <w:sz w:val="16"/>
                <w:szCs w:val="22"/>
                <w:lang w:eastAsia="de-DE"/>
              </w:rPr>
              <w:t>(</w:t>
            </w:r>
            <w:r>
              <w:rPr>
                <w:rFonts w:cs="Arial"/>
                <w:sz w:val="16"/>
                <w:szCs w:val="22"/>
                <w:lang w:eastAsia="de-DE"/>
              </w:rPr>
              <w:t>Darstellung in Form einer: "</w:t>
            </w:r>
            <w:r w:rsidRPr="00131C40">
              <w:rPr>
                <w:rFonts w:cs="Arial"/>
                <w:sz w:val="16"/>
                <w:szCs w:val="22"/>
                <w:lang w:eastAsia="de-DE"/>
              </w:rPr>
              <w:t>Liste</w:t>
            </w:r>
            <w:r>
              <w:rPr>
                <w:rFonts w:cs="Arial"/>
                <w:sz w:val="16"/>
                <w:szCs w:val="22"/>
                <w:lang w:eastAsia="de-DE"/>
              </w:rPr>
              <w:t>"</w:t>
            </w:r>
          </w:p>
        </w:tc>
        <w:tc>
          <w:tcPr>
            <w:tcW w:w="2921" w:type="dxa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Default="000D7DF0" w:rsidP="006F5044">
            <w:pPr>
              <w:spacing w:before="120" w:after="120"/>
              <w:ind w:left="120"/>
              <w:rPr>
                <w:rFonts w:cs="Arial"/>
                <w:b/>
                <w:bCs/>
                <w:sz w:val="20"/>
                <w:szCs w:val="22"/>
                <w:lang w:eastAsia="de-DE"/>
              </w:rPr>
            </w:pPr>
            <w:r w:rsidRPr="00755495">
              <w:rPr>
                <w:rFonts w:cs="Arial"/>
                <w:b/>
                <w:bCs/>
                <w:sz w:val="20"/>
                <w:szCs w:val="22"/>
                <w:lang w:eastAsia="de-DE"/>
              </w:rPr>
              <w:t>Umfeld Bildung</w:t>
            </w:r>
          </w:p>
          <w:p w:rsidR="006F5044" w:rsidRPr="00611202" w:rsidRDefault="000D7DF0" w:rsidP="006F5044">
            <w:pPr>
              <w:spacing w:before="120" w:after="120"/>
              <w:ind w:left="404"/>
              <w:rPr>
                <w:rFonts w:cs="Arial"/>
                <w:bCs/>
                <w:sz w:val="20"/>
                <w:szCs w:val="22"/>
                <w:lang w:eastAsia="de-DE"/>
              </w:rPr>
            </w:pPr>
            <w:r w:rsidRPr="00611202">
              <w:rPr>
                <w:rFonts w:cs="Arial"/>
                <w:bCs/>
                <w:sz w:val="20"/>
                <w:szCs w:val="22"/>
                <w:lang w:eastAsia="de-DE"/>
              </w:rPr>
              <w:t>Klasse</w:t>
            </w:r>
            <w:r>
              <w:rPr>
                <w:rFonts w:cs="Arial"/>
                <w:bCs/>
                <w:sz w:val="20"/>
                <w:szCs w:val="22"/>
                <w:lang w:eastAsia="de-DE"/>
              </w:rPr>
              <w:t>:</w:t>
            </w:r>
          </w:p>
          <w:p w:rsidR="006F5044" w:rsidRPr="00611202" w:rsidRDefault="000D7DF0" w:rsidP="006F5044">
            <w:pPr>
              <w:spacing w:before="120" w:after="120"/>
              <w:ind w:left="404"/>
              <w:rPr>
                <w:rFonts w:cs="Arial"/>
                <w:bCs/>
                <w:sz w:val="20"/>
                <w:szCs w:val="22"/>
                <w:lang w:eastAsia="de-DE"/>
              </w:rPr>
            </w:pPr>
            <w:r w:rsidRPr="00611202">
              <w:rPr>
                <w:rFonts w:cs="Arial"/>
                <w:bCs/>
                <w:sz w:val="20"/>
                <w:szCs w:val="22"/>
                <w:lang w:eastAsia="de-DE"/>
              </w:rPr>
              <w:t>Fachbereiche</w:t>
            </w:r>
            <w:r>
              <w:rPr>
                <w:rFonts w:cs="Arial"/>
                <w:bCs/>
                <w:sz w:val="20"/>
                <w:szCs w:val="22"/>
                <w:lang w:eastAsia="de-DE"/>
              </w:rPr>
              <w:t>:</w:t>
            </w:r>
          </w:p>
          <w:p w:rsidR="006F5044" w:rsidRDefault="000D7DF0" w:rsidP="006F5044">
            <w:pPr>
              <w:spacing w:before="120" w:after="120"/>
              <w:ind w:left="404"/>
              <w:rPr>
                <w:rFonts w:cs="Arial"/>
                <w:noProof/>
                <w:sz w:val="20"/>
                <w:szCs w:val="22"/>
              </w:rPr>
            </w:pPr>
            <w:r w:rsidRPr="00611202">
              <w:rPr>
                <w:rFonts w:cs="Arial"/>
                <w:bCs/>
                <w:sz w:val="20"/>
                <w:szCs w:val="22"/>
                <w:lang w:eastAsia="de-DE"/>
              </w:rPr>
              <w:t>Stufen</w:t>
            </w:r>
            <w:r>
              <w:rPr>
                <w:rFonts w:cs="Arial"/>
                <w:bCs/>
                <w:sz w:val="20"/>
                <w:szCs w:val="22"/>
                <w:lang w:eastAsia="de-DE"/>
              </w:rPr>
              <w:t>:</w:t>
            </w:r>
          </w:p>
        </w:tc>
        <w:tc>
          <w:tcPr>
            <w:tcW w:w="4111" w:type="dxa"/>
            <w:vMerge w:val="restart"/>
            <w:tcBorders>
              <w:top w:val="single" w:sz="18" w:space="0" w:color="auto"/>
            </w:tcBorders>
            <w:shd w:val="clear" w:color="auto" w:fill="FFFFFF" w:themeFill="background1"/>
          </w:tcPr>
          <w:p w:rsidR="006F5044" w:rsidRPr="00611202" w:rsidRDefault="000D7DF0" w:rsidP="006F5044">
            <w:pPr>
              <w:spacing w:before="120" w:after="120"/>
              <w:rPr>
                <w:rFonts w:cs="Arial"/>
                <w:noProof/>
                <w:sz w:val="6"/>
                <w:szCs w:val="22"/>
              </w:rPr>
            </w:pPr>
            <w:r w:rsidRPr="00611202">
              <w:rPr>
                <w:rFonts w:cs="Arial"/>
                <w:noProof/>
                <w:sz w:val="6"/>
                <w:szCs w:val="22"/>
              </w:rPr>
              <w:drawing>
                <wp:anchor distT="0" distB="0" distL="114300" distR="114300" simplePos="0" relativeHeight="251677696" behindDoc="0" locked="0" layoutInCell="1" allowOverlap="1" wp14:anchorId="602CD02B" wp14:editId="323ADDB6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34565" cy="2238375"/>
                  <wp:effectExtent l="0" t="0" r="0" b="0"/>
                  <wp:wrapSquare wrapText="bothSides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242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77" w:type="dxa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755495" w:rsidRDefault="000D7DF0" w:rsidP="006F5044">
            <w:pPr>
              <w:spacing w:before="120" w:after="120"/>
              <w:ind w:left="312"/>
              <w:jc w:val="right"/>
              <w:rPr>
                <w:rFonts w:cs="Arial"/>
                <w:b/>
                <w:bCs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 xml:space="preserve">Umfeld </w:t>
            </w:r>
            <w:r w:rsidRPr="00755495">
              <w:rPr>
                <w:rFonts w:cs="Arial"/>
                <w:b/>
                <w:sz w:val="20"/>
                <w:szCs w:val="22"/>
                <w:lang w:eastAsia="de-DE"/>
              </w:rPr>
              <w:t xml:space="preserve">Freizeit </w:t>
            </w:r>
          </w:p>
          <w:p w:rsidR="006F5044" w:rsidRDefault="000D7DF0" w:rsidP="006F5044">
            <w:pPr>
              <w:spacing w:before="120" w:after="120"/>
              <w:ind w:left="317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sz w:val="20"/>
                <w:szCs w:val="22"/>
                <w:lang w:eastAsia="de-DE"/>
              </w:rPr>
              <w:t>Sport:</w:t>
            </w:r>
          </w:p>
          <w:p w:rsidR="006F5044" w:rsidRDefault="000D7DF0" w:rsidP="006F5044">
            <w:pPr>
              <w:spacing w:before="120" w:after="120"/>
              <w:ind w:left="317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sz w:val="20"/>
                <w:szCs w:val="22"/>
                <w:lang w:eastAsia="de-DE"/>
              </w:rPr>
              <w:t>Vereine:</w:t>
            </w:r>
          </w:p>
          <w:p w:rsidR="006F5044" w:rsidRDefault="000D7DF0" w:rsidP="006F5044">
            <w:pPr>
              <w:spacing w:before="120" w:after="120"/>
              <w:ind w:left="317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sz w:val="20"/>
                <w:szCs w:val="22"/>
                <w:lang w:eastAsia="de-DE"/>
              </w:rPr>
              <w:t>Quartier- und Jugendarbeit:</w:t>
            </w:r>
          </w:p>
          <w:p w:rsidR="006F5044" w:rsidRDefault="006F5044" w:rsidP="006F5044">
            <w:pPr>
              <w:spacing w:before="120" w:after="120"/>
              <w:ind w:left="312"/>
              <w:rPr>
                <w:rFonts w:cs="Arial"/>
                <w:noProof/>
                <w:sz w:val="20"/>
                <w:szCs w:val="22"/>
              </w:rPr>
            </w:pPr>
          </w:p>
        </w:tc>
        <w:tc>
          <w:tcPr>
            <w:tcW w:w="2835" w:type="dxa"/>
            <w:vMerge w:val="restart"/>
            <w:tcBorders>
              <w:top w:val="single" w:sz="18" w:space="0" w:color="auto"/>
            </w:tcBorders>
            <w:shd w:val="clear" w:color="auto" w:fill="FFFFFF" w:themeFill="background1"/>
          </w:tcPr>
          <w:p w:rsidR="006F5044" w:rsidRDefault="000D7DF0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 w:rsidRPr="00065D7B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Situationsanalyse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 w:rsidRPr="006F4325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nach Bereichen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 </w:t>
            </w:r>
            <w:r w:rsidR="001C66ED" w:rsidRPr="001C66ED">
              <w:rPr>
                <w:rFonts w:cs="Arial"/>
                <w:color w:val="CC3300"/>
                <w:sz w:val="18"/>
                <w:szCs w:val="18"/>
                <w:lang w:eastAsia="de-DE"/>
              </w:rPr>
              <w:t>&gt; BL21-Link &gt;</w:t>
            </w:r>
            <w:r w:rsidR="001C66ED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hyperlink r:id="rId57" w:history="1">
              <w:r w:rsidR="001C66ED" w:rsidRPr="00ED0F65">
                <w:rPr>
                  <w:rStyle w:val="Hyperlink"/>
                  <w:rFonts w:cs="Arial"/>
                  <w:sz w:val="18"/>
                  <w:szCs w:val="18"/>
                  <w:lang w:eastAsia="de-DE"/>
                </w:rPr>
                <w:t>https://www.education21.ch/de/bildungslandschaften21/stakeholder-analyse</w:t>
              </w:r>
            </w:hyperlink>
            <w:r w:rsidR="001C66ED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</w:p>
          <w:p w:rsidR="006F5044" w:rsidRPr="0074425D" w:rsidRDefault="000D7DF0" w:rsidP="006F5044">
            <w:pPr>
              <w:spacing w:before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74425D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Nach der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Analyse lassen sich die Resultate entsprechend</w:t>
            </w:r>
            <w:r w:rsidRPr="0074425D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ordnen. </w:t>
            </w:r>
          </w:p>
          <w:p w:rsidR="006F5044" w:rsidRPr="0089412D" w:rsidRDefault="000D7DF0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Analyse 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br/>
            </w:r>
            <w:r w:rsidRPr="0089412D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Bildungspartner </w:t>
            </w:r>
            <w:r w:rsidR="001C66ED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br/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"</w:t>
            </w:r>
            <w:r w:rsidRPr="0089412D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Ist-Zustand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"</w:t>
            </w:r>
            <w:r w:rsidRPr="0089412D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:</w:t>
            </w:r>
            <w:r w:rsidR="008133B4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br/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Wer ist bereits aktiv? </w:t>
            </w:r>
          </w:p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89412D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Bildungspartner 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"</w:t>
            </w:r>
            <w:r w:rsidRPr="0089412D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Soll-Zustand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"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und potentielle Erweiterung:</w:t>
            </w:r>
            <w:r w:rsidRPr="006C4DA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 w:rsidR="008133B4"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</w:r>
            <w:r w:rsidRPr="006C4DA4">
              <w:rPr>
                <w:rFonts w:cs="Arial"/>
                <w:color w:val="CC3300"/>
                <w:sz w:val="18"/>
                <w:szCs w:val="18"/>
                <w:lang w:eastAsia="de-DE"/>
              </w:rPr>
              <w:t>Welche Akteure müssten grundsätzlich gewonnen und ins Projekt einbezogen werden?</w:t>
            </w:r>
          </w:p>
          <w:p w:rsidR="00F37F02" w:rsidRDefault="000D7DF0" w:rsidP="006F5044">
            <w:pPr>
              <w:spacing w:before="120" w:after="120"/>
              <w:rPr>
                <w:rFonts w:cs="Arial"/>
                <w:color w:val="17365D" w:themeColor="text2" w:themeShade="BF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Kooperationen klären und planen:   </w:t>
            </w:r>
          </w:p>
          <w:p w:rsidR="006F5044" w:rsidRDefault="00955731" w:rsidP="006F5044">
            <w:pPr>
              <w:spacing w:before="120" w:after="120"/>
              <w:rPr>
                <w:rFonts w:cs="Arial"/>
                <w:b/>
                <w:color w:val="3399FF"/>
                <w:sz w:val="18"/>
                <w:szCs w:val="18"/>
                <w:lang w:eastAsia="de-DE"/>
              </w:rPr>
            </w:pPr>
            <w:r>
              <w:rPr>
                <w:rFonts w:cs="Arial"/>
                <w:color w:val="17365D" w:themeColor="text2" w:themeShade="BF"/>
                <w:sz w:val="18"/>
                <w:szCs w:val="18"/>
                <w:lang w:eastAsia="de-DE"/>
              </w:rPr>
              <w:t>&gt;</w:t>
            </w:r>
            <w:r w:rsidR="000D7DF0" w:rsidRPr="0089412D">
              <w:rPr>
                <w:rFonts w:cs="Arial"/>
                <w:b/>
                <w:color w:val="3399FF"/>
                <w:sz w:val="18"/>
                <w:szCs w:val="18"/>
                <w:lang w:eastAsia="de-DE"/>
              </w:rPr>
              <w:t xml:space="preserve"> </w:t>
            </w:r>
            <w:hyperlink w:anchor="_3_Organisation_und" w:history="1">
              <w:r w:rsidR="00860B9C" w:rsidRPr="00955731">
                <w:rPr>
                  <w:rStyle w:val="Hyperlink"/>
                  <w:rFonts w:cs="Arial"/>
                  <w:b/>
                  <w:color w:val="00B0F0"/>
                  <w:sz w:val="18"/>
                  <w:szCs w:val="18"/>
                  <w:lang w:eastAsia="de-DE"/>
                </w:rPr>
                <w:t>3</w:t>
              </w:r>
              <w:r w:rsidR="000D7DF0" w:rsidRPr="00955731">
                <w:rPr>
                  <w:rStyle w:val="Hyperlink"/>
                  <w:rFonts w:cs="Arial"/>
                  <w:b/>
                  <w:color w:val="00B0F0"/>
                  <w:sz w:val="18"/>
                  <w:szCs w:val="18"/>
                  <w:lang w:eastAsia="de-DE"/>
                </w:rPr>
                <w:t xml:space="preserve"> Organisation</w:t>
              </w:r>
            </w:hyperlink>
          </w:p>
          <w:p w:rsidR="00605EFC" w:rsidRPr="00605EFC" w:rsidRDefault="00605EFC" w:rsidP="00F37F02">
            <w:pPr>
              <w:spacing w:before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 w:rsidRPr="00605EFC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-&gt; Listendarstellung</w:t>
            </w:r>
          </w:p>
        </w:tc>
      </w:tr>
      <w:tr w:rsidR="00332A64" w:rsidTr="006F5044">
        <w:tc>
          <w:tcPr>
            <w:tcW w:w="2322" w:type="dxa"/>
            <w:vMerge/>
            <w:tcBorders>
              <w:bottom w:val="single" w:sz="18" w:space="0" w:color="auto"/>
            </w:tcBorders>
            <w:shd w:val="clear" w:color="auto" w:fill="FFFFFF" w:themeFill="background1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921" w:type="dxa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p w:rsidR="006F5044" w:rsidRPr="00755495" w:rsidRDefault="000D7DF0" w:rsidP="006F5044">
            <w:pPr>
              <w:spacing w:before="120" w:after="120"/>
              <w:ind w:left="40"/>
              <w:jc w:val="both"/>
              <w:rPr>
                <w:rFonts w:cs="Arial"/>
                <w:b/>
                <w:bCs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Umfeld Betreuung/T</w:t>
            </w:r>
            <w:r w:rsidRPr="00755495">
              <w:rPr>
                <w:rFonts w:cs="Arial"/>
                <w:b/>
                <w:sz w:val="20"/>
                <w:szCs w:val="22"/>
                <w:lang w:eastAsia="de-DE"/>
              </w:rPr>
              <w:t xml:space="preserve">agesstruktur </w:t>
            </w:r>
          </w:p>
          <w:p w:rsidR="006F5044" w:rsidRDefault="006F5044" w:rsidP="006F5044">
            <w:pPr>
              <w:spacing w:before="120" w:after="120"/>
              <w:ind w:left="312"/>
              <w:rPr>
                <w:rFonts w:cs="Arial"/>
                <w:noProof/>
                <w:sz w:val="20"/>
                <w:szCs w:val="22"/>
              </w:rPr>
            </w:pPr>
          </w:p>
        </w:tc>
        <w:tc>
          <w:tcPr>
            <w:tcW w:w="4111" w:type="dxa"/>
            <w:vMerge/>
            <w:tcBorders>
              <w:bottom w:val="single" w:sz="18" w:space="0" w:color="auto"/>
            </w:tcBorders>
            <w:shd w:val="clear" w:color="auto" w:fill="FFFFFF" w:themeFill="background1"/>
          </w:tcPr>
          <w:p w:rsidR="006F5044" w:rsidRDefault="006F5044" w:rsidP="006F5044">
            <w:pPr>
              <w:spacing w:before="120" w:after="120"/>
              <w:ind w:left="312"/>
              <w:rPr>
                <w:rFonts w:cs="Arial"/>
                <w:noProof/>
                <w:sz w:val="20"/>
                <w:szCs w:val="22"/>
              </w:rPr>
            </w:pPr>
          </w:p>
        </w:tc>
        <w:tc>
          <w:tcPr>
            <w:tcW w:w="2977" w:type="dxa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p w:rsidR="006F5044" w:rsidRPr="00611202" w:rsidRDefault="000D7DF0" w:rsidP="006F5044">
            <w:pPr>
              <w:spacing w:before="120" w:after="120"/>
              <w:ind w:left="312"/>
              <w:jc w:val="right"/>
              <w:rPr>
                <w:rFonts w:cs="Arial"/>
                <w:b/>
                <w:noProof/>
                <w:sz w:val="20"/>
                <w:szCs w:val="22"/>
              </w:rPr>
            </w:pPr>
            <w:r>
              <w:rPr>
                <w:rFonts w:cs="Arial"/>
                <w:b/>
                <w:noProof/>
                <w:sz w:val="20"/>
                <w:szCs w:val="22"/>
              </w:rPr>
              <w:t xml:space="preserve">Umfeld </w:t>
            </w:r>
            <w:r w:rsidRPr="00611202">
              <w:rPr>
                <w:rFonts w:cs="Arial"/>
                <w:b/>
                <w:noProof/>
                <w:sz w:val="20"/>
                <w:szCs w:val="22"/>
              </w:rPr>
              <w:t>Kultur</w:t>
            </w:r>
          </w:p>
          <w:p w:rsidR="006F5044" w:rsidRPr="00611202" w:rsidRDefault="000D7DF0" w:rsidP="000C15EF">
            <w:pPr>
              <w:ind w:left="312"/>
              <w:rPr>
                <w:rFonts w:cs="Arial"/>
                <w:noProof/>
                <w:sz w:val="20"/>
                <w:szCs w:val="22"/>
              </w:rPr>
            </w:pPr>
            <w:r w:rsidRPr="00611202">
              <w:rPr>
                <w:rFonts w:cs="Arial"/>
                <w:noProof/>
                <w:sz w:val="20"/>
                <w:szCs w:val="22"/>
              </w:rPr>
              <w:t>Musik:</w:t>
            </w:r>
          </w:p>
          <w:p w:rsidR="006F5044" w:rsidRPr="00611202" w:rsidRDefault="000D7DF0" w:rsidP="000C15EF">
            <w:pPr>
              <w:ind w:left="312"/>
              <w:rPr>
                <w:rFonts w:cs="Arial"/>
                <w:noProof/>
                <w:sz w:val="20"/>
                <w:szCs w:val="22"/>
              </w:rPr>
            </w:pPr>
            <w:r w:rsidRPr="00611202">
              <w:rPr>
                <w:rFonts w:cs="Arial"/>
                <w:noProof/>
                <w:sz w:val="20"/>
                <w:szCs w:val="22"/>
              </w:rPr>
              <w:t>Bildende Kunst:</w:t>
            </w:r>
          </w:p>
          <w:p w:rsidR="000C15EF" w:rsidRDefault="000D7DF0" w:rsidP="000C15EF">
            <w:pPr>
              <w:ind w:left="312"/>
              <w:rPr>
                <w:rFonts w:cs="Arial"/>
                <w:noProof/>
                <w:sz w:val="20"/>
                <w:szCs w:val="22"/>
              </w:rPr>
            </w:pPr>
            <w:r w:rsidRPr="00611202">
              <w:rPr>
                <w:rFonts w:cs="Arial"/>
                <w:noProof/>
                <w:sz w:val="20"/>
                <w:szCs w:val="22"/>
              </w:rPr>
              <w:t>Literatur / Theater:</w:t>
            </w:r>
          </w:p>
          <w:p w:rsidR="000776FB" w:rsidRDefault="000776FB" w:rsidP="000C15EF">
            <w:pPr>
              <w:spacing w:before="120" w:after="120"/>
              <w:rPr>
                <w:rFonts w:cs="Arial"/>
                <w:b/>
                <w:noProof/>
                <w:sz w:val="20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margin">
                    <wp:posOffset>985520</wp:posOffset>
                  </wp:positionH>
                  <wp:positionV relativeFrom="margin">
                    <wp:posOffset>761365</wp:posOffset>
                  </wp:positionV>
                  <wp:extent cx="787400" cy="1108075"/>
                  <wp:effectExtent l="0" t="0" r="0" b="0"/>
                  <wp:wrapSquare wrapText="bothSides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400" cy="110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C15EF" w:rsidRDefault="000C15EF" w:rsidP="000776FB">
            <w:pPr>
              <w:spacing w:before="120" w:after="120"/>
              <w:rPr>
                <w:rFonts w:cs="Arial"/>
                <w:noProof/>
                <w:sz w:val="20"/>
                <w:szCs w:val="22"/>
              </w:rPr>
            </w:pPr>
            <w:r w:rsidRPr="000C15EF">
              <w:rPr>
                <w:rFonts w:cs="Arial"/>
                <w:b/>
                <w:noProof/>
                <w:sz w:val="20"/>
                <w:szCs w:val="22"/>
              </w:rPr>
              <w:t>«Kultur im Atelier - KiA»</w:t>
            </w:r>
            <w:r>
              <w:rPr>
                <w:rFonts w:cs="Arial"/>
                <w:noProof/>
                <w:sz w:val="20"/>
                <w:szCs w:val="22"/>
              </w:rPr>
              <w:t xml:space="preserve">  </w:t>
            </w:r>
            <w:r>
              <w:rPr>
                <w:rFonts w:cs="Arial"/>
                <w:noProof/>
                <w:sz w:val="20"/>
                <w:szCs w:val="22"/>
              </w:rPr>
              <w:br/>
              <w:t>ein Projekt zur Förderung der Kultur-vermittlung</w:t>
            </w:r>
          </w:p>
        </w:tc>
        <w:tc>
          <w:tcPr>
            <w:tcW w:w="2835" w:type="dxa"/>
            <w:vMerge/>
            <w:tcBorders>
              <w:bottom w:val="single" w:sz="18" w:space="0" w:color="auto"/>
            </w:tcBorders>
            <w:shd w:val="clear" w:color="auto" w:fill="FFFFFF" w:themeFill="background1"/>
          </w:tcPr>
          <w:p w:rsidR="006F5044" w:rsidRPr="00065D7B" w:rsidRDefault="006F5044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rPr>
          <w:trHeight w:val="3622"/>
        </w:trPr>
        <w:tc>
          <w:tcPr>
            <w:tcW w:w="2322" w:type="dxa"/>
            <w:tcBorders>
              <w:top w:val="single" w:sz="18" w:space="0" w:color="auto"/>
              <w:bottom w:val="single" w:sz="18" w:space="0" w:color="auto"/>
            </w:tcBorders>
            <w:shd w:val="clear" w:color="auto" w:fill="EAD5FF"/>
          </w:tcPr>
          <w:p w:rsidR="006F5044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 xml:space="preserve">Umfeld der Organisation SORS </w:t>
            </w: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sz w:val="16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sz w:val="16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sz w:val="16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sz w:val="16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sz w:val="16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sz w:val="16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sz w:val="16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sz w:val="16"/>
                <w:szCs w:val="22"/>
                <w:lang w:eastAsia="de-DE"/>
              </w:rPr>
            </w:pPr>
          </w:p>
          <w:p w:rsidR="006F5044" w:rsidRPr="0089412D" w:rsidRDefault="000D7DF0" w:rsidP="006F5044">
            <w:pPr>
              <w:spacing w:before="120" w:after="120"/>
              <w:jc w:val="right"/>
              <w:rPr>
                <w:rFonts w:cs="Arial"/>
                <w:sz w:val="16"/>
                <w:szCs w:val="22"/>
                <w:lang w:eastAsia="de-DE"/>
              </w:rPr>
            </w:pPr>
            <w:r w:rsidRPr="00131C40">
              <w:rPr>
                <w:rFonts w:cs="Arial"/>
                <w:sz w:val="16"/>
                <w:szCs w:val="22"/>
                <w:lang w:eastAsia="de-DE"/>
              </w:rPr>
              <w:t>(</w:t>
            </w:r>
            <w:r>
              <w:rPr>
                <w:rFonts w:cs="Arial"/>
                <w:sz w:val="16"/>
                <w:szCs w:val="22"/>
                <w:lang w:eastAsia="de-DE"/>
              </w:rPr>
              <w:t xml:space="preserve">Darstellung: </w:t>
            </w:r>
            <w:r w:rsidRPr="00131C40">
              <w:rPr>
                <w:rFonts w:cs="Arial"/>
                <w:sz w:val="16"/>
                <w:szCs w:val="22"/>
                <w:lang w:eastAsia="de-DE"/>
              </w:rPr>
              <w:t>graphisch)</w:t>
            </w:r>
          </w:p>
        </w:tc>
        <w:tc>
          <w:tcPr>
            <w:tcW w:w="10009" w:type="dxa"/>
            <w:gridSpan w:val="3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:rsidR="006F5044" w:rsidRPr="008E1363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17584BA9" wp14:editId="315B633E">
                  <wp:extent cx="3463962" cy="2235041"/>
                  <wp:effectExtent l="0" t="0" r="3175" b="0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441" cy="2236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sz w:val="20"/>
                <w:szCs w:val="22"/>
                <w:lang w:eastAsia="de-DE"/>
              </w:rPr>
              <w:t xml:space="preserve">                    </w:t>
            </w:r>
            <w:r w:rsidRPr="0068045C">
              <w:rPr>
                <w:rFonts w:cs="Arial"/>
                <w:sz w:val="16"/>
                <w:szCs w:val="22"/>
                <w:lang w:eastAsia="de-DE"/>
              </w:rPr>
              <w:t>Abb. JF: Beispiel aus Basel</w:t>
            </w:r>
            <w:r>
              <w:rPr>
                <w:rFonts w:cs="Arial"/>
                <w:sz w:val="16"/>
                <w:szCs w:val="22"/>
                <w:lang w:eastAsia="de-DE"/>
              </w:rPr>
              <w:t xml:space="preserve"> (St. Johann)</w:t>
            </w:r>
          </w:p>
        </w:tc>
        <w:tc>
          <w:tcPr>
            <w:tcW w:w="2835" w:type="dxa"/>
            <w:tcBorders>
              <w:bottom w:val="single" w:sz="18" w:space="0" w:color="auto"/>
            </w:tcBorders>
          </w:tcPr>
          <w:p w:rsidR="00304102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065D7B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Situationsanalyse</w:t>
            </w:r>
            <w:r w:rsidRPr="006F4325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 nach  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Umfeld </w:t>
            </w:r>
            <w:r w:rsidRPr="006F4325">
              <w:rPr>
                <w:rFonts w:cs="Arial"/>
                <w:color w:val="CC3300"/>
                <w:sz w:val="18"/>
                <w:szCs w:val="18"/>
                <w:lang w:eastAsia="de-DE"/>
              </w:rPr>
              <w:t>(Anordnung nach Nähe und Einfluss)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</w:r>
          </w:p>
          <w:p w:rsidR="00605EFC" w:rsidRDefault="00605EFC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05EFC" w:rsidRDefault="00605EFC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05EFC" w:rsidRDefault="00605EFC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05EFC" w:rsidRDefault="00605EFC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05EFC" w:rsidRDefault="00605EFC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05EFC" w:rsidRDefault="00605EFC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05EFC" w:rsidRDefault="00605EFC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Pr="00605EFC" w:rsidRDefault="00605EFC" w:rsidP="00605EFC">
            <w:pPr>
              <w:spacing w:before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 w:rsidRPr="00605EFC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-</w:t>
            </w:r>
            <w:r w:rsidR="000D7DF0" w:rsidRPr="00605EFC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&gt;</w:t>
            </w:r>
            <w:r w:rsidR="000D7DF0" w:rsidRPr="00605EFC">
              <w:rPr>
                <w:b/>
              </w:rPr>
              <w:t xml:space="preserve"> </w:t>
            </w:r>
            <w:r w:rsidR="000D7DF0" w:rsidRPr="00605EFC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graphische Darstellung</w:t>
            </w:r>
          </w:p>
        </w:tc>
      </w:tr>
    </w:tbl>
    <w:p w:rsidR="00860B9C" w:rsidRDefault="00860B9C"/>
    <w:tbl>
      <w:tblPr>
        <w:tblStyle w:val="Tabellenraster"/>
        <w:tblW w:w="15166" w:type="dxa"/>
        <w:tblInd w:w="-32" w:type="dxa"/>
        <w:tblLayout w:type="fixed"/>
        <w:tblLook w:val="04A0" w:firstRow="1" w:lastRow="0" w:firstColumn="1" w:lastColumn="0" w:noHBand="0" w:noVBand="1"/>
      </w:tblPr>
      <w:tblGrid>
        <w:gridCol w:w="2406"/>
        <w:gridCol w:w="1955"/>
        <w:gridCol w:w="1286"/>
        <w:gridCol w:w="2656"/>
        <w:gridCol w:w="4028"/>
        <w:gridCol w:w="2835"/>
      </w:tblGrid>
      <w:tr w:rsidR="00332A64" w:rsidTr="006F5044">
        <w:trPr>
          <w:trHeight w:val="304"/>
        </w:trPr>
        <w:tc>
          <w:tcPr>
            <w:tcW w:w="2406" w:type="dxa"/>
            <w:vMerge w:val="restart"/>
            <w:tcBorders>
              <w:top w:val="single" w:sz="18" w:space="0" w:color="auto"/>
            </w:tcBorders>
            <w:shd w:val="clear" w:color="auto" w:fill="FFFFFF" w:themeFill="background1"/>
          </w:tcPr>
          <w:p w:rsidR="006F5044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Bekanntheitsgrad</w:t>
            </w:r>
          </w:p>
        </w:tc>
        <w:tc>
          <w:tcPr>
            <w:tcW w:w="1955" w:type="dxa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9E27A0" w:rsidRDefault="006F5044" w:rsidP="006F5044">
            <w:pPr>
              <w:spacing w:before="120" w:after="120"/>
              <w:ind w:left="40"/>
              <w:rPr>
                <w:rFonts w:cs="Arial"/>
                <w:b/>
                <w:i/>
                <w:noProof/>
                <w:sz w:val="8"/>
                <w:szCs w:val="22"/>
              </w:rPr>
            </w:pPr>
          </w:p>
          <w:p w:rsidR="006F5044" w:rsidRPr="007224E7" w:rsidRDefault="009A71BD" w:rsidP="009A71BD">
            <w:pPr>
              <w:spacing w:before="120" w:after="120"/>
              <w:ind w:left="40"/>
              <w:rPr>
                <w:rFonts w:cs="Arial"/>
                <w:b/>
                <w:i/>
                <w:noProof/>
                <w:sz w:val="20"/>
                <w:szCs w:val="22"/>
              </w:rPr>
            </w:pPr>
            <w:r>
              <w:rPr>
                <w:rFonts w:cs="Arial"/>
                <w:b/>
                <w:i/>
                <w:noProof/>
                <w:sz w:val="20"/>
                <w:szCs w:val="22"/>
              </w:rPr>
              <w:t>Lernende</w:t>
            </w:r>
          </w:p>
        </w:tc>
        <w:tc>
          <w:tcPr>
            <w:tcW w:w="3942" w:type="dxa"/>
            <w:gridSpan w:val="2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7224E7" w:rsidRDefault="000D7DF0" w:rsidP="006F5044">
            <w:pPr>
              <w:spacing w:after="120"/>
              <w:rPr>
                <w:rFonts w:cs="Arial"/>
                <w:b/>
                <w:i/>
                <w:sz w:val="12"/>
                <w:szCs w:val="12"/>
              </w:rPr>
            </w:pPr>
            <w:r w:rsidRPr="007224E7">
              <w:rPr>
                <w:rFonts w:ascii="Wingdings" w:hAnsi="Wingdings" w:cs="Arial"/>
                <w:b/>
                <w:i/>
                <w:sz w:val="12"/>
                <w:szCs w:val="12"/>
              </w:rPr>
              <w:sym w:font="Wingdings" w:char="F0B5"/>
            </w:r>
            <w:r w:rsidRPr="007224E7">
              <w:rPr>
                <w:rFonts w:cs="Arial"/>
                <w:b/>
                <w:i/>
                <w:sz w:val="12"/>
                <w:szCs w:val="12"/>
              </w:rPr>
              <w:t xml:space="preserve"> Einschätzung</w:t>
            </w:r>
            <w:r w:rsidRPr="007224E7">
              <w:rPr>
                <w:rFonts w:cs="Arial"/>
                <w:b/>
                <w:i/>
                <w:sz w:val="12"/>
                <w:szCs w:val="12"/>
              </w:rPr>
              <w:tab/>
            </w:r>
            <w:r w:rsidRPr="007224E7">
              <w:rPr>
                <w:rFonts w:cs="Arial"/>
                <w:b/>
                <w:i/>
                <w:sz w:val="12"/>
                <w:szCs w:val="12"/>
              </w:rPr>
              <w:tab/>
            </w:r>
          </w:p>
          <w:tbl>
            <w:tblPr>
              <w:tblStyle w:val="Tabellenraster1"/>
              <w:tblW w:w="1500" w:type="dxa"/>
              <w:tblLayout w:type="fixed"/>
              <w:tblLook w:val="04A0" w:firstRow="1" w:lastRow="0" w:firstColumn="1" w:lastColumn="0" w:noHBand="0" w:noVBand="1"/>
            </w:tblPr>
            <w:tblGrid>
              <w:gridCol w:w="300"/>
              <w:gridCol w:w="300"/>
              <w:gridCol w:w="300"/>
              <w:gridCol w:w="300"/>
              <w:gridCol w:w="300"/>
            </w:tblGrid>
            <w:tr w:rsidR="00332A64" w:rsidTr="006F5044">
              <w:trPr>
                <w:trHeight w:val="196"/>
              </w:trPr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7224E7" w:rsidRDefault="006F5044" w:rsidP="006F5044">
            <w:pPr>
              <w:spacing w:after="120"/>
              <w:rPr>
                <w:rFonts w:cs="Arial"/>
                <w:b/>
                <w:i/>
                <w:sz w:val="12"/>
                <w:szCs w:val="12"/>
              </w:rPr>
            </w:pPr>
          </w:p>
        </w:tc>
        <w:tc>
          <w:tcPr>
            <w:tcW w:w="4028" w:type="dxa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Default="000D7DF0" w:rsidP="006F5044">
            <w:pPr>
              <w:spacing w:after="120"/>
              <w:ind w:left="40"/>
              <w:rPr>
                <w:rFonts w:cs="Arial"/>
                <w:noProof/>
                <w:sz w:val="20"/>
                <w:szCs w:val="22"/>
              </w:rPr>
            </w:pPr>
            <w:r w:rsidRPr="00A81525">
              <w:rPr>
                <w:rFonts w:ascii="Wingdings 3" w:hAnsi="Wingdings 3" w:cs="Arial"/>
                <w:b/>
                <w:sz w:val="12"/>
                <w:szCs w:val="12"/>
              </w:rPr>
              <w:sym w:font="Wingdings 3" w:char="F061"/>
            </w:r>
            <w:r w:rsidRPr="00A81525">
              <w:rPr>
                <w:rFonts w:cs="Arial"/>
                <w:b/>
                <w:sz w:val="12"/>
                <w:szCs w:val="12"/>
              </w:rPr>
              <w:t xml:space="preserve"> Entwicklungsmöglichkeit</w:t>
            </w:r>
          </w:p>
          <w:tbl>
            <w:tblPr>
              <w:tblStyle w:val="Tabellenraster1"/>
              <w:tblW w:w="1500" w:type="dxa"/>
              <w:tblLayout w:type="fixed"/>
              <w:tblLook w:val="04A0" w:firstRow="1" w:lastRow="0" w:firstColumn="1" w:lastColumn="0" w:noHBand="0" w:noVBand="1"/>
            </w:tblPr>
            <w:tblGrid>
              <w:gridCol w:w="300"/>
              <w:gridCol w:w="300"/>
              <w:gridCol w:w="300"/>
              <w:gridCol w:w="300"/>
              <w:gridCol w:w="300"/>
            </w:tblGrid>
            <w:tr w:rsidR="00332A64" w:rsidTr="006F5044">
              <w:trPr>
                <w:trHeight w:val="108"/>
              </w:trPr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Default="006F5044" w:rsidP="006F5044">
            <w:pPr>
              <w:spacing w:after="120"/>
              <w:ind w:left="40"/>
              <w:rPr>
                <w:rFonts w:cs="Arial"/>
                <w:noProof/>
                <w:sz w:val="20"/>
                <w:szCs w:val="22"/>
              </w:rPr>
            </w:pPr>
          </w:p>
        </w:tc>
        <w:tc>
          <w:tcPr>
            <w:tcW w:w="2835" w:type="dxa"/>
            <w:vMerge w:val="restart"/>
            <w:tcBorders>
              <w:top w:val="single" w:sz="18" w:space="0" w:color="auto"/>
            </w:tcBorders>
            <w:shd w:val="clear" w:color="auto" w:fill="FFFFFF" w:themeFill="background1"/>
          </w:tcPr>
          <w:p w:rsidR="00304102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124573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Wie gross ist der </w:t>
            </w:r>
            <w:r w:rsidRPr="0053673C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Bekanntheitsgrad</w:t>
            </w:r>
            <w:r w:rsidRPr="00124573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bei den </w:t>
            </w:r>
            <w:r w:rsidR="009A71BD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Beteiligten und den </w:t>
            </w:r>
            <w:r w:rsidRPr="00124573">
              <w:rPr>
                <w:rFonts w:cs="Arial"/>
                <w:color w:val="CC3300"/>
                <w:sz w:val="18"/>
                <w:szCs w:val="18"/>
                <w:lang w:eastAsia="de-DE"/>
              </w:rPr>
              <w:t>verschiedenen Akteuren?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</w:r>
          </w:p>
          <w:p w:rsidR="006F5044" w:rsidRPr="00304102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1 = wenig</w:t>
            </w:r>
            <w:r w:rsidR="00304102"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5 = hoch</w:t>
            </w:r>
          </w:p>
        </w:tc>
      </w:tr>
      <w:tr w:rsidR="007750E8" w:rsidTr="009A71BD">
        <w:trPr>
          <w:trHeight w:val="304"/>
        </w:trPr>
        <w:tc>
          <w:tcPr>
            <w:tcW w:w="2406" w:type="dxa"/>
            <w:vMerge/>
            <w:tcBorders>
              <w:top w:val="single" w:sz="18" w:space="0" w:color="auto"/>
            </w:tcBorders>
            <w:shd w:val="clear" w:color="auto" w:fill="FFFFFF" w:themeFill="background1"/>
          </w:tcPr>
          <w:p w:rsidR="007750E8" w:rsidRDefault="007750E8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95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7750E8" w:rsidRPr="009E27A0" w:rsidRDefault="007750E8" w:rsidP="006F5044">
            <w:pPr>
              <w:spacing w:before="120" w:after="120"/>
              <w:ind w:left="40"/>
              <w:rPr>
                <w:rFonts w:cs="Arial"/>
                <w:b/>
                <w:i/>
                <w:noProof/>
                <w:sz w:val="8"/>
                <w:szCs w:val="22"/>
              </w:rPr>
            </w:pPr>
            <w:r w:rsidRPr="007224E7">
              <w:rPr>
                <w:rFonts w:cs="Arial"/>
                <w:b/>
                <w:i/>
                <w:noProof/>
                <w:sz w:val="20"/>
                <w:szCs w:val="22"/>
              </w:rPr>
              <w:t>Eltern</w:t>
            </w:r>
          </w:p>
        </w:tc>
        <w:tc>
          <w:tcPr>
            <w:tcW w:w="394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500" w:type="dxa"/>
              <w:tblLayout w:type="fixed"/>
              <w:tblLook w:val="04A0" w:firstRow="1" w:lastRow="0" w:firstColumn="1" w:lastColumn="0" w:noHBand="0" w:noVBand="1"/>
            </w:tblPr>
            <w:tblGrid>
              <w:gridCol w:w="300"/>
              <w:gridCol w:w="300"/>
              <w:gridCol w:w="300"/>
              <w:gridCol w:w="300"/>
              <w:gridCol w:w="300"/>
            </w:tblGrid>
            <w:tr w:rsidR="009A71BD" w:rsidTr="001042A0">
              <w:trPr>
                <w:trHeight w:val="196"/>
              </w:trPr>
              <w:tc>
                <w:tcPr>
                  <w:tcW w:w="300" w:type="dxa"/>
                </w:tcPr>
                <w:p w:rsidR="009A71BD" w:rsidRPr="007224E7" w:rsidRDefault="009A71BD" w:rsidP="009A71B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300" w:type="dxa"/>
                </w:tcPr>
                <w:p w:rsidR="009A71BD" w:rsidRPr="007224E7" w:rsidRDefault="009A71BD" w:rsidP="009A71B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300" w:type="dxa"/>
                </w:tcPr>
                <w:p w:rsidR="009A71BD" w:rsidRPr="007224E7" w:rsidRDefault="009A71BD" w:rsidP="009A71B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300" w:type="dxa"/>
                </w:tcPr>
                <w:p w:rsidR="009A71BD" w:rsidRPr="007224E7" w:rsidRDefault="009A71BD" w:rsidP="009A71B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300" w:type="dxa"/>
                </w:tcPr>
                <w:p w:rsidR="009A71BD" w:rsidRPr="007224E7" w:rsidRDefault="009A71BD" w:rsidP="009A71B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7750E8" w:rsidRPr="007224E7" w:rsidRDefault="007750E8" w:rsidP="006F5044">
            <w:pPr>
              <w:spacing w:after="120"/>
              <w:rPr>
                <w:rFonts w:ascii="Wingdings" w:hAnsi="Wingdings" w:cs="Arial"/>
                <w:b/>
                <w:i/>
                <w:sz w:val="12"/>
                <w:szCs w:val="12"/>
              </w:rPr>
            </w:pPr>
          </w:p>
        </w:tc>
        <w:tc>
          <w:tcPr>
            <w:tcW w:w="402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500" w:type="dxa"/>
              <w:tblLayout w:type="fixed"/>
              <w:tblLook w:val="04A0" w:firstRow="1" w:lastRow="0" w:firstColumn="1" w:lastColumn="0" w:noHBand="0" w:noVBand="1"/>
            </w:tblPr>
            <w:tblGrid>
              <w:gridCol w:w="300"/>
              <w:gridCol w:w="300"/>
              <w:gridCol w:w="300"/>
              <w:gridCol w:w="300"/>
              <w:gridCol w:w="300"/>
            </w:tblGrid>
            <w:tr w:rsidR="009A71BD" w:rsidTr="001042A0">
              <w:trPr>
                <w:trHeight w:val="196"/>
              </w:trPr>
              <w:tc>
                <w:tcPr>
                  <w:tcW w:w="300" w:type="dxa"/>
                </w:tcPr>
                <w:p w:rsidR="009A71BD" w:rsidRPr="007224E7" w:rsidRDefault="009A71BD" w:rsidP="009A71B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300" w:type="dxa"/>
                </w:tcPr>
                <w:p w:rsidR="009A71BD" w:rsidRPr="007224E7" w:rsidRDefault="009A71BD" w:rsidP="009A71B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300" w:type="dxa"/>
                </w:tcPr>
                <w:p w:rsidR="009A71BD" w:rsidRPr="007224E7" w:rsidRDefault="009A71BD" w:rsidP="009A71B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300" w:type="dxa"/>
                </w:tcPr>
                <w:p w:rsidR="009A71BD" w:rsidRPr="007224E7" w:rsidRDefault="009A71BD" w:rsidP="009A71B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300" w:type="dxa"/>
                </w:tcPr>
                <w:p w:rsidR="009A71BD" w:rsidRPr="007224E7" w:rsidRDefault="009A71BD" w:rsidP="009A71BD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7750E8" w:rsidRPr="00A81525" w:rsidRDefault="007750E8" w:rsidP="006F5044">
            <w:pPr>
              <w:spacing w:after="120"/>
              <w:ind w:left="40"/>
              <w:rPr>
                <w:rFonts w:ascii="Wingdings 3" w:hAnsi="Wingdings 3" w:cs="Arial"/>
                <w:b/>
                <w:sz w:val="12"/>
                <w:szCs w:val="12"/>
              </w:rPr>
            </w:pPr>
          </w:p>
        </w:tc>
        <w:tc>
          <w:tcPr>
            <w:tcW w:w="2835" w:type="dxa"/>
            <w:vMerge/>
            <w:tcBorders>
              <w:top w:val="single" w:sz="18" w:space="0" w:color="auto"/>
            </w:tcBorders>
            <w:shd w:val="clear" w:color="auto" w:fill="FFFFFF" w:themeFill="background1"/>
          </w:tcPr>
          <w:p w:rsidR="007750E8" w:rsidRPr="00124573" w:rsidRDefault="007750E8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rPr>
          <w:trHeight w:val="389"/>
        </w:trPr>
        <w:tc>
          <w:tcPr>
            <w:tcW w:w="2406" w:type="dxa"/>
            <w:vMerge/>
            <w:shd w:val="clear" w:color="auto" w:fill="FFFFFF" w:themeFill="background1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95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7224E7" w:rsidRDefault="000D7DF0" w:rsidP="006F5044">
            <w:pPr>
              <w:spacing w:before="120" w:after="120"/>
              <w:ind w:left="40"/>
              <w:rPr>
                <w:rFonts w:cs="Arial"/>
                <w:b/>
                <w:i/>
                <w:noProof/>
                <w:sz w:val="20"/>
                <w:szCs w:val="22"/>
              </w:rPr>
            </w:pPr>
            <w:r w:rsidRPr="007224E7">
              <w:rPr>
                <w:rFonts w:cs="Arial"/>
                <w:b/>
                <w:i/>
                <w:noProof/>
                <w:sz w:val="20"/>
                <w:szCs w:val="22"/>
              </w:rPr>
              <w:t>Quartier</w:t>
            </w:r>
          </w:p>
        </w:tc>
        <w:tc>
          <w:tcPr>
            <w:tcW w:w="394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500" w:type="dxa"/>
              <w:tblLayout w:type="fixed"/>
              <w:tblLook w:val="04A0" w:firstRow="1" w:lastRow="0" w:firstColumn="1" w:lastColumn="0" w:noHBand="0" w:noVBand="1"/>
            </w:tblPr>
            <w:tblGrid>
              <w:gridCol w:w="300"/>
              <w:gridCol w:w="300"/>
              <w:gridCol w:w="300"/>
              <w:gridCol w:w="300"/>
              <w:gridCol w:w="300"/>
            </w:tblGrid>
            <w:tr w:rsidR="00332A64" w:rsidTr="006F5044">
              <w:trPr>
                <w:trHeight w:val="196"/>
              </w:trPr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7224E7" w:rsidRDefault="006F5044" w:rsidP="006F5044">
            <w:pPr>
              <w:spacing w:after="120"/>
              <w:rPr>
                <w:rFonts w:ascii="Wingdings" w:hAnsi="Wingdings" w:cs="Arial"/>
                <w:b/>
                <w:i/>
                <w:sz w:val="12"/>
                <w:szCs w:val="12"/>
              </w:rPr>
            </w:pPr>
          </w:p>
        </w:tc>
        <w:tc>
          <w:tcPr>
            <w:tcW w:w="402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500" w:type="dxa"/>
              <w:tblLayout w:type="fixed"/>
              <w:tblLook w:val="04A0" w:firstRow="1" w:lastRow="0" w:firstColumn="1" w:lastColumn="0" w:noHBand="0" w:noVBand="1"/>
            </w:tblPr>
            <w:tblGrid>
              <w:gridCol w:w="300"/>
              <w:gridCol w:w="300"/>
              <w:gridCol w:w="300"/>
              <w:gridCol w:w="300"/>
              <w:gridCol w:w="300"/>
            </w:tblGrid>
            <w:tr w:rsidR="00332A64" w:rsidTr="006F5044">
              <w:trPr>
                <w:trHeight w:val="108"/>
              </w:trPr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A81525" w:rsidRDefault="006F5044" w:rsidP="006F5044">
            <w:pPr>
              <w:spacing w:after="120"/>
              <w:rPr>
                <w:rFonts w:ascii="Wingdings 3" w:hAnsi="Wingdings 3" w:cs="Arial"/>
                <w:b/>
                <w:sz w:val="12"/>
                <w:szCs w:val="12"/>
              </w:rPr>
            </w:pPr>
          </w:p>
        </w:tc>
        <w:tc>
          <w:tcPr>
            <w:tcW w:w="2835" w:type="dxa"/>
            <w:vMerge/>
            <w:shd w:val="clear" w:color="auto" w:fill="FFFFFF" w:themeFill="background1"/>
          </w:tcPr>
          <w:p w:rsidR="006F5044" w:rsidRPr="00124573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c>
          <w:tcPr>
            <w:tcW w:w="2406" w:type="dxa"/>
            <w:vMerge/>
            <w:shd w:val="clear" w:color="auto" w:fill="FFFFFF" w:themeFill="background1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95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7224E7" w:rsidRDefault="000D7DF0" w:rsidP="006F5044">
            <w:pPr>
              <w:spacing w:before="120" w:after="120"/>
              <w:ind w:left="40"/>
              <w:rPr>
                <w:rFonts w:cs="Arial"/>
                <w:b/>
                <w:i/>
                <w:noProof/>
                <w:sz w:val="20"/>
                <w:szCs w:val="22"/>
              </w:rPr>
            </w:pPr>
            <w:r w:rsidRPr="007224E7">
              <w:rPr>
                <w:rFonts w:cs="Arial"/>
                <w:b/>
                <w:i/>
                <w:noProof/>
                <w:sz w:val="20"/>
                <w:szCs w:val="22"/>
              </w:rPr>
              <w:t>Gemeinde</w:t>
            </w:r>
          </w:p>
        </w:tc>
        <w:tc>
          <w:tcPr>
            <w:tcW w:w="394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500" w:type="dxa"/>
              <w:tblLayout w:type="fixed"/>
              <w:tblLook w:val="04A0" w:firstRow="1" w:lastRow="0" w:firstColumn="1" w:lastColumn="0" w:noHBand="0" w:noVBand="1"/>
            </w:tblPr>
            <w:tblGrid>
              <w:gridCol w:w="300"/>
              <w:gridCol w:w="300"/>
              <w:gridCol w:w="300"/>
              <w:gridCol w:w="300"/>
              <w:gridCol w:w="300"/>
            </w:tblGrid>
            <w:tr w:rsidR="00332A64" w:rsidTr="006F5044">
              <w:trPr>
                <w:trHeight w:val="196"/>
              </w:trPr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7224E7" w:rsidRDefault="006F5044" w:rsidP="006F5044">
            <w:pPr>
              <w:spacing w:after="120"/>
              <w:rPr>
                <w:rFonts w:ascii="Wingdings" w:hAnsi="Wingdings" w:cs="Arial"/>
                <w:b/>
                <w:i/>
                <w:sz w:val="12"/>
                <w:szCs w:val="12"/>
              </w:rPr>
            </w:pPr>
          </w:p>
        </w:tc>
        <w:tc>
          <w:tcPr>
            <w:tcW w:w="402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500" w:type="dxa"/>
              <w:tblLayout w:type="fixed"/>
              <w:tblLook w:val="04A0" w:firstRow="1" w:lastRow="0" w:firstColumn="1" w:lastColumn="0" w:noHBand="0" w:noVBand="1"/>
            </w:tblPr>
            <w:tblGrid>
              <w:gridCol w:w="300"/>
              <w:gridCol w:w="300"/>
              <w:gridCol w:w="300"/>
              <w:gridCol w:w="300"/>
              <w:gridCol w:w="300"/>
            </w:tblGrid>
            <w:tr w:rsidR="00332A64" w:rsidTr="006F5044">
              <w:trPr>
                <w:trHeight w:val="108"/>
              </w:trPr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A81525" w:rsidRDefault="006F5044" w:rsidP="006F5044">
            <w:pPr>
              <w:spacing w:after="120"/>
              <w:rPr>
                <w:rFonts w:ascii="Wingdings 3" w:hAnsi="Wingdings 3" w:cs="Arial"/>
                <w:b/>
                <w:sz w:val="12"/>
                <w:szCs w:val="12"/>
              </w:rPr>
            </w:pPr>
          </w:p>
        </w:tc>
        <w:tc>
          <w:tcPr>
            <w:tcW w:w="2835" w:type="dxa"/>
            <w:vMerge/>
            <w:shd w:val="clear" w:color="auto" w:fill="FFFFFF" w:themeFill="background1"/>
          </w:tcPr>
          <w:p w:rsidR="006F5044" w:rsidRPr="00124573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c>
          <w:tcPr>
            <w:tcW w:w="2406" w:type="dxa"/>
            <w:vMerge/>
            <w:shd w:val="clear" w:color="auto" w:fill="FFFFFF" w:themeFill="background1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95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7224E7" w:rsidRDefault="000D7DF0" w:rsidP="006F5044">
            <w:pPr>
              <w:spacing w:before="120" w:after="120"/>
              <w:ind w:left="40"/>
              <w:rPr>
                <w:rFonts w:cs="Arial"/>
                <w:b/>
                <w:i/>
                <w:noProof/>
                <w:sz w:val="20"/>
                <w:szCs w:val="22"/>
              </w:rPr>
            </w:pPr>
            <w:r>
              <w:rPr>
                <w:rFonts w:cs="Arial"/>
                <w:b/>
                <w:i/>
                <w:noProof/>
                <w:sz w:val="20"/>
                <w:szCs w:val="22"/>
              </w:rPr>
              <w:t>a</w:t>
            </w:r>
            <w:r w:rsidRPr="007224E7">
              <w:rPr>
                <w:rFonts w:cs="Arial"/>
                <w:b/>
                <w:i/>
                <w:noProof/>
                <w:sz w:val="20"/>
                <w:szCs w:val="22"/>
              </w:rPr>
              <w:t>usserhalb</w:t>
            </w:r>
          </w:p>
        </w:tc>
        <w:tc>
          <w:tcPr>
            <w:tcW w:w="394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500" w:type="dxa"/>
              <w:tblLayout w:type="fixed"/>
              <w:tblLook w:val="04A0" w:firstRow="1" w:lastRow="0" w:firstColumn="1" w:lastColumn="0" w:noHBand="0" w:noVBand="1"/>
            </w:tblPr>
            <w:tblGrid>
              <w:gridCol w:w="300"/>
              <w:gridCol w:w="300"/>
              <w:gridCol w:w="300"/>
              <w:gridCol w:w="300"/>
              <w:gridCol w:w="300"/>
            </w:tblGrid>
            <w:tr w:rsidR="00332A64" w:rsidTr="006F5044">
              <w:trPr>
                <w:trHeight w:val="196"/>
              </w:trPr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9E27A0" w:rsidRDefault="006F5044" w:rsidP="006F5044">
            <w:pPr>
              <w:spacing w:after="120"/>
              <w:rPr>
                <w:rFonts w:cs="Arial"/>
                <w:b/>
                <w:i/>
                <w:sz w:val="12"/>
                <w:szCs w:val="12"/>
              </w:rPr>
            </w:pPr>
          </w:p>
        </w:tc>
        <w:tc>
          <w:tcPr>
            <w:tcW w:w="402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500" w:type="dxa"/>
              <w:tblLayout w:type="fixed"/>
              <w:tblLook w:val="04A0" w:firstRow="1" w:lastRow="0" w:firstColumn="1" w:lastColumn="0" w:noHBand="0" w:noVBand="1"/>
            </w:tblPr>
            <w:tblGrid>
              <w:gridCol w:w="300"/>
              <w:gridCol w:w="300"/>
              <w:gridCol w:w="300"/>
              <w:gridCol w:w="300"/>
              <w:gridCol w:w="300"/>
            </w:tblGrid>
            <w:tr w:rsidR="00332A64" w:rsidTr="006F5044">
              <w:trPr>
                <w:trHeight w:val="108"/>
              </w:trPr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A81525" w:rsidRDefault="006F5044" w:rsidP="006F5044">
            <w:pPr>
              <w:spacing w:after="120"/>
              <w:rPr>
                <w:rFonts w:ascii="Wingdings 3" w:hAnsi="Wingdings 3" w:cs="Arial"/>
                <w:b/>
                <w:sz w:val="12"/>
                <w:szCs w:val="12"/>
              </w:rPr>
            </w:pPr>
          </w:p>
        </w:tc>
        <w:tc>
          <w:tcPr>
            <w:tcW w:w="2835" w:type="dxa"/>
            <w:vMerge/>
            <w:shd w:val="clear" w:color="auto" w:fill="FFFFFF" w:themeFill="background1"/>
          </w:tcPr>
          <w:p w:rsidR="006F5044" w:rsidRPr="00124573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rPr>
          <w:trHeight w:val="310"/>
        </w:trPr>
        <w:tc>
          <w:tcPr>
            <w:tcW w:w="2406" w:type="dxa"/>
            <w:vMerge/>
            <w:tcBorders>
              <w:bottom w:val="single" w:sz="18" w:space="0" w:color="auto"/>
            </w:tcBorders>
            <w:shd w:val="clear" w:color="auto" w:fill="FFFFFF" w:themeFill="background1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955" w:type="dxa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p w:rsidR="006F5044" w:rsidRPr="007224E7" w:rsidRDefault="000D7DF0" w:rsidP="006F5044">
            <w:pPr>
              <w:spacing w:before="120" w:after="120"/>
              <w:ind w:left="40"/>
              <w:rPr>
                <w:rFonts w:cs="Arial"/>
                <w:b/>
                <w:i/>
                <w:noProof/>
                <w:sz w:val="20"/>
                <w:szCs w:val="22"/>
              </w:rPr>
            </w:pPr>
            <w:r w:rsidRPr="007224E7">
              <w:rPr>
                <w:rFonts w:cs="Arial"/>
                <w:b/>
                <w:i/>
                <w:noProof/>
                <w:sz w:val="20"/>
                <w:szCs w:val="22"/>
              </w:rPr>
              <w:t>andere</w:t>
            </w:r>
          </w:p>
        </w:tc>
        <w:tc>
          <w:tcPr>
            <w:tcW w:w="3942" w:type="dxa"/>
            <w:gridSpan w:val="2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500" w:type="dxa"/>
              <w:tblLayout w:type="fixed"/>
              <w:tblLook w:val="04A0" w:firstRow="1" w:lastRow="0" w:firstColumn="1" w:lastColumn="0" w:noHBand="0" w:noVBand="1"/>
            </w:tblPr>
            <w:tblGrid>
              <w:gridCol w:w="300"/>
              <w:gridCol w:w="300"/>
              <w:gridCol w:w="300"/>
              <w:gridCol w:w="300"/>
              <w:gridCol w:w="300"/>
            </w:tblGrid>
            <w:tr w:rsidR="00332A64" w:rsidTr="006F5044">
              <w:trPr>
                <w:trHeight w:val="196"/>
              </w:trPr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300" w:type="dxa"/>
                </w:tcPr>
                <w:p w:rsidR="006F5044" w:rsidRPr="007224E7" w:rsidRDefault="000D7DF0" w:rsidP="006F5044">
                  <w:pPr>
                    <w:spacing w:after="120"/>
                    <w:rPr>
                      <w:rFonts w:cs="Arial"/>
                      <w:i/>
                      <w:sz w:val="12"/>
                      <w:szCs w:val="12"/>
                    </w:rPr>
                  </w:pPr>
                  <w:r w:rsidRPr="007224E7">
                    <w:rPr>
                      <w:rFonts w:cs="Arial"/>
                      <w:i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9E27A0" w:rsidRDefault="006F5044" w:rsidP="006F5044">
            <w:pPr>
              <w:spacing w:after="120"/>
              <w:rPr>
                <w:rFonts w:cs="Arial"/>
                <w:b/>
                <w:i/>
                <w:sz w:val="12"/>
                <w:szCs w:val="12"/>
              </w:rPr>
            </w:pPr>
          </w:p>
        </w:tc>
        <w:tc>
          <w:tcPr>
            <w:tcW w:w="4028" w:type="dxa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tbl>
            <w:tblPr>
              <w:tblStyle w:val="Tabellenraster1"/>
              <w:tblW w:w="1500" w:type="dxa"/>
              <w:tblLayout w:type="fixed"/>
              <w:tblLook w:val="04A0" w:firstRow="1" w:lastRow="0" w:firstColumn="1" w:lastColumn="0" w:noHBand="0" w:noVBand="1"/>
            </w:tblPr>
            <w:tblGrid>
              <w:gridCol w:w="300"/>
              <w:gridCol w:w="300"/>
              <w:gridCol w:w="300"/>
              <w:gridCol w:w="300"/>
              <w:gridCol w:w="300"/>
            </w:tblGrid>
            <w:tr w:rsidR="00332A64" w:rsidTr="006F5044">
              <w:trPr>
                <w:trHeight w:val="108"/>
              </w:trPr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1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2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3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4</w:t>
                  </w:r>
                </w:p>
              </w:tc>
              <w:tc>
                <w:tcPr>
                  <w:tcW w:w="300" w:type="dxa"/>
                </w:tcPr>
                <w:p w:rsidR="006F5044" w:rsidRPr="00A81525" w:rsidRDefault="000D7DF0" w:rsidP="006F5044">
                  <w:pPr>
                    <w:spacing w:after="120"/>
                    <w:rPr>
                      <w:rFonts w:cs="Arial"/>
                      <w:sz w:val="12"/>
                      <w:szCs w:val="12"/>
                    </w:rPr>
                  </w:pPr>
                  <w:r w:rsidRPr="00A81525">
                    <w:rPr>
                      <w:rFonts w:cs="Arial"/>
                      <w:sz w:val="12"/>
                      <w:szCs w:val="12"/>
                    </w:rPr>
                    <w:t>5</w:t>
                  </w:r>
                </w:p>
              </w:tc>
            </w:tr>
          </w:tbl>
          <w:p w:rsidR="006F5044" w:rsidRPr="00A81525" w:rsidRDefault="006F5044" w:rsidP="006F5044">
            <w:pPr>
              <w:spacing w:after="120"/>
              <w:rPr>
                <w:rFonts w:ascii="Wingdings 3" w:hAnsi="Wingdings 3" w:cs="Arial"/>
                <w:b/>
                <w:sz w:val="12"/>
                <w:szCs w:val="12"/>
              </w:rPr>
            </w:pPr>
          </w:p>
        </w:tc>
        <w:tc>
          <w:tcPr>
            <w:tcW w:w="2835" w:type="dxa"/>
            <w:vMerge/>
            <w:tcBorders>
              <w:bottom w:val="single" w:sz="18" w:space="0" w:color="auto"/>
            </w:tcBorders>
            <w:shd w:val="clear" w:color="auto" w:fill="FFFFFF" w:themeFill="background1"/>
          </w:tcPr>
          <w:p w:rsidR="006F5044" w:rsidRPr="00124573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rPr>
          <w:trHeight w:val="315"/>
        </w:trPr>
        <w:tc>
          <w:tcPr>
            <w:tcW w:w="2406" w:type="dxa"/>
            <w:vMerge w:val="restart"/>
            <w:tcBorders>
              <w:top w:val="single" w:sz="18" w:space="0" w:color="auto"/>
              <w:bottom w:val="single" w:sz="18" w:space="0" w:color="auto"/>
            </w:tcBorders>
            <w:shd w:val="clear" w:color="auto" w:fill="EAD5FF"/>
          </w:tcPr>
          <w:p w:rsidR="006F5044" w:rsidRPr="007A2818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Vernetzung und Pflege aller Beteiligten</w:t>
            </w:r>
          </w:p>
        </w:tc>
        <w:tc>
          <w:tcPr>
            <w:tcW w:w="3241" w:type="dxa"/>
            <w:gridSpan w:val="2"/>
            <w:tcBorders>
              <w:top w:val="single" w:sz="18" w:space="0" w:color="auto"/>
            </w:tcBorders>
            <w:shd w:val="clear" w:color="auto" w:fill="EAD5FF"/>
          </w:tcPr>
          <w:p w:rsidR="006F5044" w:rsidRPr="003D1D08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007962">
              <w:rPr>
                <w:rFonts w:cs="Arial"/>
                <w:b/>
                <w:sz w:val="16"/>
                <w:szCs w:val="22"/>
                <w:lang w:eastAsia="de-DE"/>
              </w:rPr>
              <w:t>Wie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>?</w:t>
            </w:r>
          </w:p>
        </w:tc>
        <w:tc>
          <w:tcPr>
            <w:tcW w:w="6684" w:type="dxa"/>
            <w:gridSpan w:val="2"/>
            <w:tcBorders>
              <w:top w:val="single" w:sz="18" w:space="0" w:color="auto"/>
            </w:tcBorders>
            <w:shd w:val="clear" w:color="auto" w:fill="EAD5FF"/>
          </w:tcPr>
          <w:p w:rsidR="006F5044" w:rsidRPr="008E1363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Zielgruppe: </w:t>
            </w:r>
            <w:r w:rsidRPr="00007962">
              <w:rPr>
                <w:rFonts w:cs="Arial"/>
                <w:b/>
                <w:sz w:val="16"/>
                <w:szCs w:val="22"/>
                <w:lang w:eastAsia="de-DE"/>
              </w:rPr>
              <w:t>Wer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>?</w:t>
            </w:r>
          </w:p>
        </w:tc>
        <w:tc>
          <w:tcPr>
            <w:tcW w:w="2835" w:type="dxa"/>
            <w:vMerge w:val="restart"/>
            <w:tcBorders>
              <w:top w:val="single" w:sz="18" w:space="0" w:color="auto"/>
              <w:bottom w:val="single" w:sz="18" w:space="0" w:color="auto"/>
            </w:tcBorders>
          </w:tcPr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777DC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Wie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werden</w:t>
            </w:r>
            <w:r w:rsidRPr="00777DC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Vernetzung und Kooperation mit unseren Partnern gefördert und gepflegt</w:t>
            </w:r>
            <w:r w:rsidRPr="00777DC4">
              <w:rPr>
                <w:rFonts w:cs="Arial"/>
                <w:color w:val="CC3300"/>
                <w:sz w:val="18"/>
                <w:szCs w:val="18"/>
                <w:lang w:eastAsia="de-DE"/>
              </w:rPr>
              <w:t>?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   </w:t>
            </w:r>
          </w:p>
          <w:p w:rsidR="006F5044" w:rsidRPr="006F53EF" w:rsidRDefault="006F5044" w:rsidP="006F5044">
            <w:pPr>
              <w:spacing w:before="120" w:after="120"/>
              <w:ind w:right="-85"/>
              <w:rPr>
                <w:color w:val="CC3300"/>
                <w:sz w:val="18"/>
                <w:szCs w:val="18"/>
              </w:rPr>
            </w:pPr>
          </w:p>
        </w:tc>
      </w:tr>
      <w:tr w:rsidR="00332A64" w:rsidTr="006F5044">
        <w:trPr>
          <w:trHeight w:val="314"/>
        </w:trPr>
        <w:tc>
          <w:tcPr>
            <w:tcW w:w="2406" w:type="dxa"/>
            <w:vMerge/>
            <w:tcBorders>
              <w:bottom w:val="single" w:sz="18" w:space="0" w:color="auto"/>
            </w:tcBorders>
            <w:shd w:val="clear" w:color="auto" w:fill="EAD5FF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3241" w:type="dxa"/>
            <w:gridSpan w:val="2"/>
            <w:shd w:val="clear" w:color="auto" w:fill="FFFFFF" w:themeFill="background1"/>
          </w:tcPr>
          <w:p w:rsidR="006F5044" w:rsidRPr="004358DA" w:rsidRDefault="00607412" w:rsidP="006F5044">
            <w:pPr>
              <w:tabs>
                <w:tab w:val="left" w:pos="595"/>
              </w:tabs>
              <w:spacing w:before="120" w:after="120"/>
              <w:ind w:left="45"/>
              <w:rPr>
                <w:rFonts w:cs="Arial"/>
                <w:b/>
                <w:sz w:val="18"/>
                <w:szCs w:val="20"/>
              </w:rPr>
            </w:pPr>
            <w:sdt>
              <w:sdtPr>
                <w:rPr>
                  <w:rFonts w:cs="Arial"/>
                  <w:b/>
                  <w:sz w:val="18"/>
                  <w:szCs w:val="20"/>
                </w:rPr>
                <w:id w:val="-11102016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8"/>
                    <w:szCs w:val="20"/>
                  </w:rPr>
                  <w:t>☐</w:t>
                </w:r>
              </w:sdtContent>
            </w:sdt>
            <w:r w:rsidR="000D7DF0" w:rsidRPr="004358DA">
              <w:rPr>
                <w:rFonts w:cs="Arial"/>
                <w:b/>
                <w:sz w:val="18"/>
                <w:szCs w:val="20"/>
              </w:rPr>
              <w:t xml:space="preserve"> Feste</w:t>
            </w:r>
          </w:p>
          <w:p w:rsidR="006F5044" w:rsidRPr="004358DA" w:rsidRDefault="00607412" w:rsidP="006F5044">
            <w:pPr>
              <w:tabs>
                <w:tab w:val="left" w:pos="595"/>
              </w:tabs>
              <w:spacing w:before="120" w:after="120"/>
              <w:ind w:left="45"/>
              <w:rPr>
                <w:rFonts w:cs="Arial"/>
                <w:b/>
                <w:sz w:val="18"/>
                <w:szCs w:val="20"/>
              </w:rPr>
            </w:pPr>
            <w:sdt>
              <w:sdtPr>
                <w:rPr>
                  <w:rFonts w:cs="Arial"/>
                  <w:b/>
                  <w:sz w:val="18"/>
                  <w:szCs w:val="20"/>
                </w:rPr>
                <w:id w:val="-11693250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4358DA">
                  <w:rPr>
                    <w:rFonts w:ascii="MS Gothic" w:eastAsia="MS Gothic" w:hAnsi="MS Gothic" w:cs="MS Gothic" w:hint="eastAsia"/>
                    <w:b/>
                    <w:sz w:val="18"/>
                    <w:szCs w:val="20"/>
                  </w:rPr>
                  <w:t>☐</w:t>
                </w:r>
              </w:sdtContent>
            </w:sdt>
            <w:r w:rsidR="000D7DF0" w:rsidRPr="004358DA">
              <w:rPr>
                <w:rFonts w:cs="Arial"/>
                <w:b/>
                <w:sz w:val="18"/>
                <w:szCs w:val="20"/>
              </w:rPr>
              <w:t xml:space="preserve"> INFO-Veranstaltung</w:t>
            </w:r>
          </w:p>
          <w:p w:rsidR="006F5044" w:rsidRPr="004358DA" w:rsidRDefault="00607412" w:rsidP="006F5044">
            <w:pPr>
              <w:tabs>
                <w:tab w:val="left" w:pos="595"/>
              </w:tabs>
              <w:spacing w:before="120" w:after="120"/>
              <w:ind w:left="45"/>
              <w:rPr>
                <w:rFonts w:cs="Arial"/>
                <w:b/>
                <w:sz w:val="18"/>
                <w:szCs w:val="20"/>
              </w:rPr>
            </w:pPr>
            <w:sdt>
              <w:sdtPr>
                <w:rPr>
                  <w:rFonts w:cs="Arial"/>
                  <w:b/>
                  <w:sz w:val="18"/>
                  <w:szCs w:val="20"/>
                </w:rPr>
                <w:id w:val="19099536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4358DA">
                  <w:rPr>
                    <w:rFonts w:ascii="MS Gothic" w:eastAsia="MS Gothic" w:hAnsi="MS Gothic" w:cs="MS Gothic" w:hint="eastAsia"/>
                    <w:b/>
                    <w:sz w:val="18"/>
                    <w:szCs w:val="20"/>
                  </w:rPr>
                  <w:t>☐</w:t>
                </w:r>
              </w:sdtContent>
            </w:sdt>
            <w:r w:rsidR="000D7DF0" w:rsidRPr="004358DA">
              <w:rPr>
                <w:rFonts w:cs="Arial"/>
                <w:b/>
                <w:sz w:val="18"/>
                <w:szCs w:val="20"/>
              </w:rPr>
              <w:t xml:space="preserve"> Mitarbeit in Austauschgremien</w:t>
            </w:r>
          </w:p>
          <w:p w:rsidR="006F5044" w:rsidRPr="004358DA" w:rsidRDefault="00607412" w:rsidP="006F5044">
            <w:pPr>
              <w:tabs>
                <w:tab w:val="left" w:pos="595"/>
              </w:tabs>
              <w:spacing w:before="120" w:after="120"/>
              <w:ind w:left="45"/>
              <w:rPr>
                <w:rFonts w:cs="Arial"/>
                <w:b/>
                <w:sz w:val="18"/>
                <w:szCs w:val="20"/>
              </w:rPr>
            </w:pPr>
            <w:sdt>
              <w:sdtPr>
                <w:rPr>
                  <w:rFonts w:cs="Arial"/>
                  <w:b/>
                  <w:sz w:val="18"/>
                  <w:szCs w:val="20"/>
                </w:rPr>
                <w:id w:val="145536828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4358DA">
                  <w:rPr>
                    <w:rFonts w:ascii="MS Gothic" w:eastAsia="MS Gothic" w:hAnsi="MS Gothic" w:cs="MS Gothic" w:hint="eastAsia"/>
                    <w:b/>
                    <w:sz w:val="18"/>
                    <w:szCs w:val="20"/>
                  </w:rPr>
                  <w:t>☐</w:t>
                </w:r>
              </w:sdtContent>
            </w:sdt>
            <w:r w:rsidR="000D7DF0" w:rsidRPr="004358DA">
              <w:rPr>
                <w:rFonts w:cs="Arial"/>
                <w:b/>
                <w:sz w:val="18"/>
                <w:szCs w:val="20"/>
              </w:rPr>
              <w:t xml:space="preserve"> Weiterbildungs-Angeboten</w:t>
            </w:r>
          </w:p>
          <w:p w:rsidR="006F5044" w:rsidRPr="004358DA" w:rsidRDefault="00607412" w:rsidP="006F5044">
            <w:pPr>
              <w:tabs>
                <w:tab w:val="left" w:pos="595"/>
              </w:tabs>
              <w:spacing w:before="120" w:after="120"/>
              <w:ind w:left="45"/>
              <w:rPr>
                <w:rFonts w:cs="Arial"/>
                <w:b/>
                <w:sz w:val="20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8"/>
                  <w:szCs w:val="20"/>
                </w:rPr>
                <w:id w:val="180511171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4358DA">
                  <w:rPr>
                    <w:rFonts w:ascii="MS Gothic" w:eastAsia="MS Gothic" w:hAnsi="MS Gothic" w:cs="MS Gothic" w:hint="eastAsia"/>
                    <w:b/>
                    <w:sz w:val="18"/>
                    <w:szCs w:val="20"/>
                  </w:rPr>
                  <w:t>☐</w:t>
                </w:r>
              </w:sdtContent>
            </w:sdt>
            <w:r w:rsidR="000D7DF0" w:rsidRPr="004358DA">
              <w:rPr>
                <w:rFonts w:cs="Arial"/>
                <w:b/>
                <w:sz w:val="18"/>
                <w:szCs w:val="20"/>
              </w:rPr>
              <w:t xml:space="preserve"> anderes:</w:t>
            </w:r>
          </w:p>
        </w:tc>
        <w:tc>
          <w:tcPr>
            <w:tcW w:w="6684" w:type="dxa"/>
            <w:gridSpan w:val="2"/>
            <w:shd w:val="clear" w:color="auto" w:fill="FFFFFF" w:themeFill="background1"/>
          </w:tcPr>
          <w:p w:rsidR="006F5044" w:rsidRPr="00B7353C" w:rsidRDefault="006F5044" w:rsidP="006F5044">
            <w:pPr>
              <w:spacing w:before="120" w:after="120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835" w:type="dxa"/>
            <w:vMerge/>
            <w:tcBorders>
              <w:bottom w:val="single" w:sz="18" w:space="0" w:color="auto"/>
            </w:tcBorders>
          </w:tcPr>
          <w:p w:rsidR="006F5044" w:rsidRPr="00777DC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rPr>
          <w:trHeight w:val="437"/>
        </w:trPr>
        <w:tc>
          <w:tcPr>
            <w:tcW w:w="2406" w:type="dxa"/>
            <w:tcBorders>
              <w:top w:val="single" w:sz="18" w:space="0" w:color="auto"/>
              <w:bottom w:val="single" w:sz="18" w:space="0" w:color="auto"/>
            </w:tcBorders>
            <w:shd w:val="clear" w:color="auto" w:fill="FFFFFF" w:themeFill="background1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9925" w:type="dxa"/>
            <w:gridSpan w:val="4"/>
            <w:tcBorders>
              <w:top w:val="single" w:sz="18" w:space="0" w:color="auto"/>
              <w:bottom w:val="single" w:sz="18" w:space="0" w:color="auto"/>
            </w:tcBorders>
            <w:shd w:val="clear" w:color="auto" w:fill="F5EBFF"/>
          </w:tcPr>
          <w:p w:rsidR="006F5044" w:rsidRPr="00B7353C" w:rsidRDefault="006F5044" w:rsidP="006F5044">
            <w:pPr>
              <w:spacing w:before="120" w:after="120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835" w:type="dxa"/>
            <w:tcBorders>
              <w:top w:val="single" w:sz="18" w:space="0" w:color="auto"/>
              <w:bottom w:val="single" w:sz="18" w:space="0" w:color="auto"/>
            </w:tcBorders>
          </w:tcPr>
          <w:p w:rsidR="006F5044" w:rsidRPr="007F317C" w:rsidRDefault="000D7DF0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 w:rsidRPr="007F317C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Ergänzungen</w:t>
            </w:r>
          </w:p>
        </w:tc>
      </w:tr>
    </w:tbl>
    <w:p w:rsidR="006F5044" w:rsidRDefault="000D7DF0" w:rsidP="006F5044">
      <w:pPr>
        <w:spacing w:before="120" w:after="120"/>
        <w:rPr>
          <w:b/>
          <w:bCs/>
        </w:rPr>
      </w:pPr>
      <w:r>
        <w:rPr>
          <w:b/>
          <w:bCs/>
        </w:rPr>
        <w:br w:type="page"/>
      </w:r>
    </w:p>
    <w:tbl>
      <w:tblPr>
        <w:tblStyle w:val="Tabellenraster"/>
        <w:tblW w:w="1499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A0" w:firstRow="1" w:lastRow="0" w:firstColumn="1" w:lastColumn="0" w:noHBand="0" w:noVBand="1"/>
      </w:tblPr>
      <w:tblGrid>
        <w:gridCol w:w="2371"/>
        <w:gridCol w:w="2548"/>
        <w:gridCol w:w="1412"/>
        <w:gridCol w:w="2259"/>
        <w:gridCol w:w="3566"/>
        <w:gridCol w:w="2836"/>
      </w:tblGrid>
      <w:tr w:rsidR="00332A64" w:rsidTr="006F5044">
        <w:trPr>
          <w:trHeight w:val="575"/>
        </w:trPr>
        <w:tc>
          <w:tcPr>
            <w:tcW w:w="12156" w:type="dxa"/>
            <w:gridSpan w:val="5"/>
            <w:shd w:val="clear" w:color="auto" w:fill="7030A0"/>
          </w:tcPr>
          <w:p w:rsidR="006F5044" w:rsidRPr="00701130" w:rsidRDefault="00CB1E3F" w:rsidP="008A4C56">
            <w:pPr>
              <w:pStyle w:val="berschrift2"/>
              <w:spacing w:before="120" w:after="120"/>
            </w:pPr>
            <w:bookmarkStart w:id="32" w:name="_2.2_Vernetzung_nach"/>
            <w:bookmarkStart w:id="33" w:name="_Toc256000011"/>
            <w:bookmarkStart w:id="34" w:name="_Toc518382906"/>
            <w:bookmarkStart w:id="35" w:name="_Toc526417743"/>
            <w:bookmarkEnd w:id="32"/>
            <w:r>
              <w:t>2</w:t>
            </w:r>
            <w:r w:rsidR="000D7DF0" w:rsidRPr="00701130">
              <w:t>.2 Vernetzung nach innen</w:t>
            </w:r>
            <w:bookmarkEnd w:id="33"/>
            <w:bookmarkEnd w:id="34"/>
            <w:bookmarkEnd w:id="35"/>
          </w:p>
        </w:tc>
        <w:tc>
          <w:tcPr>
            <w:tcW w:w="2836" w:type="dxa"/>
            <w:shd w:val="clear" w:color="auto" w:fill="auto"/>
          </w:tcPr>
          <w:p w:rsidR="006F5044" w:rsidRPr="008C570B" w:rsidRDefault="006F5044" w:rsidP="006F5044">
            <w:pPr>
              <w:pStyle w:val="berschrift2"/>
              <w:spacing w:before="120" w:after="120"/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2156" w:type="dxa"/>
            <w:gridSpan w:val="5"/>
            <w:vMerge w:val="restart"/>
            <w:tcBorders>
              <w:top w:val="nil"/>
              <w:left w:val="nil"/>
              <w:right w:val="nil"/>
            </w:tcBorders>
            <w:shd w:val="clear" w:color="auto" w:fill="auto"/>
          </w:tcPr>
          <w:p w:rsidR="00C6071D" w:rsidRPr="00BB2604" w:rsidRDefault="00C6071D" w:rsidP="00C6071D">
            <w:pPr>
              <w:spacing w:before="120" w:after="120"/>
              <w:rPr>
                <w:color w:val="7030A0"/>
                <w:sz w:val="24"/>
                <w:lang w:val="de-DE"/>
              </w:rPr>
            </w:pPr>
            <w:r w:rsidRPr="00BB2604">
              <w:rPr>
                <w:b/>
                <w:color w:val="7030A0"/>
                <w:sz w:val="24"/>
              </w:rPr>
              <w:t>Ziel: Innere Vernetzungen und Verankerung aufbauen, fördern, pflegen und implementieren</w:t>
            </w:r>
            <w:r w:rsidRPr="00BB2604">
              <w:rPr>
                <w:color w:val="7030A0"/>
                <w:sz w:val="24"/>
                <w:lang w:val="de-DE"/>
              </w:rPr>
              <w:t xml:space="preserve"> </w:t>
            </w:r>
          </w:p>
          <w:p w:rsidR="006F5044" w:rsidRDefault="004F7382" w:rsidP="006F5044">
            <w:pPr>
              <w:spacing w:before="120" w:after="120"/>
              <w:rPr>
                <w:noProof/>
              </w:rPr>
            </w:pPr>
            <w:r>
              <w:rPr>
                <w:noProof/>
                <w:color w:val="444444"/>
                <w:sz w:val="21"/>
                <w:szCs w:val="21"/>
              </w:rPr>
              <w:drawing>
                <wp:anchor distT="0" distB="0" distL="114300" distR="114300" simplePos="0" relativeHeight="251680768" behindDoc="0" locked="0" layoutInCell="1" allowOverlap="1" wp14:anchorId="62AB81FE" wp14:editId="68A6DD4A">
                  <wp:simplePos x="0" y="0"/>
                  <wp:positionH relativeFrom="margin">
                    <wp:posOffset>5886450</wp:posOffset>
                  </wp:positionH>
                  <wp:positionV relativeFrom="margin">
                    <wp:posOffset>1223645</wp:posOffset>
                  </wp:positionV>
                  <wp:extent cx="1731645" cy="1268095"/>
                  <wp:effectExtent l="0" t="0" r="1905" b="8255"/>
                  <wp:wrapSquare wrapText="bothSides"/>
                  <wp:docPr id="7" name="Grafik 7" descr="https://volksschulbildung.lu.ch/-/media/Volksschulbildung/Bilder/entwicklung/Einfuehrung_LP21/8_plus_2_am_Pilatus.jpg?mw=1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volksschulbildung.lu.ch/-/media/Volksschulbildung/Bilder/entwicklung/Einfuehrung_LP21/8_plus_2_am_Pilatus.jpg?mw=1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645" cy="126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D7DF0">
              <w:rPr>
                <w:b/>
                <w:lang w:eastAsia="de-DE"/>
              </w:rPr>
              <w:t>Die i</w:t>
            </w:r>
            <w:r w:rsidR="000D7DF0" w:rsidRPr="00793297">
              <w:rPr>
                <w:b/>
                <w:lang w:eastAsia="de-DE"/>
              </w:rPr>
              <w:t>nnere Vernetzung</w:t>
            </w:r>
            <w:r w:rsidR="000D7DF0">
              <w:rPr>
                <w:lang w:eastAsia="de-DE"/>
              </w:rPr>
              <w:t xml:space="preserve">: Die innere Vernetzung passiert durch </w:t>
            </w:r>
            <w:r w:rsidR="001C66ED">
              <w:rPr>
                <w:lang w:eastAsia="de-DE"/>
              </w:rPr>
              <w:t xml:space="preserve">die Schulhauskultur und </w:t>
            </w:r>
            <w:r w:rsidR="000D7DF0">
              <w:rPr>
                <w:lang w:eastAsia="de-DE"/>
              </w:rPr>
              <w:t xml:space="preserve">den Unterricht, der den </w:t>
            </w:r>
            <w:r w:rsidR="000D7DF0" w:rsidRPr="00B942EA">
              <w:rPr>
                <w:lang w:val="de-DE"/>
              </w:rPr>
              <w:t xml:space="preserve">Aspekt der Sozialraumorientierung </w:t>
            </w:r>
            <w:r w:rsidR="000D7DF0">
              <w:rPr>
                <w:lang w:val="de-DE"/>
              </w:rPr>
              <w:t>im</w:t>
            </w:r>
            <w:r w:rsidR="000D7DF0" w:rsidRPr="00B942EA">
              <w:rPr>
                <w:lang w:val="de-DE"/>
              </w:rPr>
              <w:t xml:space="preserve"> Schulalltag </w:t>
            </w:r>
            <w:r w:rsidR="000D7DF0">
              <w:rPr>
                <w:lang w:val="de-DE"/>
              </w:rPr>
              <w:t xml:space="preserve">einfliessen lässt. </w:t>
            </w:r>
            <w:r w:rsidR="00605EFC" w:rsidRPr="00217433">
              <w:t>SORS-Schulen haben die Chance und das grosse Potenzial, die überfachlichen Kompetenzen des LP21 bewusst umzusetzen</w:t>
            </w:r>
            <w:r w:rsidR="00605EFC">
              <w:t xml:space="preserve"> und konkrete Übungsfelder </w:t>
            </w:r>
            <w:r w:rsidR="00605EFC" w:rsidRPr="00217433">
              <w:t xml:space="preserve">(Angebote) </w:t>
            </w:r>
            <w:r w:rsidR="00605EFC">
              <w:t xml:space="preserve">dafür zu schaffen. </w:t>
            </w:r>
            <w:r w:rsidR="000D7DF0">
              <w:rPr>
                <w:lang w:val="de-DE"/>
              </w:rPr>
              <w:t>D</w:t>
            </w:r>
            <w:r w:rsidR="000D7DF0" w:rsidRPr="00B942EA">
              <w:rPr>
                <w:lang w:val="de-DE"/>
              </w:rPr>
              <w:t xml:space="preserve">as Thema </w:t>
            </w:r>
            <w:r w:rsidR="00F10919">
              <w:rPr>
                <w:lang w:val="de-DE"/>
              </w:rPr>
              <w:t>«</w:t>
            </w:r>
            <w:r w:rsidR="000D7DF0" w:rsidRPr="00B942EA">
              <w:rPr>
                <w:lang w:val="de-DE"/>
              </w:rPr>
              <w:t>Sozialraum</w:t>
            </w:r>
            <w:r w:rsidR="00F10919">
              <w:rPr>
                <w:lang w:val="de-DE"/>
              </w:rPr>
              <w:t>»</w:t>
            </w:r>
            <w:r w:rsidR="000D7DF0" w:rsidRPr="00B942EA">
              <w:rPr>
                <w:lang w:val="de-DE"/>
              </w:rPr>
              <w:t xml:space="preserve"> </w:t>
            </w:r>
            <w:r w:rsidR="000D7DF0">
              <w:rPr>
                <w:lang w:val="de-DE"/>
              </w:rPr>
              <w:t>bildet sich konkret</w:t>
            </w:r>
            <w:r w:rsidR="000D7DF0" w:rsidRPr="00B942EA">
              <w:rPr>
                <w:lang w:val="de-DE"/>
              </w:rPr>
              <w:t xml:space="preserve"> </w:t>
            </w:r>
            <w:r w:rsidR="000D7DF0">
              <w:rPr>
                <w:lang w:val="de-DE"/>
              </w:rPr>
              <w:t>in der Schulj</w:t>
            </w:r>
            <w:r w:rsidR="000D7DF0" w:rsidRPr="00B942EA">
              <w:rPr>
                <w:lang w:val="de-DE"/>
              </w:rPr>
              <w:t>ahres</w:t>
            </w:r>
            <w:r w:rsidR="000D7DF0">
              <w:rPr>
                <w:lang w:val="de-DE"/>
              </w:rPr>
              <w:t>- und Unterrichts</w:t>
            </w:r>
            <w:r w:rsidR="000D7DF0" w:rsidRPr="00B942EA">
              <w:rPr>
                <w:lang w:val="de-DE"/>
              </w:rPr>
              <w:t xml:space="preserve">planung </w:t>
            </w:r>
            <w:r w:rsidR="000D7DF0">
              <w:rPr>
                <w:lang w:val="de-DE"/>
              </w:rPr>
              <w:t xml:space="preserve">ab </w:t>
            </w:r>
            <w:r w:rsidR="000D7DF0" w:rsidRPr="00B942EA">
              <w:rPr>
                <w:lang w:val="de-DE"/>
              </w:rPr>
              <w:t>(Jahresthem</w:t>
            </w:r>
            <w:r w:rsidR="000D7DF0">
              <w:rPr>
                <w:lang w:val="de-DE"/>
              </w:rPr>
              <w:t xml:space="preserve">a, </w:t>
            </w:r>
            <w:r w:rsidR="00605EFC">
              <w:rPr>
                <w:lang w:val="de-DE"/>
              </w:rPr>
              <w:t>Motto, traditionelle Feste</w:t>
            </w:r>
            <w:r w:rsidR="00F10919">
              <w:rPr>
                <w:lang w:val="de-DE"/>
              </w:rPr>
              <w:t xml:space="preserve"> usw.</w:t>
            </w:r>
            <w:r w:rsidR="00605EFC">
              <w:rPr>
                <w:lang w:val="de-DE"/>
              </w:rPr>
              <w:t xml:space="preserve">). </w:t>
            </w:r>
            <w:r w:rsidR="000D7DF0">
              <w:rPr>
                <w:lang w:val="de-DE"/>
              </w:rPr>
              <w:t xml:space="preserve">Im Unterricht werden die Themen der Sozialraumorientierung wahrnehmbar aufgegriffen. Sie </w:t>
            </w:r>
            <w:r w:rsidR="000D7DF0">
              <w:rPr>
                <w:noProof/>
              </w:rPr>
              <w:t xml:space="preserve">bieten </w:t>
            </w:r>
            <w:r>
              <w:rPr>
                <w:noProof/>
              </w:rPr>
              <w:t xml:space="preserve">den Lerneden </w:t>
            </w:r>
            <w:r w:rsidR="000D7DF0">
              <w:rPr>
                <w:noProof/>
              </w:rPr>
              <w:t xml:space="preserve">ein enormes Potenzial an </w:t>
            </w:r>
            <w:r w:rsidR="000D7DF0" w:rsidRPr="00B942EA">
              <w:rPr>
                <w:noProof/>
              </w:rPr>
              <w:t>Trainings</w:t>
            </w:r>
            <w:r w:rsidR="000D7DF0">
              <w:rPr>
                <w:noProof/>
              </w:rPr>
              <w:t>feldern</w:t>
            </w:r>
            <w:r w:rsidR="000D7DF0" w:rsidRPr="00B942EA">
              <w:rPr>
                <w:noProof/>
              </w:rPr>
              <w:t xml:space="preserve"> für viele </w:t>
            </w:r>
            <w:r w:rsidR="000D7DF0">
              <w:rPr>
                <w:noProof/>
              </w:rPr>
              <w:t xml:space="preserve">Fach- und </w:t>
            </w:r>
            <w:r w:rsidR="000D7DF0" w:rsidRPr="00B942EA">
              <w:rPr>
                <w:noProof/>
              </w:rPr>
              <w:t>Kompetenzbereiche</w:t>
            </w:r>
            <w:r>
              <w:rPr>
                <w:noProof/>
              </w:rPr>
              <w:t xml:space="preserve">, </w:t>
            </w:r>
            <w:r w:rsidR="000D7DF0">
              <w:rPr>
                <w:noProof/>
              </w:rPr>
              <w:t>den ko</w:t>
            </w:r>
            <w:r w:rsidR="001F6035">
              <w:rPr>
                <w:noProof/>
              </w:rPr>
              <w:t xml:space="preserve">mpetenzorientierten Unterricht (s. 8 plus 2 Merkmale des kompetenzorientierten Unterrichtes*). </w:t>
            </w:r>
            <w:r w:rsidR="001F6035">
              <w:rPr>
                <w:lang w:val="de-DE"/>
              </w:rPr>
              <w:t>Bei der Organisation dieses Unterrichtes</w:t>
            </w:r>
            <w:r w:rsidR="000D7DF0">
              <w:rPr>
                <w:lang w:val="de-DE"/>
              </w:rPr>
              <w:t xml:space="preserve"> können die Lehrpersonen auf </w:t>
            </w:r>
            <w:r w:rsidR="001F6035">
              <w:rPr>
                <w:lang w:val="de-DE"/>
              </w:rPr>
              <w:t>ihr Netzwerk und die Unterstützung/</w:t>
            </w:r>
            <w:r w:rsidR="000D7DF0">
              <w:rPr>
                <w:lang w:val="de-DE"/>
              </w:rPr>
              <w:t>M</w:t>
            </w:r>
            <w:r w:rsidR="001F6035">
              <w:rPr>
                <w:lang w:val="de-DE"/>
              </w:rPr>
              <w:t>ithilfe ihrer Bildungspartner zurückgreifen (</w:t>
            </w:r>
            <w:r w:rsidR="000D7DF0">
              <w:rPr>
                <w:lang w:val="de-DE"/>
              </w:rPr>
              <w:t>Eltern, Vereine, Handwerker, Gewerbe, Institutionen</w:t>
            </w:r>
            <w:r w:rsidR="00F10919">
              <w:rPr>
                <w:lang w:val="de-DE"/>
              </w:rPr>
              <w:t xml:space="preserve"> usw.</w:t>
            </w:r>
            <w:r w:rsidR="000D7DF0">
              <w:rPr>
                <w:lang w:val="de-DE"/>
              </w:rPr>
              <w:t>)</w:t>
            </w:r>
            <w:r w:rsidR="000D7DF0" w:rsidRPr="00B942EA">
              <w:rPr>
                <w:lang w:val="de-DE"/>
              </w:rPr>
              <w:t>.</w:t>
            </w:r>
          </w:p>
          <w:p w:rsidR="006F5044" w:rsidRPr="004F7382" w:rsidRDefault="001F6035" w:rsidP="00F10919">
            <w:pPr>
              <w:spacing w:before="120" w:after="120"/>
              <w:rPr>
                <w:lang w:val="de-DE"/>
              </w:rPr>
            </w:pPr>
            <w:r>
              <w:rPr>
                <w:noProof/>
              </w:rPr>
              <w:t>* Die PH Luzern</w:t>
            </w:r>
            <w:r w:rsidR="00304102">
              <w:rPr>
                <w:noProof/>
              </w:rPr>
              <w:t xml:space="preserve"> (</w:t>
            </w:r>
            <w:hyperlink r:id="rId61" w:history="1">
              <w:r w:rsidR="00304102" w:rsidRPr="00304102">
                <w:rPr>
                  <w:rStyle w:val="Hyperlink"/>
                  <w:rFonts w:cs="Arial"/>
                  <w:lang w:val="de-DE"/>
                </w:rPr>
                <w:t>Kompetenz 21</w:t>
              </w:r>
            </w:hyperlink>
            <w:r w:rsidR="00304102">
              <w:rPr>
                <w:rFonts w:cs="Arial"/>
                <w:lang w:val="de-DE"/>
              </w:rPr>
              <w:t>)</w:t>
            </w:r>
            <w:r>
              <w:rPr>
                <w:noProof/>
              </w:rPr>
              <w:t xml:space="preserve"> hat 8 Merkmale für kompetenzorientierten Unterricht definiert. Diese Merkmale setzen den Fokus auf den Transfer des Gelernten in variablen Situationen.</w:t>
            </w:r>
            <w:r w:rsidR="008938CE">
              <w:rPr>
                <w:lang w:val="de-DE"/>
              </w:rPr>
              <w:t xml:space="preserve"> </w:t>
            </w:r>
            <w:r w:rsidR="00955731">
              <w:t>&gt;</w:t>
            </w:r>
            <w:hyperlink r:id="rId62" w:history="1">
              <w:r w:rsidR="000D7DF0" w:rsidRPr="000776FB">
                <w:rPr>
                  <w:rStyle w:val="Hyperlink"/>
                  <w:b/>
                  <w:color w:val="66FF33"/>
                </w:rPr>
                <w:t xml:space="preserve"> </w:t>
              </w:r>
              <w:r w:rsidR="000C15EF" w:rsidRPr="000776FB">
                <w:rPr>
                  <w:rStyle w:val="Hyperlink"/>
                  <w:b/>
                  <w:color w:val="66FF33"/>
                </w:rPr>
                <w:t>«</w:t>
              </w:r>
              <w:r w:rsidR="001C66ED" w:rsidRPr="000776FB">
                <w:rPr>
                  <w:rStyle w:val="Hyperlink"/>
                  <w:rFonts w:ascii="Arial Black" w:hAnsi="Arial Black" w:cs="Arial"/>
                  <w:b/>
                  <w:color w:val="66FF33"/>
                </w:rPr>
                <w:t xml:space="preserve">Umsetzungshilfe C    </w:t>
              </w:r>
              <w:r w:rsidR="001C66ED" w:rsidRPr="000776FB">
                <w:rPr>
                  <w:rStyle w:val="Hyperlink"/>
                  <w:color w:val="66FF33"/>
                </w:rPr>
                <w:sym w:font="Wingdings" w:char="F06C"/>
              </w:r>
              <w:r w:rsidR="001C66ED" w:rsidRPr="000776FB">
                <w:rPr>
                  <w:rStyle w:val="Hyperlink"/>
                  <w:rFonts w:ascii="Arial Black" w:hAnsi="Arial Black" w:cs="Arial"/>
                  <w:b/>
                  <w:color w:val="66FF33"/>
                </w:rPr>
                <w:t xml:space="preserve"> SORS-Unterricht»</w:t>
              </w:r>
            </w:hyperlink>
          </w:p>
        </w:tc>
        <w:tc>
          <w:tcPr>
            <w:tcW w:w="28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F5044" w:rsidRPr="00860B9C" w:rsidRDefault="00860B9C" w:rsidP="00860B9C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  <w:r w:rsidRPr="00860B9C"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  <w:t>Nach der Bearbeitung des Rasters können die 3.Spalte und unnötige Zeilen gelöscht werden.</w:t>
            </w:r>
            <w:r w:rsidR="000D7DF0" w:rsidRPr="006C4037"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  <w:t>.</w:t>
            </w: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35"/>
        </w:trPr>
        <w:tc>
          <w:tcPr>
            <w:tcW w:w="12156" w:type="dxa"/>
            <w:gridSpan w:val="5"/>
            <w:vMerge/>
            <w:tcBorders>
              <w:left w:val="nil"/>
              <w:bottom w:val="single" w:sz="2" w:space="0" w:color="000000" w:themeColor="text1"/>
              <w:right w:val="nil"/>
            </w:tcBorders>
            <w:shd w:val="clear" w:color="auto" w:fill="7030A0"/>
          </w:tcPr>
          <w:p w:rsidR="006F5044" w:rsidRPr="00BD7EC7" w:rsidRDefault="006F5044" w:rsidP="006F5044">
            <w:pPr>
              <w:spacing w:before="120" w:after="120"/>
              <w:rPr>
                <w:rFonts w:ascii="Arial Black" w:hAnsi="Arial Black" w:cs="Arial"/>
                <w:b/>
                <w:color w:val="FFFFFF" w:themeColor="background1"/>
                <w:sz w:val="28"/>
                <w:szCs w:val="22"/>
                <w:lang w:eastAsia="de-DE"/>
              </w:rPr>
            </w:pPr>
          </w:p>
        </w:tc>
        <w:tc>
          <w:tcPr>
            <w:tcW w:w="2836" w:type="dxa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:rsidR="00114106" w:rsidRDefault="00114106" w:rsidP="008938CE">
            <w:pPr>
              <w:spacing w:before="120" w:after="120"/>
              <w:rPr>
                <w:sz w:val="18"/>
                <w:lang w:val="de-DE"/>
              </w:rPr>
            </w:pPr>
          </w:p>
          <w:p w:rsidR="00114106" w:rsidRDefault="00114106" w:rsidP="008938CE">
            <w:pPr>
              <w:spacing w:before="120" w:after="120"/>
              <w:rPr>
                <w:sz w:val="18"/>
                <w:lang w:val="de-DE"/>
              </w:rPr>
            </w:pPr>
          </w:p>
          <w:p w:rsidR="00114106" w:rsidRDefault="00114106" w:rsidP="008938CE">
            <w:pPr>
              <w:spacing w:before="120" w:after="120"/>
              <w:rPr>
                <w:sz w:val="18"/>
                <w:lang w:val="de-DE"/>
              </w:rPr>
            </w:pPr>
          </w:p>
          <w:p w:rsidR="00A52090" w:rsidRDefault="00A52090" w:rsidP="008938CE">
            <w:pPr>
              <w:spacing w:before="120" w:after="120"/>
              <w:rPr>
                <w:sz w:val="18"/>
                <w:lang w:val="de-DE"/>
              </w:rPr>
            </w:pPr>
          </w:p>
          <w:p w:rsidR="00114106" w:rsidRDefault="00114106" w:rsidP="008938CE">
            <w:pPr>
              <w:spacing w:before="120" w:after="120"/>
              <w:rPr>
                <w:sz w:val="18"/>
                <w:lang w:val="de-DE"/>
              </w:rPr>
            </w:pPr>
          </w:p>
          <w:p w:rsidR="00A52090" w:rsidRPr="00A52090" w:rsidRDefault="00114106" w:rsidP="00A52090">
            <w:pPr>
              <w:spacing w:before="120" w:after="120"/>
              <w:rPr>
                <w:sz w:val="18"/>
                <w:lang w:val="de-DE"/>
              </w:rPr>
            </w:pPr>
            <w:r w:rsidRPr="00114106">
              <w:rPr>
                <w:noProof/>
                <w:sz w:val="18"/>
              </w:rPr>
              <w:t xml:space="preserve">Pilatus mit Figuren und Symbolen </w:t>
            </w:r>
            <w:r w:rsidRPr="00114106">
              <w:rPr>
                <w:sz w:val="18"/>
                <w:lang w:val="de-DE"/>
              </w:rPr>
              <w:t xml:space="preserve"> </w:t>
            </w:r>
          </w:p>
          <w:p w:rsidR="00A52090" w:rsidRPr="006C4037" w:rsidRDefault="00A52090" w:rsidP="00A52090">
            <w:pPr>
              <w:spacing w:before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  <w:r w:rsidRPr="006C4037"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  <w:t>Die nachstehenden Fragen sind als Checkliste gedacht.</w:t>
            </w:r>
          </w:p>
          <w:p w:rsidR="00A52090" w:rsidRPr="00260F2F" w:rsidRDefault="00A52090" w:rsidP="00A52090">
            <w:pPr>
              <w:jc w:val="right"/>
              <w:rPr>
                <w:rFonts w:cs="Arial"/>
                <w:b/>
                <w:sz w:val="28"/>
                <w:szCs w:val="22"/>
                <w:lang w:eastAsia="de-DE"/>
              </w:rPr>
            </w:pPr>
            <w:r w:rsidRPr="006C4037"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  <w:t>Sie sollen bei der Visionsarbeit die wichtigsten Überlegungen streifen.</w:t>
            </w: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371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6273D5" w:rsidRDefault="000D7DF0" w:rsidP="006F5044">
            <w:pPr>
              <w:spacing w:before="120" w:after="120"/>
              <w:jc w:val="right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sz w:val="16"/>
                <w:szCs w:val="18"/>
                <w:lang w:eastAsia="de-DE"/>
              </w:rPr>
              <w:t xml:space="preserve">Inhalt </w:t>
            </w:r>
          </w:p>
        </w:tc>
        <w:tc>
          <w:tcPr>
            <w:tcW w:w="9785" w:type="dxa"/>
            <w:gridSpan w:val="4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6273D5" w:rsidRDefault="000D7DF0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sz w:val="16"/>
                <w:szCs w:val="18"/>
                <w:lang w:eastAsia="de-DE"/>
              </w:rPr>
              <w:t>Angaben</w:t>
            </w:r>
          </w:p>
        </w:tc>
        <w:tc>
          <w:tcPr>
            <w:tcW w:w="2836" w:type="dxa"/>
            <w:tcBorders>
              <w:top w:val="single" w:sz="18" w:space="0" w:color="auto"/>
              <w:bottom w:val="single" w:sz="18" w:space="0" w:color="auto"/>
            </w:tcBorders>
            <w:shd w:val="clear" w:color="auto" w:fill="943634" w:themeFill="accent2" w:themeFillShade="BF"/>
          </w:tcPr>
          <w:p w:rsidR="006F5044" w:rsidRPr="006273D5" w:rsidRDefault="000D7DF0" w:rsidP="006F5044">
            <w:pPr>
              <w:spacing w:before="120" w:after="120"/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</w:pPr>
            <w:r w:rsidRPr="006C4037">
              <w:rPr>
                <w:rFonts w:cs="Arial"/>
                <w:b/>
                <w:color w:val="FFFFFF" w:themeColor="background1"/>
                <w:sz w:val="16"/>
                <w:szCs w:val="18"/>
                <w:lang w:eastAsia="de-DE"/>
              </w:rPr>
              <w:t>Fragen zu den Angaben</w:t>
            </w: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0"/>
        </w:trPr>
        <w:tc>
          <w:tcPr>
            <w:tcW w:w="2371" w:type="dxa"/>
            <w:vMerge w:val="restart"/>
            <w:shd w:val="clear" w:color="auto" w:fill="auto"/>
          </w:tcPr>
          <w:p w:rsidR="006F5044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Unterrichts-schwerpunkt</w:t>
            </w:r>
            <w:r w:rsidR="00860B9C">
              <w:rPr>
                <w:rFonts w:cs="Arial"/>
                <w:b/>
                <w:sz w:val="20"/>
                <w:szCs w:val="22"/>
                <w:lang w:eastAsia="de-DE"/>
              </w:rPr>
              <w:t>e</w:t>
            </w:r>
          </w:p>
          <w:p w:rsidR="006F5044" w:rsidRPr="007A2818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51A24">
              <w:rPr>
                <w:rFonts w:cs="Arial"/>
                <w:b/>
                <w:sz w:val="20"/>
                <w:szCs w:val="22"/>
                <w:lang w:eastAsia="de-DE"/>
              </w:rPr>
              <w:t>Bild</w:t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t>ung für nachhaltige Entwicklun</w:t>
            </w:r>
            <w:r w:rsidRPr="00845B85">
              <w:rPr>
                <w:rFonts w:cs="Arial"/>
                <w:b/>
                <w:sz w:val="20"/>
                <w:szCs w:val="22"/>
                <w:lang w:eastAsia="de-DE"/>
              </w:rPr>
              <w:t>g</w:t>
            </w:r>
            <w:r w:rsidRPr="00751A24">
              <w:rPr>
                <w:rFonts w:cs="Arial"/>
                <w:b/>
                <w:sz w:val="20"/>
                <w:szCs w:val="22"/>
                <w:lang w:eastAsia="de-DE"/>
              </w:rPr>
              <w:t xml:space="preserve"> </w:t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t>(</w:t>
            </w:r>
            <w:r w:rsidRPr="00751A24">
              <w:rPr>
                <w:rFonts w:cs="Arial"/>
                <w:b/>
                <w:sz w:val="20"/>
                <w:szCs w:val="22"/>
                <w:lang w:eastAsia="de-DE"/>
              </w:rPr>
              <w:t>BNE</w:t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t>)</w:t>
            </w:r>
          </w:p>
        </w:tc>
        <w:tc>
          <w:tcPr>
            <w:tcW w:w="3960" w:type="dxa"/>
            <w:gridSpan w:val="2"/>
            <w:tcBorders>
              <w:bottom w:val="single" w:sz="4" w:space="0" w:color="auto"/>
            </w:tcBorders>
            <w:shd w:val="clear" w:color="auto" w:fill="EAD5FF"/>
          </w:tcPr>
          <w:p w:rsidR="006F5044" w:rsidRPr="008E1363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fächerübergreifende </w:t>
            </w:r>
            <w:r w:rsidRPr="00751A24">
              <w:rPr>
                <w:rFonts w:cs="Arial"/>
                <w:b/>
                <w:sz w:val="16"/>
                <w:szCs w:val="22"/>
                <w:lang w:eastAsia="de-DE"/>
              </w:rPr>
              <w:t>Themen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 des LP 21</w:t>
            </w:r>
          </w:p>
        </w:tc>
        <w:tc>
          <w:tcPr>
            <w:tcW w:w="5825" w:type="dxa"/>
            <w:gridSpan w:val="2"/>
            <w:shd w:val="clear" w:color="auto" w:fill="EAD5FF"/>
          </w:tcPr>
          <w:p w:rsidR="006F5044" w:rsidRPr="008E1363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 w:rsidRPr="007C3B30">
              <w:rPr>
                <w:rFonts w:cs="Arial"/>
                <w:b/>
                <w:sz w:val="16"/>
                <w:szCs w:val="22"/>
                <w:lang w:eastAsia="de-DE"/>
              </w:rPr>
              <w:t>Umsetzung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>: Wie? Ideen:</w:t>
            </w:r>
          </w:p>
        </w:tc>
        <w:tc>
          <w:tcPr>
            <w:tcW w:w="2836" w:type="dxa"/>
            <w:vMerge w:val="restart"/>
          </w:tcPr>
          <w:p w:rsidR="006F5044" w:rsidRDefault="000D7DF0" w:rsidP="006F5044">
            <w:pPr>
              <w:spacing w:before="120" w:after="120"/>
              <w:rPr>
                <w:rFonts w:cs="Arial"/>
                <w:color w:val="C00000"/>
                <w:sz w:val="14"/>
                <w:szCs w:val="22"/>
                <w:lang w:eastAsia="de-DE"/>
              </w:rPr>
            </w:pPr>
            <w:r w:rsidRPr="009A3F65">
              <w:rPr>
                <w:rFonts w:cs="Arial"/>
                <w:color w:val="C00000"/>
                <w:sz w:val="14"/>
                <w:szCs w:val="22"/>
                <w:lang w:eastAsia="de-DE"/>
              </w:rPr>
              <w:t xml:space="preserve">SORS-Schulen schaffen eine gute Grundlage für das Anliegen und die Ziele </w:t>
            </w:r>
            <w:r>
              <w:rPr>
                <w:rFonts w:cs="Arial"/>
                <w:b/>
                <w:color w:val="C00000"/>
                <w:sz w:val="14"/>
                <w:szCs w:val="22"/>
                <w:lang w:eastAsia="de-DE"/>
              </w:rPr>
              <w:t>"</w:t>
            </w:r>
            <w:r w:rsidRPr="009A3F65">
              <w:rPr>
                <w:rFonts w:cs="Arial"/>
                <w:b/>
                <w:color w:val="C00000"/>
                <w:sz w:val="14"/>
                <w:szCs w:val="22"/>
                <w:lang w:eastAsia="de-DE"/>
              </w:rPr>
              <w:t>Bildung für nachhaltige Entwicklung</w:t>
            </w:r>
            <w:r>
              <w:rPr>
                <w:rFonts w:cs="Arial"/>
                <w:b/>
                <w:color w:val="C00000"/>
                <w:sz w:val="14"/>
                <w:szCs w:val="22"/>
                <w:lang w:eastAsia="de-DE"/>
              </w:rPr>
              <w:t>"</w:t>
            </w:r>
            <w:r w:rsidRPr="009A3F65">
              <w:rPr>
                <w:rFonts w:cs="Arial"/>
                <w:b/>
                <w:color w:val="C00000"/>
                <w:sz w:val="14"/>
                <w:szCs w:val="22"/>
                <w:lang w:eastAsia="de-DE"/>
              </w:rPr>
              <w:t xml:space="preserve"> BNE</w:t>
            </w:r>
            <w:r w:rsidRPr="009A3F65">
              <w:rPr>
                <w:rFonts w:cs="Arial"/>
                <w:color w:val="C00000"/>
                <w:sz w:val="14"/>
                <w:szCs w:val="22"/>
                <w:lang w:eastAsia="de-DE"/>
              </w:rPr>
              <w:t>.</w:t>
            </w:r>
            <w:r>
              <w:rPr>
                <w:rFonts w:cs="Arial"/>
                <w:color w:val="C00000"/>
                <w:sz w:val="14"/>
                <w:szCs w:val="22"/>
                <w:lang w:eastAsia="de-DE"/>
              </w:rPr>
              <w:t xml:space="preserve"> </w:t>
            </w:r>
            <w:r w:rsidRPr="009A3F65">
              <w:rPr>
                <w:rFonts w:cs="Arial"/>
                <w:color w:val="C00000"/>
                <w:sz w:val="14"/>
                <w:szCs w:val="22"/>
                <w:lang w:eastAsia="de-DE"/>
              </w:rPr>
              <w:t xml:space="preserve">BNE-Themen </w:t>
            </w:r>
            <w:r>
              <w:rPr>
                <w:rFonts w:cs="Arial"/>
                <w:color w:val="C00000"/>
                <w:sz w:val="14"/>
                <w:szCs w:val="22"/>
                <w:lang w:eastAsia="de-DE"/>
              </w:rPr>
              <w:t>eignen sich gut</w:t>
            </w:r>
            <w:r w:rsidRPr="009A3F65">
              <w:rPr>
                <w:rFonts w:cs="Arial"/>
                <w:color w:val="C00000"/>
                <w:sz w:val="14"/>
                <w:szCs w:val="22"/>
                <w:lang w:eastAsia="de-DE"/>
              </w:rPr>
              <w:t xml:space="preserve"> zur Profilierung einer SORS-Schule.</w:t>
            </w:r>
            <w:r w:rsidR="004F7382">
              <w:rPr>
                <w:rFonts w:cs="Arial"/>
                <w:color w:val="C00000"/>
                <w:sz w:val="14"/>
                <w:szCs w:val="22"/>
                <w:lang w:eastAsia="de-DE"/>
              </w:rPr>
              <w:br/>
              <w:t>&gt;</w:t>
            </w:r>
            <w:hyperlink r:id="rId63" w:history="1">
              <w:r w:rsidR="004F7382" w:rsidRPr="004F7382">
                <w:rPr>
                  <w:rStyle w:val="Hyperlink"/>
                  <w:rFonts w:cs="Arial"/>
                  <w:sz w:val="14"/>
                  <w:szCs w:val="22"/>
                  <w:lang w:eastAsia="de-DE"/>
                </w:rPr>
                <w:t xml:space="preserve"> LINK BNE</w:t>
              </w:r>
            </w:hyperlink>
          </w:p>
          <w:p w:rsidR="006F5044" w:rsidRPr="009A3F65" w:rsidRDefault="006F5044" w:rsidP="006F5044">
            <w:pPr>
              <w:spacing w:before="120" w:after="120"/>
              <w:rPr>
                <w:rFonts w:cs="Arial"/>
                <w:color w:val="C00000"/>
                <w:sz w:val="14"/>
                <w:szCs w:val="22"/>
                <w:lang w:eastAsia="de-DE"/>
              </w:rPr>
            </w:pPr>
          </w:p>
          <w:p w:rsidR="006F5044" w:rsidRPr="009A3F65" w:rsidRDefault="000D7DF0" w:rsidP="006F5044">
            <w:pPr>
              <w:spacing w:before="120" w:after="120"/>
              <w:rPr>
                <w:rFonts w:cs="Arial"/>
                <w:color w:val="C00000"/>
                <w:sz w:val="18"/>
                <w:szCs w:val="22"/>
                <w:lang w:eastAsia="de-DE"/>
              </w:rPr>
            </w:pPr>
            <w:r w:rsidRPr="009A3F65">
              <w:rPr>
                <w:rFonts w:cs="Arial"/>
                <w:b/>
                <w:color w:val="C00000"/>
                <w:sz w:val="18"/>
                <w:szCs w:val="22"/>
                <w:lang w:eastAsia="de-DE"/>
              </w:rPr>
              <w:t>Umsetzungsideen</w:t>
            </w:r>
            <w:r w:rsidRPr="009A3F65">
              <w:rPr>
                <w:rFonts w:cs="Arial"/>
                <w:color w:val="C00000"/>
                <w:sz w:val="18"/>
                <w:szCs w:val="22"/>
                <w:lang w:eastAsia="de-DE"/>
              </w:rPr>
              <w:t xml:space="preserve">: </w:t>
            </w:r>
          </w:p>
          <w:p w:rsidR="006F5044" w:rsidRDefault="00605EFC" w:rsidP="006F5044">
            <w:pPr>
              <w:spacing w:before="120" w:after="120"/>
              <w:rPr>
                <w:rFonts w:cs="Arial"/>
                <w:color w:val="C00000"/>
                <w:sz w:val="18"/>
                <w:szCs w:val="22"/>
                <w:lang w:eastAsia="de-DE"/>
              </w:rPr>
            </w:pPr>
            <w:r>
              <w:rPr>
                <w:rFonts w:cs="Arial"/>
                <w:color w:val="C00000"/>
                <w:sz w:val="18"/>
                <w:szCs w:val="22"/>
                <w:lang w:eastAsia="de-DE"/>
              </w:rPr>
              <w:t>-</w:t>
            </w:r>
            <w:r w:rsidR="000D7DF0" w:rsidRPr="009A3F65">
              <w:rPr>
                <w:rFonts w:cs="Arial"/>
                <w:color w:val="C00000"/>
                <w:sz w:val="18"/>
                <w:szCs w:val="22"/>
                <w:lang w:eastAsia="de-DE"/>
              </w:rPr>
              <w:t xml:space="preserve">&gt; </w:t>
            </w:r>
            <w:r w:rsidR="000D7DF0">
              <w:rPr>
                <w:rFonts w:cs="Arial"/>
                <w:color w:val="C00000"/>
                <w:sz w:val="18"/>
                <w:szCs w:val="22"/>
                <w:lang w:eastAsia="de-DE"/>
              </w:rPr>
              <w:t xml:space="preserve">BNE-Thema als </w:t>
            </w:r>
            <w:r w:rsidR="000D7DF0" w:rsidRPr="009A3F65">
              <w:rPr>
                <w:rFonts w:cs="Arial"/>
                <w:color w:val="C00000"/>
                <w:sz w:val="18"/>
                <w:szCs w:val="22"/>
                <w:lang w:eastAsia="de-DE"/>
              </w:rPr>
              <w:t xml:space="preserve">entsprechendes </w:t>
            </w:r>
            <w:r w:rsidR="000D7DF0" w:rsidRPr="00564AF7">
              <w:rPr>
                <w:rFonts w:cs="Arial"/>
                <w:b/>
                <w:color w:val="C00000"/>
                <w:sz w:val="18"/>
                <w:szCs w:val="22"/>
                <w:lang w:eastAsia="de-DE"/>
              </w:rPr>
              <w:t>Motto</w:t>
            </w:r>
            <w:r w:rsidR="000D7DF0">
              <w:rPr>
                <w:rFonts w:cs="Arial"/>
                <w:color w:val="C00000"/>
                <w:sz w:val="18"/>
                <w:szCs w:val="22"/>
                <w:lang w:eastAsia="de-DE"/>
              </w:rPr>
              <w:t xml:space="preserve"> </w:t>
            </w:r>
            <w:r w:rsidR="000D7DF0" w:rsidRPr="00564AF7">
              <w:rPr>
                <w:rFonts w:cs="Arial"/>
                <w:color w:val="C00000"/>
                <w:sz w:val="18"/>
                <w:szCs w:val="22"/>
                <w:lang w:eastAsia="de-DE"/>
              </w:rPr>
              <w:t>(Jahres</w:t>
            </w:r>
            <w:r w:rsidR="000D7DF0">
              <w:rPr>
                <w:rFonts w:cs="Arial"/>
                <w:color w:val="C00000"/>
                <w:sz w:val="18"/>
                <w:szCs w:val="22"/>
                <w:lang w:eastAsia="de-DE"/>
              </w:rPr>
              <w:t>-</w:t>
            </w:r>
            <w:r w:rsidR="000D7DF0" w:rsidRPr="00564AF7">
              <w:rPr>
                <w:rFonts w:cs="Arial"/>
                <w:color w:val="C00000"/>
                <w:sz w:val="18"/>
                <w:szCs w:val="22"/>
                <w:lang w:eastAsia="de-DE"/>
              </w:rPr>
              <w:t xml:space="preserve">motto) </w:t>
            </w:r>
          </w:p>
          <w:p w:rsidR="00304102" w:rsidRDefault="00605EFC" w:rsidP="006F5044">
            <w:pPr>
              <w:spacing w:before="120" w:after="120"/>
              <w:rPr>
                <w:rFonts w:cs="Arial"/>
                <w:color w:val="C00000"/>
                <w:sz w:val="18"/>
                <w:szCs w:val="22"/>
                <w:lang w:eastAsia="de-DE"/>
              </w:rPr>
            </w:pPr>
            <w:r>
              <w:rPr>
                <w:rFonts w:cs="Arial"/>
                <w:color w:val="C00000"/>
                <w:sz w:val="18"/>
                <w:szCs w:val="22"/>
                <w:lang w:eastAsia="de-DE"/>
              </w:rPr>
              <w:t>-</w:t>
            </w:r>
            <w:r w:rsidR="000D7DF0" w:rsidRPr="009A3F65">
              <w:rPr>
                <w:rFonts w:cs="Arial"/>
                <w:color w:val="C00000"/>
                <w:sz w:val="18"/>
                <w:szCs w:val="22"/>
                <w:lang w:eastAsia="de-DE"/>
              </w:rPr>
              <w:t xml:space="preserve">&gt; </w:t>
            </w:r>
            <w:r w:rsidR="000D7DF0">
              <w:rPr>
                <w:rFonts w:cs="Arial"/>
                <w:color w:val="C00000"/>
                <w:sz w:val="18"/>
                <w:szCs w:val="22"/>
                <w:lang w:eastAsia="de-DE"/>
              </w:rPr>
              <w:t>ein</w:t>
            </w:r>
            <w:r w:rsidR="000D7DF0" w:rsidRPr="009A3F65">
              <w:rPr>
                <w:rFonts w:cs="Arial"/>
                <w:color w:val="C00000"/>
                <w:sz w:val="18"/>
                <w:szCs w:val="22"/>
                <w:lang w:eastAsia="de-DE"/>
              </w:rPr>
              <w:t xml:space="preserve"> </w:t>
            </w:r>
            <w:r w:rsidR="000D7DF0">
              <w:rPr>
                <w:rFonts w:cs="Arial"/>
                <w:color w:val="C00000"/>
                <w:sz w:val="18"/>
                <w:szCs w:val="22"/>
                <w:lang w:eastAsia="de-DE"/>
              </w:rPr>
              <w:t>fokussiertes BNE-Thema</w:t>
            </w:r>
            <w:r w:rsidR="000D7DF0" w:rsidRPr="009A3F65">
              <w:rPr>
                <w:rFonts w:cs="Arial"/>
                <w:color w:val="C00000"/>
                <w:sz w:val="18"/>
                <w:szCs w:val="22"/>
                <w:lang w:eastAsia="de-DE"/>
              </w:rPr>
              <w:t xml:space="preserve"> mit entsprechenden </w:t>
            </w:r>
          </w:p>
          <w:p w:rsidR="006F5044" w:rsidRPr="00A444BD" w:rsidRDefault="000D7DF0" w:rsidP="006F5044">
            <w:pPr>
              <w:spacing w:before="120" w:after="120"/>
              <w:rPr>
                <w:rFonts w:cs="Arial"/>
                <w:color w:val="C00000"/>
                <w:sz w:val="14"/>
                <w:szCs w:val="22"/>
                <w:lang w:eastAsia="de-DE"/>
              </w:rPr>
            </w:pPr>
            <w:r w:rsidRPr="009A3F65">
              <w:rPr>
                <w:rFonts w:cs="Arial"/>
                <w:color w:val="C00000"/>
                <w:sz w:val="18"/>
                <w:szCs w:val="22"/>
                <w:lang w:eastAsia="de-DE"/>
              </w:rPr>
              <w:t>Programmen um</w:t>
            </w:r>
            <w:r>
              <w:rPr>
                <w:rFonts w:cs="Arial"/>
                <w:color w:val="C00000"/>
                <w:sz w:val="18"/>
                <w:szCs w:val="22"/>
                <w:lang w:eastAsia="de-DE"/>
              </w:rPr>
              <w:t>setzen</w:t>
            </w:r>
            <w:r w:rsidRPr="009A3F65">
              <w:rPr>
                <w:rFonts w:cs="Arial"/>
                <w:color w:val="C00000"/>
                <w:sz w:val="18"/>
                <w:szCs w:val="22"/>
                <w:lang w:eastAsia="de-DE"/>
              </w:rPr>
              <w:t xml:space="preserve">, d.h. im </w:t>
            </w:r>
            <w:r>
              <w:rPr>
                <w:rFonts w:cs="Arial"/>
                <w:color w:val="C00000"/>
                <w:sz w:val="18"/>
                <w:szCs w:val="22"/>
                <w:lang w:eastAsia="de-DE"/>
              </w:rPr>
              <w:t>Klassenu</w:t>
            </w:r>
            <w:r w:rsidRPr="009A3F65">
              <w:rPr>
                <w:rFonts w:cs="Arial"/>
                <w:color w:val="C00000"/>
                <w:sz w:val="18"/>
                <w:szCs w:val="22"/>
                <w:lang w:eastAsia="de-DE"/>
              </w:rPr>
              <w:t>nterricht einflechtet</w:t>
            </w:r>
            <w:r>
              <w:rPr>
                <w:rFonts w:cs="Arial"/>
                <w:color w:val="C00000"/>
                <w:sz w:val="18"/>
                <w:szCs w:val="22"/>
                <w:lang w:eastAsia="de-DE"/>
              </w:rPr>
              <w:t xml:space="preserve">, </w:t>
            </w:r>
            <w:r w:rsidRPr="009A3F65">
              <w:rPr>
                <w:rFonts w:cs="Arial"/>
                <w:color w:val="C00000"/>
                <w:sz w:val="18"/>
                <w:szCs w:val="22"/>
                <w:lang w:eastAsia="de-DE"/>
              </w:rPr>
              <w:t xml:space="preserve">in </w:t>
            </w:r>
            <w:r>
              <w:rPr>
                <w:rFonts w:cs="Arial"/>
                <w:color w:val="C00000"/>
                <w:sz w:val="18"/>
                <w:szCs w:val="22"/>
                <w:lang w:eastAsia="de-DE"/>
              </w:rPr>
              <w:t>Schula</w:t>
            </w:r>
            <w:r w:rsidRPr="009A3F65">
              <w:rPr>
                <w:rFonts w:cs="Arial"/>
                <w:color w:val="C00000"/>
                <w:sz w:val="18"/>
                <w:szCs w:val="22"/>
                <w:lang w:eastAsia="de-DE"/>
              </w:rPr>
              <w:t>ktionen (</w:t>
            </w:r>
            <w:r w:rsidRPr="00564AF7">
              <w:rPr>
                <w:rFonts w:cs="Arial"/>
                <w:b/>
                <w:color w:val="C00000"/>
                <w:sz w:val="18"/>
                <w:szCs w:val="22"/>
                <w:lang w:eastAsia="de-DE"/>
              </w:rPr>
              <w:t>Projektwochen</w:t>
            </w:r>
            <w:r>
              <w:rPr>
                <w:rFonts w:cs="Arial"/>
                <w:color w:val="C00000"/>
                <w:sz w:val="18"/>
                <w:szCs w:val="22"/>
                <w:lang w:eastAsia="de-DE"/>
              </w:rPr>
              <w:t>, Veranstaltungen</w:t>
            </w:r>
            <w:r w:rsidRPr="009A3F65">
              <w:rPr>
                <w:rFonts w:cs="Arial"/>
                <w:color w:val="C00000"/>
                <w:sz w:val="18"/>
                <w:szCs w:val="22"/>
                <w:lang w:eastAsia="de-DE"/>
              </w:rPr>
              <w:t xml:space="preserve">) </w:t>
            </w:r>
            <w:r>
              <w:rPr>
                <w:rFonts w:cs="Arial"/>
                <w:color w:val="C00000"/>
                <w:sz w:val="18"/>
                <w:szCs w:val="22"/>
                <w:lang w:eastAsia="de-DE"/>
              </w:rPr>
              <w:t>umsetzen.</w:t>
            </w: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0"/>
        </w:trPr>
        <w:tc>
          <w:tcPr>
            <w:tcW w:w="2371" w:type="dxa"/>
            <w:vMerge/>
            <w:shd w:val="clear" w:color="auto" w:fill="auto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396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6F5044" w:rsidRDefault="00607412" w:rsidP="006F5044">
            <w:pPr>
              <w:spacing w:before="120" w:after="120"/>
              <w:ind w:left="318" w:hanging="283"/>
              <w:rPr>
                <w:rFonts w:cs="Arial"/>
                <w:b/>
                <w:sz w:val="16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8"/>
                  <w:szCs w:val="18"/>
                </w:rPr>
                <w:id w:val="-204913832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8"/>
                    <w:szCs w:val="18"/>
                  </w:rPr>
                  <w:t>☐</w:t>
                </w:r>
              </w:sdtContent>
            </w:sdt>
            <w:r w:rsidR="000D7DF0" w:rsidRPr="00D4760B">
              <w:rPr>
                <w:rFonts w:cs="Arial"/>
                <w:sz w:val="18"/>
                <w:szCs w:val="18"/>
                <w:lang w:eastAsia="de-DE"/>
              </w:rPr>
              <w:t xml:space="preserve"> </w:t>
            </w:r>
            <w:r w:rsidR="000D7DF0">
              <w:rPr>
                <w:rFonts w:cs="Arial"/>
                <w:sz w:val="18"/>
                <w:szCs w:val="18"/>
                <w:lang w:eastAsia="de-DE"/>
              </w:rPr>
              <w:t>Politik, Demokratie und Menschenrechte</w:t>
            </w:r>
          </w:p>
        </w:tc>
        <w:tc>
          <w:tcPr>
            <w:tcW w:w="5825" w:type="dxa"/>
            <w:gridSpan w:val="2"/>
            <w:shd w:val="clear" w:color="auto" w:fill="auto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Default="006F5044" w:rsidP="006F5044">
            <w:pPr>
              <w:spacing w:before="120" w:after="120"/>
              <w:rPr>
                <w:rFonts w:cs="Arial"/>
                <w:color w:val="C00000"/>
                <w:sz w:val="14"/>
                <w:szCs w:val="22"/>
                <w:lang w:eastAsia="de-DE"/>
              </w:rPr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0"/>
        </w:trPr>
        <w:tc>
          <w:tcPr>
            <w:tcW w:w="2371" w:type="dxa"/>
            <w:vMerge/>
            <w:shd w:val="clear" w:color="auto" w:fill="auto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396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6F5044" w:rsidRPr="00D4760B" w:rsidRDefault="00607412" w:rsidP="006F5044">
            <w:pPr>
              <w:spacing w:before="120" w:after="120"/>
              <w:ind w:left="318" w:hanging="283"/>
              <w:rPr>
                <w:rFonts w:cs="Arial"/>
                <w:b/>
                <w:sz w:val="18"/>
                <w:szCs w:val="18"/>
              </w:rPr>
            </w:pPr>
            <w:sdt>
              <w:sdtPr>
                <w:rPr>
                  <w:rFonts w:cs="Arial"/>
                  <w:b/>
                  <w:sz w:val="18"/>
                  <w:szCs w:val="18"/>
                </w:rPr>
                <w:id w:val="10188843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D4760B">
                  <w:rPr>
                    <w:rFonts w:ascii="MS Gothic" w:eastAsia="MS Gothic" w:hAnsi="MS Gothic" w:cs="Arial" w:hint="eastAsia"/>
                    <w:b/>
                    <w:sz w:val="18"/>
                    <w:szCs w:val="18"/>
                  </w:rPr>
                  <w:t>☐</w:t>
                </w:r>
              </w:sdtContent>
            </w:sdt>
            <w:r w:rsidR="000D7DF0" w:rsidRPr="00D4760B">
              <w:rPr>
                <w:rFonts w:cs="Arial"/>
                <w:sz w:val="18"/>
                <w:szCs w:val="18"/>
                <w:lang w:eastAsia="de-DE"/>
              </w:rPr>
              <w:t xml:space="preserve"> </w:t>
            </w:r>
            <w:r w:rsidR="000D7DF0">
              <w:rPr>
                <w:rFonts w:cs="Arial"/>
                <w:sz w:val="18"/>
                <w:szCs w:val="18"/>
                <w:lang w:eastAsia="de-DE"/>
              </w:rPr>
              <w:t>Natürliche Umwelt und Ressourcen</w:t>
            </w:r>
          </w:p>
        </w:tc>
        <w:tc>
          <w:tcPr>
            <w:tcW w:w="5825" w:type="dxa"/>
            <w:gridSpan w:val="2"/>
            <w:shd w:val="clear" w:color="auto" w:fill="auto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Default="006F5044" w:rsidP="006F5044">
            <w:pPr>
              <w:spacing w:before="120" w:after="120"/>
              <w:rPr>
                <w:rFonts w:cs="Arial"/>
                <w:color w:val="C00000"/>
                <w:sz w:val="14"/>
                <w:szCs w:val="22"/>
                <w:lang w:eastAsia="de-DE"/>
              </w:rPr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0"/>
        </w:trPr>
        <w:tc>
          <w:tcPr>
            <w:tcW w:w="2371" w:type="dxa"/>
            <w:vMerge/>
            <w:shd w:val="clear" w:color="auto" w:fill="auto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396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6F5044" w:rsidRPr="00D4760B" w:rsidRDefault="00607412" w:rsidP="006F5044">
            <w:pPr>
              <w:spacing w:before="120" w:after="120"/>
              <w:ind w:left="318" w:hanging="283"/>
              <w:rPr>
                <w:rFonts w:cs="Arial"/>
                <w:b/>
                <w:sz w:val="18"/>
                <w:szCs w:val="18"/>
              </w:rPr>
            </w:pPr>
            <w:sdt>
              <w:sdtPr>
                <w:rPr>
                  <w:rFonts w:cs="Arial"/>
                  <w:b/>
                  <w:sz w:val="18"/>
                  <w:szCs w:val="18"/>
                </w:rPr>
                <w:id w:val="-19841464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D4760B">
                  <w:rPr>
                    <w:rFonts w:ascii="MS Gothic" w:eastAsia="MS Gothic" w:hAnsi="MS Gothic" w:cs="Arial" w:hint="eastAsia"/>
                    <w:b/>
                    <w:sz w:val="18"/>
                    <w:szCs w:val="18"/>
                  </w:rPr>
                  <w:t>☐</w:t>
                </w:r>
              </w:sdtContent>
            </w:sdt>
            <w:r w:rsidR="000D7DF0" w:rsidRPr="00D4760B">
              <w:rPr>
                <w:rFonts w:cs="Arial"/>
                <w:sz w:val="18"/>
                <w:szCs w:val="18"/>
                <w:lang w:eastAsia="de-DE"/>
              </w:rPr>
              <w:t xml:space="preserve"> </w:t>
            </w:r>
            <w:r w:rsidR="000D7DF0">
              <w:rPr>
                <w:rFonts w:cs="Arial"/>
                <w:sz w:val="18"/>
                <w:szCs w:val="18"/>
                <w:lang w:eastAsia="de-DE"/>
              </w:rPr>
              <w:t>Geschlechter und Gleichstellung</w:t>
            </w:r>
          </w:p>
        </w:tc>
        <w:tc>
          <w:tcPr>
            <w:tcW w:w="5825" w:type="dxa"/>
            <w:gridSpan w:val="2"/>
            <w:shd w:val="clear" w:color="auto" w:fill="auto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Default="006F5044" w:rsidP="006F5044">
            <w:pPr>
              <w:spacing w:before="120" w:after="120"/>
              <w:rPr>
                <w:rFonts w:cs="Arial"/>
                <w:color w:val="C00000"/>
                <w:sz w:val="14"/>
                <w:szCs w:val="22"/>
                <w:lang w:eastAsia="de-DE"/>
              </w:rPr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0"/>
        </w:trPr>
        <w:tc>
          <w:tcPr>
            <w:tcW w:w="2371" w:type="dxa"/>
            <w:vMerge/>
            <w:shd w:val="clear" w:color="auto" w:fill="auto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396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6F5044" w:rsidRPr="00D4760B" w:rsidRDefault="00607412" w:rsidP="006F5044">
            <w:pPr>
              <w:spacing w:before="120" w:after="120"/>
              <w:ind w:left="318" w:hanging="283"/>
              <w:rPr>
                <w:rFonts w:cs="Arial"/>
                <w:b/>
                <w:sz w:val="18"/>
                <w:szCs w:val="18"/>
              </w:rPr>
            </w:pPr>
            <w:sdt>
              <w:sdtPr>
                <w:rPr>
                  <w:rFonts w:cs="Arial"/>
                  <w:b/>
                  <w:sz w:val="18"/>
                  <w:szCs w:val="18"/>
                </w:rPr>
                <w:id w:val="-59601623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D4760B">
                  <w:rPr>
                    <w:rFonts w:ascii="MS Gothic" w:eastAsia="MS Gothic" w:hAnsi="MS Gothic" w:cs="Arial" w:hint="eastAsia"/>
                    <w:b/>
                    <w:sz w:val="18"/>
                    <w:szCs w:val="18"/>
                  </w:rPr>
                  <w:t>☐</w:t>
                </w:r>
              </w:sdtContent>
            </w:sdt>
            <w:r w:rsidR="000D7DF0" w:rsidRPr="00D4760B">
              <w:rPr>
                <w:rFonts w:cs="Arial"/>
                <w:sz w:val="18"/>
                <w:szCs w:val="18"/>
                <w:lang w:eastAsia="de-DE"/>
              </w:rPr>
              <w:t xml:space="preserve"> </w:t>
            </w:r>
            <w:r w:rsidR="000D7DF0">
              <w:rPr>
                <w:rFonts w:cs="Arial"/>
                <w:sz w:val="18"/>
                <w:szCs w:val="18"/>
                <w:lang w:eastAsia="de-DE"/>
              </w:rPr>
              <w:t>Gesundheit</w:t>
            </w:r>
          </w:p>
        </w:tc>
        <w:tc>
          <w:tcPr>
            <w:tcW w:w="5825" w:type="dxa"/>
            <w:gridSpan w:val="2"/>
            <w:shd w:val="clear" w:color="auto" w:fill="auto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Default="006F5044" w:rsidP="006F5044">
            <w:pPr>
              <w:spacing w:before="120" w:after="120"/>
              <w:rPr>
                <w:rFonts w:cs="Arial"/>
                <w:color w:val="C00000"/>
                <w:sz w:val="14"/>
                <w:szCs w:val="22"/>
                <w:lang w:eastAsia="de-DE"/>
              </w:rPr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0"/>
        </w:trPr>
        <w:tc>
          <w:tcPr>
            <w:tcW w:w="2371" w:type="dxa"/>
            <w:vMerge/>
            <w:shd w:val="clear" w:color="auto" w:fill="auto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396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6F5044" w:rsidRPr="00D4760B" w:rsidRDefault="00607412" w:rsidP="006F5044">
            <w:pPr>
              <w:spacing w:before="120" w:after="120"/>
              <w:ind w:left="318" w:hanging="283"/>
              <w:rPr>
                <w:rFonts w:cs="Arial"/>
                <w:b/>
                <w:sz w:val="18"/>
                <w:szCs w:val="18"/>
              </w:rPr>
            </w:pPr>
            <w:sdt>
              <w:sdtPr>
                <w:rPr>
                  <w:rFonts w:cs="Arial"/>
                  <w:b/>
                  <w:sz w:val="18"/>
                  <w:szCs w:val="18"/>
                </w:rPr>
                <w:id w:val="2147126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D4760B">
                  <w:rPr>
                    <w:rFonts w:ascii="MS Gothic" w:eastAsia="MS Gothic" w:hAnsi="MS Gothic" w:cs="Arial" w:hint="eastAsia"/>
                    <w:b/>
                    <w:sz w:val="18"/>
                    <w:szCs w:val="18"/>
                  </w:rPr>
                  <w:t>☐</w:t>
                </w:r>
              </w:sdtContent>
            </w:sdt>
            <w:r w:rsidR="000D7DF0" w:rsidRPr="00D4760B">
              <w:rPr>
                <w:rFonts w:cs="Arial"/>
                <w:sz w:val="18"/>
                <w:szCs w:val="18"/>
                <w:lang w:eastAsia="de-DE"/>
              </w:rPr>
              <w:t xml:space="preserve"> </w:t>
            </w:r>
            <w:r w:rsidR="000D7DF0">
              <w:rPr>
                <w:rFonts w:cs="Arial"/>
                <w:sz w:val="18"/>
                <w:szCs w:val="18"/>
                <w:lang w:eastAsia="de-DE"/>
              </w:rPr>
              <w:t>Globale Entwicklung</w:t>
            </w:r>
          </w:p>
        </w:tc>
        <w:tc>
          <w:tcPr>
            <w:tcW w:w="5825" w:type="dxa"/>
            <w:gridSpan w:val="2"/>
            <w:shd w:val="clear" w:color="auto" w:fill="auto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Default="006F5044" w:rsidP="006F5044">
            <w:pPr>
              <w:spacing w:before="120" w:after="120"/>
              <w:rPr>
                <w:rFonts w:cs="Arial"/>
                <w:color w:val="C00000"/>
                <w:sz w:val="14"/>
                <w:szCs w:val="22"/>
                <w:lang w:eastAsia="de-DE"/>
              </w:rPr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0"/>
        </w:trPr>
        <w:tc>
          <w:tcPr>
            <w:tcW w:w="2371" w:type="dxa"/>
            <w:vMerge/>
            <w:shd w:val="clear" w:color="auto" w:fill="auto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396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6F5044" w:rsidRPr="00D4760B" w:rsidRDefault="00607412" w:rsidP="006F5044">
            <w:pPr>
              <w:spacing w:before="120" w:after="120"/>
              <w:ind w:left="318" w:hanging="283"/>
              <w:rPr>
                <w:rFonts w:cs="Arial"/>
                <w:b/>
                <w:sz w:val="18"/>
                <w:szCs w:val="18"/>
              </w:rPr>
            </w:pPr>
            <w:sdt>
              <w:sdtPr>
                <w:rPr>
                  <w:rFonts w:cs="Arial"/>
                  <w:b/>
                  <w:sz w:val="18"/>
                  <w:szCs w:val="18"/>
                </w:rPr>
                <w:id w:val="-149517722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D4760B">
                  <w:rPr>
                    <w:rFonts w:ascii="MS Gothic" w:eastAsia="MS Gothic" w:hAnsi="MS Gothic" w:cs="Arial" w:hint="eastAsia"/>
                    <w:b/>
                    <w:sz w:val="18"/>
                    <w:szCs w:val="18"/>
                  </w:rPr>
                  <w:t>☐</w:t>
                </w:r>
              </w:sdtContent>
            </w:sdt>
            <w:r w:rsidR="000D7DF0" w:rsidRPr="00D4760B">
              <w:rPr>
                <w:rFonts w:cs="Arial"/>
                <w:sz w:val="18"/>
                <w:szCs w:val="18"/>
                <w:lang w:eastAsia="de-DE"/>
              </w:rPr>
              <w:t xml:space="preserve"> </w:t>
            </w:r>
            <w:r w:rsidR="000D7DF0">
              <w:rPr>
                <w:rFonts w:cs="Arial"/>
                <w:sz w:val="18"/>
                <w:szCs w:val="18"/>
                <w:lang w:eastAsia="de-DE"/>
              </w:rPr>
              <w:t>Kulturelle Identitäten und interkulturelle Verständigung</w:t>
            </w:r>
          </w:p>
        </w:tc>
        <w:tc>
          <w:tcPr>
            <w:tcW w:w="5825" w:type="dxa"/>
            <w:gridSpan w:val="2"/>
            <w:shd w:val="clear" w:color="auto" w:fill="auto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Default="006F5044" w:rsidP="006F5044">
            <w:pPr>
              <w:spacing w:before="120" w:after="120"/>
              <w:rPr>
                <w:rFonts w:cs="Arial"/>
                <w:color w:val="C00000"/>
                <w:sz w:val="14"/>
                <w:szCs w:val="22"/>
                <w:lang w:eastAsia="de-DE"/>
              </w:rPr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50"/>
        </w:trPr>
        <w:tc>
          <w:tcPr>
            <w:tcW w:w="2371" w:type="dxa"/>
            <w:vMerge/>
            <w:tcBorders>
              <w:bottom w:val="single" w:sz="18" w:space="0" w:color="auto"/>
            </w:tcBorders>
            <w:shd w:val="clear" w:color="auto" w:fill="auto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3960" w:type="dxa"/>
            <w:gridSpan w:val="2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p w:rsidR="006F5044" w:rsidRPr="008E1363" w:rsidRDefault="00607412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8"/>
                  <w:szCs w:val="18"/>
                </w:rPr>
                <w:id w:val="-9143920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D4760B">
                  <w:rPr>
                    <w:rFonts w:ascii="MS Gothic" w:eastAsia="MS Gothic" w:hAnsi="MS Gothic" w:cs="Arial" w:hint="eastAsia"/>
                    <w:b/>
                    <w:sz w:val="18"/>
                    <w:szCs w:val="18"/>
                  </w:rPr>
                  <w:t>☐</w:t>
                </w:r>
              </w:sdtContent>
            </w:sdt>
            <w:r w:rsidR="000D7DF0" w:rsidRPr="00D4760B">
              <w:rPr>
                <w:rFonts w:cs="Arial"/>
                <w:sz w:val="18"/>
                <w:szCs w:val="18"/>
                <w:lang w:eastAsia="de-DE"/>
              </w:rPr>
              <w:t xml:space="preserve"> </w:t>
            </w:r>
            <w:r w:rsidR="000D7DF0">
              <w:rPr>
                <w:rFonts w:cs="Arial"/>
                <w:sz w:val="18"/>
                <w:szCs w:val="18"/>
                <w:lang w:eastAsia="de-DE"/>
              </w:rPr>
              <w:t>Wirtschaft und Konsum</w:t>
            </w:r>
          </w:p>
        </w:tc>
        <w:tc>
          <w:tcPr>
            <w:tcW w:w="5825" w:type="dxa"/>
            <w:gridSpan w:val="2"/>
            <w:tcBorders>
              <w:bottom w:val="single" w:sz="18" w:space="0" w:color="auto"/>
            </w:tcBorders>
            <w:shd w:val="clear" w:color="auto" w:fill="FFFFFF" w:themeFill="background1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836" w:type="dxa"/>
            <w:vMerge/>
            <w:tcBorders>
              <w:bottom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rFonts w:cs="Arial"/>
                <w:color w:val="C00000"/>
                <w:sz w:val="14"/>
                <w:szCs w:val="22"/>
                <w:lang w:eastAsia="de-DE"/>
              </w:rPr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371" w:type="dxa"/>
            <w:vMerge w:val="restart"/>
            <w:tcBorders>
              <w:top w:val="single" w:sz="18" w:space="0" w:color="auto"/>
            </w:tcBorders>
            <w:shd w:val="clear" w:color="auto" w:fill="EAD5FF"/>
          </w:tcPr>
          <w:p w:rsidR="006F5044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Unterrichts-schwerpunkt(e)</w:t>
            </w:r>
          </w:p>
          <w:p w:rsidR="006F5044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 xml:space="preserve">überfachliche Kompetenzen  </w:t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br/>
            </w: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(üfK)</w:t>
            </w:r>
          </w:p>
          <w:p w:rsidR="006F5044" w:rsidRPr="00CC11AF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  <w:p w:rsidR="006F5044" w:rsidRPr="00CC11AF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  <w:p w:rsidR="006F5044" w:rsidRPr="00CC11AF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  <w:p w:rsidR="006F5044" w:rsidRPr="00CC11AF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548" w:type="dxa"/>
            <w:tcBorders>
              <w:top w:val="single" w:sz="18" w:space="0" w:color="auto"/>
            </w:tcBorders>
            <w:shd w:val="clear" w:color="auto" w:fill="EAD5FF"/>
          </w:tcPr>
          <w:p w:rsidR="006F5044" w:rsidRPr="008E1363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 w:rsidRPr="007C3B30">
              <w:rPr>
                <w:rFonts w:cs="Arial"/>
                <w:b/>
                <w:sz w:val="16"/>
                <w:szCs w:val="22"/>
                <w:lang w:eastAsia="de-DE"/>
              </w:rPr>
              <w:t>Kompetenzen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 (Spezialitäten)</w:t>
            </w:r>
          </w:p>
        </w:tc>
        <w:tc>
          <w:tcPr>
            <w:tcW w:w="3671" w:type="dxa"/>
            <w:gridSpan w:val="2"/>
            <w:tcBorders>
              <w:top w:val="single" w:sz="18" w:space="0" w:color="auto"/>
            </w:tcBorders>
            <w:shd w:val="clear" w:color="auto" w:fill="EAD5FF"/>
          </w:tcPr>
          <w:p w:rsidR="006F5044" w:rsidRPr="008E1363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 w:rsidRPr="007C3B30">
              <w:rPr>
                <w:rFonts w:cs="Arial"/>
                <w:b/>
                <w:sz w:val="16"/>
                <w:szCs w:val="22"/>
                <w:lang w:eastAsia="de-DE"/>
              </w:rPr>
              <w:t>Kompetenzstufe</w:t>
            </w:r>
          </w:p>
        </w:tc>
        <w:tc>
          <w:tcPr>
            <w:tcW w:w="3566" w:type="dxa"/>
            <w:tcBorders>
              <w:top w:val="single" w:sz="18" w:space="0" w:color="auto"/>
            </w:tcBorders>
            <w:shd w:val="clear" w:color="auto" w:fill="EAD5FF"/>
          </w:tcPr>
          <w:p w:rsidR="006F5044" w:rsidRPr="008E1363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 w:rsidRPr="007C3B30">
              <w:rPr>
                <w:rFonts w:cs="Arial"/>
                <w:b/>
                <w:sz w:val="16"/>
                <w:szCs w:val="22"/>
                <w:lang w:eastAsia="de-DE"/>
              </w:rPr>
              <w:t>Umsetzung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>: Wie?</w:t>
            </w:r>
          </w:p>
        </w:tc>
        <w:tc>
          <w:tcPr>
            <w:tcW w:w="2836" w:type="dxa"/>
            <w:vMerge w:val="restart"/>
            <w:tcBorders>
              <w:top w:val="single" w:sz="18" w:space="0" w:color="auto"/>
            </w:tcBorders>
          </w:tcPr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F74E3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Die </w:t>
            </w:r>
            <w:r w:rsidRPr="001E6B7A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überfachlichen Kompetenzen</w:t>
            </w:r>
            <w:r w:rsidRPr="00F74E3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(üfK)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sollten an einer SORS-Schule</w:t>
            </w:r>
            <w:r w:rsidRPr="00F74E3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hoch gewichtet </w:t>
            </w:r>
            <w:r w:rsidR="00C6071D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sein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und entsprechend fokussiert</w:t>
            </w:r>
            <w:r w:rsidRPr="00F74E3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 w:rsidR="00C6071D">
              <w:rPr>
                <w:rFonts w:cs="Arial"/>
                <w:color w:val="CC3300"/>
                <w:sz w:val="18"/>
                <w:szCs w:val="18"/>
                <w:lang w:eastAsia="de-DE"/>
              </w:rPr>
              <w:t>werden</w:t>
            </w:r>
            <w:r w:rsidRPr="00F74E3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(Spezialität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/Profil</w:t>
            </w:r>
            <w:r w:rsidRPr="00F74E34">
              <w:rPr>
                <w:rFonts w:cs="Arial"/>
                <w:color w:val="CC3300"/>
                <w:sz w:val="18"/>
                <w:szCs w:val="18"/>
                <w:lang w:eastAsia="de-DE"/>
              </w:rPr>
              <w:t>)</w:t>
            </w:r>
            <w:r w:rsidR="00304102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, da </w:t>
            </w:r>
            <w:r w:rsidR="00C6071D">
              <w:rPr>
                <w:rFonts w:cs="Arial"/>
                <w:color w:val="CC3300"/>
                <w:sz w:val="18"/>
                <w:szCs w:val="18"/>
                <w:lang w:eastAsia="de-DE"/>
              </w:rPr>
              <w:t>eine</w:t>
            </w:r>
            <w:r w:rsidR="00304102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gute Kooperation aller </w:t>
            </w:r>
            <w:r w:rsidR="00C6071D">
              <w:rPr>
                <w:rFonts w:cs="Arial"/>
                <w:color w:val="CC3300"/>
                <w:sz w:val="18"/>
                <w:szCs w:val="18"/>
                <w:lang w:eastAsia="de-DE"/>
              </w:rPr>
              <w:t>Akteure an d</w:t>
            </w:r>
            <w:r w:rsidR="00304102">
              <w:rPr>
                <w:rFonts w:cs="Arial"/>
                <w:color w:val="CC3300"/>
                <w:sz w:val="18"/>
                <w:szCs w:val="18"/>
                <w:lang w:eastAsia="de-DE"/>
              </w:rPr>
              <w:t>er SORS-Schule tragend ist und deshalb gepflegt werden so</w:t>
            </w:r>
            <w:r w:rsidR="00C6071D">
              <w:rPr>
                <w:rFonts w:cs="Arial"/>
                <w:color w:val="CC3300"/>
                <w:sz w:val="18"/>
                <w:szCs w:val="18"/>
                <w:lang w:eastAsia="de-DE"/>
              </w:rPr>
              <w:t>l</w:t>
            </w:r>
            <w:r w:rsidR="00304102">
              <w:rPr>
                <w:rFonts w:cs="Arial"/>
                <w:color w:val="CC3300"/>
                <w:sz w:val="18"/>
                <w:szCs w:val="18"/>
                <w:lang w:eastAsia="de-DE"/>
              </w:rPr>
              <w:t>lte.</w:t>
            </w:r>
          </w:p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Das Team setzt Schwerpunkte und leitet davon Standards ab.</w:t>
            </w:r>
          </w:p>
          <w:p w:rsidR="004F7382" w:rsidRPr="00BD7EC7" w:rsidRDefault="004F7382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&gt; </w:t>
            </w:r>
            <w:hyperlink r:id="rId64" w:history="1">
              <w:r w:rsidRPr="004F7382">
                <w:rPr>
                  <w:rStyle w:val="Hyperlink"/>
                  <w:rFonts w:cs="Arial"/>
                  <w:sz w:val="18"/>
                  <w:szCs w:val="18"/>
                  <w:lang w:eastAsia="de-DE"/>
                </w:rPr>
                <w:t>LINK üfK</w:t>
              </w:r>
            </w:hyperlink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371" w:type="dxa"/>
            <w:vMerge/>
            <w:shd w:val="clear" w:color="auto" w:fill="EAD5FF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548" w:type="dxa"/>
            <w:shd w:val="clear" w:color="auto" w:fill="auto"/>
          </w:tcPr>
          <w:p w:rsidR="006F5044" w:rsidRPr="00D4760B" w:rsidRDefault="00607412" w:rsidP="006F5044">
            <w:pPr>
              <w:spacing w:before="120" w:after="120"/>
              <w:rPr>
                <w:rFonts w:cs="Arial"/>
                <w:sz w:val="18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8"/>
                </w:rPr>
                <w:id w:val="4281692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8"/>
                  </w:rPr>
                  <w:t>☐</w:t>
                </w:r>
              </w:sdtContent>
            </w:sdt>
            <w:r w:rsidR="000D7DF0" w:rsidRPr="00D4760B">
              <w:rPr>
                <w:rFonts w:cs="Arial"/>
                <w:sz w:val="18"/>
                <w:szCs w:val="22"/>
                <w:lang w:eastAsia="de-DE"/>
              </w:rPr>
              <w:t xml:space="preserve"> </w:t>
            </w:r>
            <w:r w:rsidR="000D7DF0" w:rsidRPr="00D4760B">
              <w:rPr>
                <w:rFonts w:cs="Arial"/>
                <w:b/>
                <w:sz w:val="18"/>
              </w:rPr>
              <w:t>Sozialkompetenzen</w:t>
            </w:r>
          </w:p>
        </w:tc>
        <w:tc>
          <w:tcPr>
            <w:tcW w:w="3671" w:type="dxa"/>
            <w:gridSpan w:val="2"/>
            <w:shd w:val="clear" w:color="auto" w:fill="auto"/>
          </w:tcPr>
          <w:p w:rsidR="006F5044" w:rsidRPr="007F22C5" w:rsidRDefault="00607412" w:rsidP="006F5044">
            <w:pPr>
              <w:spacing w:before="120" w:after="120"/>
              <w:rPr>
                <w:rFonts w:cs="Arial"/>
                <w:sz w:val="16"/>
                <w:szCs w:val="18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  <w:szCs w:val="18"/>
                </w:rPr>
                <w:id w:val="-3382280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F22C5">
                  <w:rPr>
                    <w:rFonts w:ascii="MS Gothic" w:eastAsia="MS Gothic" w:hAnsi="MS Gothic" w:cs="Arial" w:hint="eastAsia"/>
                    <w:b/>
                    <w:sz w:val="16"/>
                    <w:szCs w:val="18"/>
                  </w:rPr>
                  <w:t>☐</w:t>
                </w:r>
              </w:sdtContent>
            </w:sdt>
            <w:r w:rsidR="000D7DF0" w:rsidRPr="007F22C5">
              <w:rPr>
                <w:rFonts w:cs="Arial"/>
                <w:sz w:val="16"/>
                <w:szCs w:val="18"/>
                <w:lang w:eastAsia="de-DE"/>
              </w:rPr>
              <w:t xml:space="preserve"> Dialog- und Kooperationsfähigkeit</w:t>
            </w:r>
          </w:p>
          <w:p w:rsidR="006F5044" w:rsidRPr="007F22C5" w:rsidRDefault="00607412" w:rsidP="006F5044">
            <w:pPr>
              <w:spacing w:before="120" w:after="120"/>
              <w:rPr>
                <w:rFonts w:cs="Arial"/>
                <w:sz w:val="16"/>
                <w:szCs w:val="18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  <w:szCs w:val="18"/>
                </w:rPr>
                <w:id w:val="18324050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F22C5">
                  <w:rPr>
                    <w:rFonts w:ascii="MS Gothic" w:eastAsia="MS Gothic" w:hAnsi="MS Gothic" w:cs="Arial" w:hint="eastAsia"/>
                    <w:b/>
                    <w:sz w:val="16"/>
                    <w:szCs w:val="18"/>
                  </w:rPr>
                  <w:t>☐</w:t>
                </w:r>
              </w:sdtContent>
            </w:sdt>
            <w:r w:rsidR="000D7DF0" w:rsidRPr="007F22C5">
              <w:rPr>
                <w:rFonts w:cs="Arial"/>
                <w:sz w:val="16"/>
                <w:szCs w:val="18"/>
                <w:lang w:eastAsia="de-DE"/>
              </w:rPr>
              <w:t xml:space="preserve"> Konfliktfähigkeit</w:t>
            </w:r>
          </w:p>
          <w:p w:rsidR="006F5044" w:rsidRPr="007F22C5" w:rsidRDefault="00607412" w:rsidP="006F5044">
            <w:pPr>
              <w:spacing w:before="120" w:after="120"/>
              <w:rPr>
                <w:rFonts w:cs="Arial"/>
                <w:sz w:val="16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  <w:szCs w:val="18"/>
                </w:rPr>
                <w:id w:val="-146357571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F22C5">
                  <w:rPr>
                    <w:rFonts w:ascii="MS Gothic" w:eastAsia="MS Gothic" w:hAnsi="MS Gothic" w:cs="Arial" w:hint="eastAsia"/>
                    <w:b/>
                    <w:sz w:val="16"/>
                    <w:szCs w:val="18"/>
                  </w:rPr>
                  <w:t>☐</w:t>
                </w:r>
              </w:sdtContent>
            </w:sdt>
            <w:r w:rsidR="000D7DF0" w:rsidRPr="007F22C5">
              <w:rPr>
                <w:rFonts w:cs="Arial"/>
                <w:sz w:val="16"/>
                <w:szCs w:val="18"/>
                <w:lang w:eastAsia="de-DE"/>
              </w:rPr>
              <w:t xml:space="preserve"> Umgang mit Vielfalt</w:t>
            </w:r>
          </w:p>
        </w:tc>
        <w:tc>
          <w:tcPr>
            <w:tcW w:w="3566" w:type="dxa"/>
            <w:shd w:val="clear" w:color="auto" w:fill="auto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Pr="00F74E3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371" w:type="dxa"/>
            <w:vMerge/>
            <w:shd w:val="clear" w:color="auto" w:fill="EAD5FF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548" w:type="dxa"/>
            <w:shd w:val="clear" w:color="auto" w:fill="auto"/>
          </w:tcPr>
          <w:p w:rsidR="006F5044" w:rsidRPr="00D4760B" w:rsidRDefault="00607412" w:rsidP="006F5044">
            <w:pPr>
              <w:spacing w:before="120" w:after="120"/>
              <w:rPr>
                <w:rFonts w:cs="Arial"/>
                <w:sz w:val="18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8"/>
                </w:rPr>
                <w:id w:val="82432133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8"/>
                  </w:rPr>
                  <w:t>☐</w:t>
                </w:r>
              </w:sdtContent>
            </w:sdt>
            <w:r w:rsidR="000D7DF0" w:rsidRPr="00D4760B">
              <w:rPr>
                <w:rFonts w:cs="Arial"/>
                <w:b/>
                <w:sz w:val="18"/>
              </w:rPr>
              <w:t xml:space="preserve"> </w:t>
            </w:r>
            <w:r w:rsidR="000D7DF0" w:rsidRPr="006F53EF">
              <w:rPr>
                <w:rFonts w:cs="Arial"/>
                <w:b/>
                <w:sz w:val="18"/>
              </w:rPr>
              <w:t>Personalkompetenzen</w:t>
            </w:r>
          </w:p>
        </w:tc>
        <w:tc>
          <w:tcPr>
            <w:tcW w:w="3671" w:type="dxa"/>
            <w:gridSpan w:val="2"/>
            <w:shd w:val="clear" w:color="auto" w:fill="auto"/>
          </w:tcPr>
          <w:p w:rsidR="006F5044" w:rsidRPr="007F22C5" w:rsidRDefault="00607412" w:rsidP="006F5044">
            <w:pPr>
              <w:spacing w:before="120" w:after="120"/>
              <w:rPr>
                <w:rFonts w:cs="Arial"/>
                <w:sz w:val="16"/>
                <w:szCs w:val="18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  <w:szCs w:val="18"/>
                </w:rPr>
                <w:id w:val="208171130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F22C5">
                  <w:rPr>
                    <w:rFonts w:ascii="MS Gothic" w:eastAsia="MS Gothic" w:hAnsi="MS Gothic" w:cs="Arial" w:hint="eastAsia"/>
                    <w:b/>
                    <w:sz w:val="16"/>
                    <w:szCs w:val="18"/>
                  </w:rPr>
                  <w:t>☐</w:t>
                </w:r>
              </w:sdtContent>
            </w:sdt>
            <w:r w:rsidR="000D7DF0" w:rsidRPr="007F22C5">
              <w:rPr>
                <w:rFonts w:cs="Arial"/>
                <w:sz w:val="16"/>
                <w:szCs w:val="18"/>
                <w:lang w:eastAsia="de-DE"/>
              </w:rPr>
              <w:t xml:space="preserve"> Selbstreflexion</w:t>
            </w:r>
          </w:p>
          <w:p w:rsidR="006F5044" w:rsidRPr="007F22C5" w:rsidRDefault="00607412" w:rsidP="006F5044">
            <w:pPr>
              <w:spacing w:before="120" w:after="120"/>
              <w:rPr>
                <w:rFonts w:cs="Arial"/>
                <w:sz w:val="16"/>
                <w:szCs w:val="18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  <w:szCs w:val="18"/>
                </w:rPr>
                <w:id w:val="-163054921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F22C5">
                  <w:rPr>
                    <w:rFonts w:ascii="MS Gothic" w:eastAsia="MS Gothic" w:hAnsi="MS Gothic" w:cs="Arial" w:hint="eastAsia"/>
                    <w:b/>
                    <w:sz w:val="16"/>
                    <w:szCs w:val="18"/>
                  </w:rPr>
                  <w:t>☐</w:t>
                </w:r>
              </w:sdtContent>
            </w:sdt>
            <w:r w:rsidR="000D7DF0" w:rsidRPr="007F22C5">
              <w:rPr>
                <w:rFonts w:cs="Arial"/>
                <w:sz w:val="16"/>
                <w:szCs w:val="18"/>
                <w:lang w:eastAsia="de-DE"/>
              </w:rPr>
              <w:t xml:space="preserve"> Selbstständigkeit</w:t>
            </w:r>
          </w:p>
          <w:p w:rsidR="006F5044" w:rsidRPr="007F22C5" w:rsidRDefault="00607412" w:rsidP="006F5044">
            <w:pPr>
              <w:spacing w:before="120" w:after="120"/>
              <w:rPr>
                <w:rFonts w:cs="Arial"/>
                <w:sz w:val="16"/>
                <w:szCs w:val="18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  <w:szCs w:val="18"/>
                </w:rPr>
                <w:id w:val="208903363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F22C5">
                  <w:rPr>
                    <w:rFonts w:ascii="MS Gothic" w:eastAsia="MS Gothic" w:hAnsi="MS Gothic" w:cs="Arial" w:hint="eastAsia"/>
                    <w:b/>
                    <w:sz w:val="16"/>
                    <w:szCs w:val="18"/>
                  </w:rPr>
                  <w:t>☐</w:t>
                </w:r>
              </w:sdtContent>
            </w:sdt>
            <w:r w:rsidR="000D7DF0" w:rsidRPr="007F22C5">
              <w:rPr>
                <w:rFonts w:cs="Arial"/>
                <w:sz w:val="16"/>
                <w:szCs w:val="18"/>
                <w:lang w:eastAsia="de-DE"/>
              </w:rPr>
              <w:t xml:space="preserve"> Eigenständigkeit</w:t>
            </w:r>
          </w:p>
        </w:tc>
        <w:tc>
          <w:tcPr>
            <w:tcW w:w="3566" w:type="dxa"/>
            <w:shd w:val="clear" w:color="auto" w:fill="auto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Pr="00F74E3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92"/>
        </w:trPr>
        <w:tc>
          <w:tcPr>
            <w:tcW w:w="2371" w:type="dxa"/>
            <w:vMerge/>
            <w:shd w:val="clear" w:color="auto" w:fill="EAD5FF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548" w:type="dxa"/>
            <w:shd w:val="clear" w:color="auto" w:fill="auto"/>
          </w:tcPr>
          <w:p w:rsidR="006F5044" w:rsidRPr="008E1363" w:rsidRDefault="00607412" w:rsidP="006F5044">
            <w:pPr>
              <w:spacing w:before="120" w:after="120"/>
              <w:ind w:right="-108"/>
              <w:rPr>
                <w:rFonts w:cs="Arial"/>
                <w:sz w:val="20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8"/>
                </w:rPr>
                <w:id w:val="-85272089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D4760B">
                  <w:rPr>
                    <w:rFonts w:ascii="MS Gothic" w:eastAsia="MS Gothic" w:hAnsi="MS Gothic" w:cs="Arial" w:hint="eastAsia"/>
                    <w:b/>
                    <w:sz w:val="18"/>
                  </w:rPr>
                  <w:t>☐</w:t>
                </w:r>
              </w:sdtContent>
            </w:sdt>
            <w:r w:rsidR="000D7DF0" w:rsidRPr="00D4760B">
              <w:rPr>
                <w:rFonts w:cs="Arial"/>
                <w:b/>
                <w:sz w:val="18"/>
              </w:rPr>
              <w:t xml:space="preserve"> </w:t>
            </w:r>
            <w:r w:rsidR="000D7DF0">
              <w:rPr>
                <w:rFonts w:cs="Arial"/>
                <w:b/>
                <w:sz w:val="18"/>
              </w:rPr>
              <w:t>Methoden</w:t>
            </w:r>
            <w:r w:rsidR="000D7DF0" w:rsidRPr="00D4760B">
              <w:rPr>
                <w:rFonts w:cs="Arial"/>
                <w:b/>
                <w:sz w:val="18"/>
              </w:rPr>
              <w:t>kompetenzen</w:t>
            </w:r>
          </w:p>
        </w:tc>
        <w:tc>
          <w:tcPr>
            <w:tcW w:w="3671" w:type="dxa"/>
            <w:gridSpan w:val="2"/>
            <w:shd w:val="clear" w:color="auto" w:fill="auto"/>
          </w:tcPr>
          <w:p w:rsidR="006F5044" w:rsidRPr="007F22C5" w:rsidRDefault="00607412" w:rsidP="006F5044">
            <w:pPr>
              <w:spacing w:before="120" w:after="120"/>
              <w:rPr>
                <w:rFonts w:cs="Arial"/>
                <w:sz w:val="16"/>
                <w:szCs w:val="18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  <w:szCs w:val="18"/>
                </w:rPr>
                <w:id w:val="6217292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F22C5">
                  <w:rPr>
                    <w:rFonts w:ascii="MS Gothic" w:eastAsia="MS Gothic" w:hAnsi="MS Gothic" w:cs="Arial" w:hint="eastAsia"/>
                    <w:b/>
                    <w:sz w:val="16"/>
                    <w:szCs w:val="18"/>
                  </w:rPr>
                  <w:t>☐</w:t>
                </w:r>
              </w:sdtContent>
            </w:sdt>
            <w:r w:rsidR="000D7DF0" w:rsidRPr="007F22C5">
              <w:rPr>
                <w:rFonts w:cs="Arial"/>
                <w:sz w:val="16"/>
                <w:szCs w:val="18"/>
                <w:lang w:eastAsia="de-DE"/>
              </w:rPr>
              <w:t xml:space="preserve"> Sprachfähigkeit</w:t>
            </w:r>
          </w:p>
          <w:p w:rsidR="006F5044" w:rsidRPr="007F22C5" w:rsidRDefault="00607412" w:rsidP="006F5044">
            <w:pPr>
              <w:spacing w:before="120" w:after="120"/>
              <w:rPr>
                <w:rFonts w:cs="Arial"/>
                <w:sz w:val="16"/>
                <w:szCs w:val="18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  <w:szCs w:val="18"/>
                </w:rPr>
                <w:id w:val="24970807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F22C5">
                  <w:rPr>
                    <w:rFonts w:ascii="MS Gothic" w:eastAsia="MS Gothic" w:hAnsi="MS Gothic" w:cs="Arial" w:hint="eastAsia"/>
                    <w:b/>
                    <w:sz w:val="16"/>
                    <w:szCs w:val="18"/>
                  </w:rPr>
                  <w:t>☐</w:t>
                </w:r>
              </w:sdtContent>
            </w:sdt>
            <w:r w:rsidR="000D7DF0" w:rsidRPr="007F22C5">
              <w:rPr>
                <w:rFonts w:cs="Arial"/>
                <w:sz w:val="16"/>
                <w:szCs w:val="18"/>
                <w:lang w:eastAsia="de-DE"/>
              </w:rPr>
              <w:t xml:space="preserve"> Informationen nutzen</w:t>
            </w:r>
          </w:p>
          <w:p w:rsidR="006F5044" w:rsidRPr="007F22C5" w:rsidRDefault="00607412" w:rsidP="006F5044">
            <w:pPr>
              <w:spacing w:before="120" w:after="120"/>
              <w:rPr>
                <w:rFonts w:cs="Arial"/>
                <w:sz w:val="16"/>
                <w:szCs w:val="18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  <w:szCs w:val="18"/>
                </w:rPr>
                <w:id w:val="-21189783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F22C5">
                  <w:rPr>
                    <w:rFonts w:ascii="MS Gothic" w:eastAsia="MS Gothic" w:hAnsi="MS Gothic" w:cs="Arial" w:hint="eastAsia"/>
                    <w:b/>
                    <w:sz w:val="16"/>
                    <w:szCs w:val="18"/>
                  </w:rPr>
                  <w:t>☐</w:t>
                </w:r>
              </w:sdtContent>
            </w:sdt>
            <w:r w:rsidR="000D7DF0" w:rsidRPr="007F22C5">
              <w:rPr>
                <w:rFonts w:cs="Arial"/>
                <w:sz w:val="16"/>
                <w:szCs w:val="18"/>
                <w:lang w:eastAsia="de-DE"/>
              </w:rPr>
              <w:t xml:space="preserve"> Aufgaben/ Probleme lösen</w:t>
            </w:r>
          </w:p>
        </w:tc>
        <w:tc>
          <w:tcPr>
            <w:tcW w:w="3566" w:type="dxa"/>
            <w:shd w:val="clear" w:color="auto" w:fill="auto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Pr="00F74E3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16"/>
        </w:trPr>
        <w:tc>
          <w:tcPr>
            <w:tcW w:w="2371" w:type="dxa"/>
            <w:vMerge w:val="restart"/>
            <w:shd w:val="clear" w:color="auto" w:fill="auto"/>
          </w:tcPr>
          <w:p w:rsidR="006F5044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Unterrichts-schwerpunkte der Schule</w:t>
            </w:r>
          </w:p>
          <w:p w:rsidR="006F5044" w:rsidRDefault="006F5044" w:rsidP="006F5044">
            <w:pPr>
              <w:spacing w:before="120" w:after="120"/>
              <w:jc w:val="center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548" w:type="dxa"/>
            <w:shd w:val="clear" w:color="auto" w:fill="EAD5FF"/>
          </w:tcPr>
          <w:p w:rsidR="006F5044" w:rsidRPr="008E1363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>Fachbereich</w:t>
            </w:r>
          </w:p>
        </w:tc>
        <w:tc>
          <w:tcPr>
            <w:tcW w:w="7237" w:type="dxa"/>
            <w:gridSpan w:val="3"/>
            <w:shd w:val="clear" w:color="auto" w:fill="EAD5FF"/>
          </w:tcPr>
          <w:p w:rsidR="006F5044" w:rsidRPr="008E1363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 w:rsidRPr="007C3B30">
              <w:rPr>
                <w:rFonts w:cs="Arial"/>
                <w:b/>
                <w:sz w:val="16"/>
                <w:szCs w:val="22"/>
                <w:lang w:eastAsia="de-DE"/>
              </w:rPr>
              <w:t>Umsetzung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>: Wie?</w:t>
            </w:r>
          </w:p>
        </w:tc>
        <w:tc>
          <w:tcPr>
            <w:tcW w:w="2836" w:type="dxa"/>
            <w:vMerge w:val="restart"/>
          </w:tcPr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Welche </w:t>
            </w:r>
            <w:r w:rsidRPr="001E6B7A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Fachbereiche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eignen sich besonders gut, um die SORS-Idee umzusetzen und das SORS-Profil zu stärken? </w:t>
            </w:r>
          </w:p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Das Team setzt Schwerpunkte, die speziell SORS-Ideen betonen. Daraus lassen sich Standards oder gemeinsame Aktivitäten der Schule (Projekttage, -wochen, Unterrichtseinheiten, Veranstaltungen u. ä. ableiten.</w:t>
            </w:r>
          </w:p>
          <w:p w:rsidR="006F5044" w:rsidRPr="007A66BF" w:rsidRDefault="009A7BA5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>
              <w:rPr>
                <w:sz w:val="18"/>
              </w:rPr>
              <w:t xml:space="preserve">&gt; </w:t>
            </w:r>
            <w:hyperlink r:id="rId65" w:history="1">
              <w:r w:rsidR="00304102" w:rsidRPr="009A7BA5">
                <w:rPr>
                  <w:rStyle w:val="Hyperlink"/>
                  <w:sz w:val="18"/>
                </w:rPr>
                <w:t>"Umsetzungshilfe C - Sozialraumorientierter Unterricht"</w:t>
              </w:r>
            </w:hyperlink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81"/>
        </w:trPr>
        <w:tc>
          <w:tcPr>
            <w:tcW w:w="2371" w:type="dxa"/>
            <w:vMerge/>
            <w:shd w:val="clear" w:color="auto" w:fill="auto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548" w:type="dxa"/>
            <w:shd w:val="clear" w:color="auto" w:fill="FFFFFF" w:themeFill="background1"/>
          </w:tcPr>
          <w:p w:rsidR="006F5044" w:rsidRPr="00925FF5" w:rsidRDefault="00607412" w:rsidP="006F5044">
            <w:pPr>
              <w:spacing w:before="120" w:after="120"/>
              <w:rPr>
                <w:rFonts w:cs="Arial"/>
                <w:b/>
                <w:sz w:val="18"/>
                <w:szCs w:val="18"/>
              </w:rPr>
            </w:pPr>
            <w:sdt>
              <w:sdtPr>
                <w:rPr>
                  <w:rFonts w:cs="Arial"/>
                  <w:b/>
                  <w:sz w:val="18"/>
                  <w:szCs w:val="18"/>
                </w:rPr>
                <w:id w:val="8059058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925FF5">
                  <w:rPr>
                    <w:rFonts w:cs="Arial" w:hint="eastAsia"/>
                    <w:b/>
                    <w:sz w:val="18"/>
                    <w:szCs w:val="18"/>
                  </w:rPr>
                  <w:t>☐</w:t>
                </w:r>
              </w:sdtContent>
            </w:sdt>
            <w:r w:rsidR="000D7DF0" w:rsidRPr="00925FF5">
              <w:rPr>
                <w:rFonts w:cs="Arial"/>
                <w:b/>
                <w:sz w:val="18"/>
                <w:szCs w:val="18"/>
              </w:rPr>
              <w:t xml:space="preserve"> </w:t>
            </w:r>
            <w:r w:rsidR="000D7DF0">
              <w:rPr>
                <w:rFonts w:cs="Arial"/>
                <w:b/>
                <w:sz w:val="18"/>
                <w:szCs w:val="18"/>
              </w:rPr>
              <w:t xml:space="preserve"> </w:t>
            </w:r>
            <w:r w:rsidR="000D7DF0" w:rsidRPr="00925FF5">
              <w:rPr>
                <w:rFonts w:cs="Arial"/>
                <w:b/>
                <w:sz w:val="18"/>
                <w:szCs w:val="18"/>
              </w:rPr>
              <w:t>Sprachen</w:t>
            </w:r>
          </w:p>
        </w:tc>
        <w:tc>
          <w:tcPr>
            <w:tcW w:w="7237" w:type="dxa"/>
            <w:gridSpan w:val="3"/>
            <w:shd w:val="clear" w:color="auto" w:fill="FFFFFF" w:themeFill="background1"/>
          </w:tcPr>
          <w:p w:rsidR="006F5044" w:rsidRPr="007C3B30" w:rsidRDefault="006F5044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Pr="00BD7EC7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81"/>
        </w:trPr>
        <w:tc>
          <w:tcPr>
            <w:tcW w:w="2371" w:type="dxa"/>
            <w:vMerge/>
            <w:shd w:val="clear" w:color="auto" w:fill="auto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548" w:type="dxa"/>
            <w:shd w:val="clear" w:color="auto" w:fill="FFFFFF" w:themeFill="background1"/>
          </w:tcPr>
          <w:p w:rsidR="006F5044" w:rsidRPr="00925FF5" w:rsidRDefault="00607412" w:rsidP="006F5044">
            <w:pPr>
              <w:spacing w:before="120" w:after="120"/>
              <w:rPr>
                <w:rFonts w:cs="Arial"/>
                <w:b/>
                <w:sz w:val="18"/>
                <w:szCs w:val="18"/>
              </w:rPr>
            </w:pPr>
            <w:sdt>
              <w:sdtPr>
                <w:rPr>
                  <w:rFonts w:cs="Arial"/>
                  <w:b/>
                  <w:sz w:val="18"/>
                  <w:szCs w:val="18"/>
                </w:rPr>
                <w:id w:val="-65684552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925FF5">
                  <w:rPr>
                    <w:rFonts w:cs="Arial" w:hint="eastAsia"/>
                    <w:b/>
                    <w:sz w:val="18"/>
                    <w:szCs w:val="18"/>
                  </w:rPr>
                  <w:t>☐</w:t>
                </w:r>
              </w:sdtContent>
            </w:sdt>
            <w:r w:rsidR="000D7DF0" w:rsidRPr="00925FF5">
              <w:rPr>
                <w:rFonts w:cs="Arial"/>
                <w:b/>
                <w:sz w:val="18"/>
                <w:szCs w:val="18"/>
              </w:rPr>
              <w:t xml:space="preserve"> </w:t>
            </w:r>
            <w:r w:rsidR="000D7DF0">
              <w:rPr>
                <w:rFonts w:cs="Arial"/>
                <w:b/>
                <w:sz w:val="18"/>
                <w:szCs w:val="18"/>
              </w:rPr>
              <w:t xml:space="preserve"> </w:t>
            </w:r>
            <w:r w:rsidR="000D7DF0" w:rsidRPr="00925FF5">
              <w:rPr>
                <w:rFonts w:cs="Arial"/>
                <w:b/>
                <w:sz w:val="18"/>
                <w:szCs w:val="18"/>
              </w:rPr>
              <w:t>Mathematik</w:t>
            </w:r>
          </w:p>
        </w:tc>
        <w:tc>
          <w:tcPr>
            <w:tcW w:w="7237" w:type="dxa"/>
            <w:gridSpan w:val="3"/>
            <w:shd w:val="clear" w:color="auto" w:fill="FFFFFF" w:themeFill="background1"/>
          </w:tcPr>
          <w:p w:rsidR="006F5044" w:rsidRPr="007C3B30" w:rsidRDefault="006F5044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Pr="00BD7EC7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81"/>
        </w:trPr>
        <w:tc>
          <w:tcPr>
            <w:tcW w:w="2371" w:type="dxa"/>
            <w:vMerge/>
            <w:shd w:val="clear" w:color="auto" w:fill="auto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548" w:type="dxa"/>
            <w:shd w:val="clear" w:color="auto" w:fill="FFFFFF" w:themeFill="background1"/>
          </w:tcPr>
          <w:p w:rsidR="006F5044" w:rsidRPr="00925FF5" w:rsidRDefault="00607412" w:rsidP="006F5044">
            <w:pPr>
              <w:spacing w:before="120" w:after="120"/>
              <w:rPr>
                <w:rFonts w:cs="Arial"/>
                <w:b/>
                <w:sz w:val="18"/>
                <w:szCs w:val="18"/>
              </w:rPr>
            </w:pPr>
            <w:sdt>
              <w:sdtPr>
                <w:rPr>
                  <w:rFonts w:cs="Arial"/>
                  <w:b/>
                  <w:sz w:val="18"/>
                  <w:szCs w:val="18"/>
                </w:rPr>
                <w:id w:val="13458268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925FF5">
                  <w:rPr>
                    <w:rFonts w:cs="Arial" w:hint="eastAsia"/>
                    <w:b/>
                    <w:sz w:val="18"/>
                    <w:szCs w:val="18"/>
                  </w:rPr>
                  <w:t>☐</w:t>
                </w:r>
              </w:sdtContent>
            </w:sdt>
            <w:r w:rsidR="000D7DF0" w:rsidRPr="00925FF5">
              <w:rPr>
                <w:rFonts w:cs="Arial"/>
                <w:b/>
                <w:sz w:val="18"/>
                <w:szCs w:val="18"/>
              </w:rPr>
              <w:t xml:space="preserve"> </w:t>
            </w:r>
            <w:r w:rsidR="000D7DF0">
              <w:rPr>
                <w:rFonts w:cs="Arial"/>
                <w:b/>
                <w:sz w:val="18"/>
                <w:szCs w:val="18"/>
              </w:rPr>
              <w:t xml:space="preserve"> </w:t>
            </w:r>
            <w:r w:rsidR="000D7DF0" w:rsidRPr="00925FF5">
              <w:rPr>
                <w:rFonts w:cs="Arial"/>
                <w:b/>
                <w:sz w:val="18"/>
                <w:szCs w:val="18"/>
              </w:rPr>
              <w:t>NMG</w:t>
            </w:r>
          </w:p>
        </w:tc>
        <w:tc>
          <w:tcPr>
            <w:tcW w:w="7237" w:type="dxa"/>
            <w:gridSpan w:val="3"/>
            <w:shd w:val="clear" w:color="auto" w:fill="FFFFFF" w:themeFill="background1"/>
          </w:tcPr>
          <w:p w:rsidR="006F5044" w:rsidRPr="007C3B30" w:rsidRDefault="006F5044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Pr="00BD7EC7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10"/>
        </w:trPr>
        <w:tc>
          <w:tcPr>
            <w:tcW w:w="2371" w:type="dxa"/>
            <w:vMerge/>
            <w:shd w:val="clear" w:color="auto" w:fill="auto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548" w:type="dxa"/>
            <w:shd w:val="clear" w:color="auto" w:fill="FFFFFF" w:themeFill="background1"/>
          </w:tcPr>
          <w:p w:rsidR="006F5044" w:rsidRPr="00925FF5" w:rsidRDefault="00607412" w:rsidP="006F5044">
            <w:pPr>
              <w:spacing w:before="120" w:after="120"/>
              <w:rPr>
                <w:rFonts w:cs="Arial"/>
                <w:b/>
                <w:sz w:val="18"/>
                <w:szCs w:val="18"/>
              </w:rPr>
            </w:pPr>
            <w:sdt>
              <w:sdtPr>
                <w:rPr>
                  <w:rFonts w:cs="Arial"/>
                  <w:b/>
                  <w:sz w:val="18"/>
                  <w:szCs w:val="18"/>
                </w:rPr>
                <w:id w:val="116937703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925FF5">
                  <w:rPr>
                    <w:rFonts w:cs="Arial" w:hint="eastAsia"/>
                    <w:b/>
                    <w:sz w:val="18"/>
                    <w:szCs w:val="18"/>
                  </w:rPr>
                  <w:t>☐</w:t>
                </w:r>
              </w:sdtContent>
            </w:sdt>
            <w:r w:rsidR="000D7DF0" w:rsidRPr="00925FF5">
              <w:rPr>
                <w:rFonts w:cs="Arial"/>
                <w:b/>
                <w:sz w:val="18"/>
                <w:szCs w:val="18"/>
              </w:rPr>
              <w:t xml:space="preserve"> </w:t>
            </w:r>
            <w:r w:rsidR="000D7DF0">
              <w:rPr>
                <w:rFonts w:cs="Arial"/>
                <w:b/>
                <w:sz w:val="18"/>
                <w:szCs w:val="18"/>
              </w:rPr>
              <w:t xml:space="preserve"> </w:t>
            </w:r>
            <w:r w:rsidR="000D7DF0" w:rsidRPr="00925FF5">
              <w:rPr>
                <w:rFonts w:cs="Arial"/>
                <w:b/>
                <w:sz w:val="18"/>
                <w:szCs w:val="18"/>
              </w:rPr>
              <w:t>MINT</w:t>
            </w:r>
          </w:p>
        </w:tc>
        <w:tc>
          <w:tcPr>
            <w:tcW w:w="7237" w:type="dxa"/>
            <w:gridSpan w:val="3"/>
            <w:shd w:val="clear" w:color="auto" w:fill="FFFFFF" w:themeFill="background1"/>
          </w:tcPr>
          <w:p w:rsidR="006F5044" w:rsidRPr="007C3B30" w:rsidRDefault="006F5044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Pr="00BD7EC7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81"/>
        </w:trPr>
        <w:tc>
          <w:tcPr>
            <w:tcW w:w="2371" w:type="dxa"/>
            <w:vMerge/>
            <w:shd w:val="clear" w:color="auto" w:fill="auto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548" w:type="dxa"/>
            <w:shd w:val="clear" w:color="auto" w:fill="FFFFFF" w:themeFill="background1"/>
          </w:tcPr>
          <w:p w:rsidR="006F5044" w:rsidRDefault="00607412" w:rsidP="006F5044">
            <w:pPr>
              <w:spacing w:before="120" w:after="120"/>
              <w:rPr>
                <w:rFonts w:cs="Arial"/>
                <w:b/>
                <w:sz w:val="18"/>
                <w:szCs w:val="18"/>
              </w:rPr>
            </w:pPr>
            <w:sdt>
              <w:sdtPr>
                <w:rPr>
                  <w:rFonts w:cs="Arial"/>
                  <w:b/>
                  <w:sz w:val="18"/>
                  <w:szCs w:val="18"/>
                </w:rPr>
                <w:id w:val="-1154001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925FF5">
                  <w:rPr>
                    <w:rFonts w:ascii="MS Gothic" w:eastAsia="MS Gothic" w:hAnsi="MS Gothic" w:cs="MS Gothic" w:hint="eastAsia"/>
                    <w:b/>
                    <w:sz w:val="18"/>
                    <w:szCs w:val="18"/>
                  </w:rPr>
                  <w:t>☐</w:t>
                </w:r>
              </w:sdtContent>
            </w:sdt>
            <w:r w:rsidR="000D7DF0" w:rsidRPr="00925FF5">
              <w:rPr>
                <w:rFonts w:cs="Arial"/>
                <w:b/>
                <w:sz w:val="18"/>
                <w:szCs w:val="18"/>
              </w:rPr>
              <w:t xml:space="preserve"> Gestalten: BG </w:t>
            </w:r>
            <w:r w:rsidR="000D7DF0">
              <w:rPr>
                <w:rFonts w:cs="Arial"/>
                <w:b/>
                <w:sz w:val="18"/>
                <w:szCs w:val="18"/>
              </w:rPr>
              <w:t>+</w:t>
            </w:r>
            <w:r w:rsidR="000D7DF0" w:rsidRPr="00925FF5">
              <w:rPr>
                <w:rFonts w:cs="Arial"/>
                <w:b/>
                <w:sz w:val="18"/>
                <w:szCs w:val="18"/>
              </w:rPr>
              <w:t xml:space="preserve"> TTG</w:t>
            </w:r>
          </w:p>
        </w:tc>
        <w:tc>
          <w:tcPr>
            <w:tcW w:w="7237" w:type="dxa"/>
            <w:gridSpan w:val="3"/>
            <w:shd w:val="clear" w:color="auto" w:fill="FFFFFF" w:themeFill="background1"/>
          </w:tcPr>
          <w:p w:rsidR="006F5044" w:rsidRPr="000E4D3B" w:rsidRDefault="006F5044" w:rsidP="006F5044">
            <w:pPr>
              <w:spacing w:before="120" w:after="120"/>
              <w:rPr>
                <w:rFonts w:cs="Arial"/>
                <w:sz w:val="16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Pr="00BD7EC7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13"/>
        </w:trPr>
        <w:tc>
          <w:tcPr>
            <w:tcW w:w="2371" w:type="dxa"/>
            <w:vMerge/>
            <w:shd w:val="clear" w:color="auto" w:fill="auto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548" w:type="dxa"/>
            <w:shd w:val="clear" w:color="auto" w:fill="FFFFFF" w:themeFill="background1"/>
          </w:tcPr>
          <w:p w:rsidR="006F5044" w:rsidRPr="00925FF5" w:rsidRDefault="00607412" w:rsidP="006F5044">
            <w:pPr>
              <w:spacing w:before="120" w:after="120"/>
              <w:rPr>
                <w:rFonts w:cs="Arial"/>
                <w:b/>
                <w:sz w:val="18"/>
                <w:szCs w:val="18"/>
              </w:rPr>
            </w:pPr>
            <w:sdt>
              <w:sdtPr>
                <w:rPr>
                  <w:rFonts w:cs="Arial"/>
                  <w:b/>
                  <w:sz w:val="18"/>
                  <w:szCs w:val="18"/>
                </w:rPr>
                <w:id w:val="-19940072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925FF5">
                  <w:rPr>
                    <w:rFonts w:cs="Arial" w:hint="eastAsia"/>
                    <w:b/>
                    <w:sz w:val="18"/>
                    <w:szCs w:val="18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8"/>
                <w:szCs w:val="18"/>
              </w:rPr>
              <w:t xml:space="preserve">  Musik</w:t>
            </w:r>
          </w:p>
        </w:tc>
        <w:tc>
          <w:tcPr>
            <w:tcW w:w="7237" w:type="dxa"/>
            <w:gridSpan w:val="3"/>
            <w:shd w:val="clear" w:color="auto" w:fill="FFFFFF" w:themeFill="background1"/>
          </w:tcPr>
          <w:p w:rsidR="006F5044" w:rsidRPr="007C3B30" w:rsidRDefault="006F5044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Pr="00BD7EC7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81"/>
        </w:trPr>
        <w:tc>
          <w:tcPr>
            <w:tcW w:w="2371" w:type="dxa"/>
            <w:vMerge/>
            <w:shd w:val="clear" w:color="auto" w:fill="auto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548" w:type="dxa"/>
            <w:shd w:val="clear" w:color="auto" w:fill="FFFFFF" w:themeFill="background1"/>
          </w:tcPr>
          <w:p w:rsidR="006F5044" w:rsidRDefault="00607412" w:rsidP="006F5044">
            <w:pPr>
              <w:spacing w:before="120" w:after="120"/>
              <w:rPr>
                <w:rFonts w:cs="Arial"/>
                <w:b/>
                <w:sz w:val="18"/>
                <w:szCs w:val="18"/>
              </w:rPr>
            </w:pPr>
            <w:sdt>
              <w:sdtPr>
                <w:rPr>
                  <w:rFonts w:cs="Arial"/>
                  <w:b/>
                  <w:sz w:val="18"/>
                  <w:szCs w:val="18"/>
                </w:rPr>
                <w:id w:val="-142148122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8"/>
                    <w:szCs w:val="18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8"/>
                <w:szCs w:val="18"/>
              </w:rPr>
              <w:t xml:space="preserve"> Bewegung und Sport</w:t>
            </w:r>
          </w:p>
        </w:tc>
        <w:tc>
          <w:tcPr>
            <w:tcW w:w="7237" w:type="dxa"/>
            <w:gridSpan w:val="3"/>
            <w:shd w:val="clear" w:color="auto" w:fill="FFFFFF" w:themeFill="background1"/>
          </w:tcPr>
          <w:p w:rsidR="006F5044" w:rsidRPr="000E4D3B" w:rsidRDefault="006F5044" w:rsidP="006F5044">
            <w:pPr>
              <w:spacing w:before="120" w:after="120"/>
              <w:rPr>
                <w:rFonts w:cs="Arial"/>
                <w:sz w:val="16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Pr="00BD7EC7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</w:tbl>
    <w:p w:rsidR="008938CE" w:rsidRDefault="008938CE">
      <w:r>
        <w:br w:type="page"/>
      </w:r>
    </w:p>
    <w:tbl>
      <w:tblPr>
        <w:tblStyle w:val="Tabellenraster"/>
        <w:tblW w:w="14992" w:type="dxa"/>
        <w:tblLook w:val="04A0" w:firstRow="1" w:lastRow="0" w:firstColumn="1" w:lastColumn="0" w:noHBand="0" w:noVBand="1"/>
      </w:tblPr>
      <w:tblGrid>
        <w:gridCol w:w="2371"/>
        <w:gridCol w:w="1843"/>
        <w:gridCol w:w="1195"/>
        <w:gridCol w:w="1932"/>
        <w:gridCol w:w="209"/>
        <w:gridCol w:w="2038"/>
        <w:gridCol w:w="1120"/>
        <w:gridCol w:w="1448"/>
        <w:gridCol w:w="2836"/>
      </w:tblGrid>
      <w:tr w:rsidR="00332A64" w:rsidTr="006F5044">
        <w:tc>
          <w:tcPr>
            <w:tcW w:w="2371" w:type="dxa"/>
            <w:vMerge w:val="restart"/>
            <w:tcBorders>
              <w:top w:val="single" w:sz="18" w:space="0" w:color="auto"/>
            </w:tcBorders>
            <w:shd w:val="clear" w:color="auto" w:fill="EAD5FF"/>
          </w:tcPr>
          <w:p w:rsidR="006F5044" w:rsidRPr="007A2818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 xml:space="preserve">Standards </w:t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br/>
            </w:r>
          </w:p>
        </w:tc>
        <w:tc>
          <w:tcPr>
            <w:tcW w:w="1843" w:type="dxa"/>
            <w:tcBorders>
              <w:top w:val="single" w:sz="18" w:space="0" w:color="auto"/>
            </w:tcBorders>
            <w:shd w:val="clear" w:color="auto" w:fill="EAD5FF"/>
          </w:tcPr>
          <w:p w:rsidR="006F5044" w:rsidRPr="00CA40EC" w:rsidRDefault="000D7DF0" w:rsidP="006F5044">
            <w:pPr>
              <w:spacing w:before="120" w:after="120"/>
              <w:rPr>
                <w:rFonts w:cs="Arial"/>
                <w:sz w:val="16"/>
                <w:szCs w:val="22"/>
                <w:lang w:eastAsia="de-DE"/>
              </w:rPr>
            </w:pPr>
            <w:r w:rsidRPr="00100051">
              <w:rPr>
                <w:rFonts w:cs="Arial"/>
                <w:b/>
                <w:sz w:val="16"/>
                <w:szCs w:val="22"/>
                <w:lang w:eastAsia="de-DE"/>
              </w:rPr>
              <w:t>Bereich</w:t>
            </w:r>
          </w:p>
        </w:tc>
        <w:tc>
          <w:tcPr>
            <w:tcW w:w="3336" w:type="dxa"/>
            <w:gridSpan w:val="3"/>
            <w:tcBorders>
              <w:top w:val="single" w:sz="18" w:space="0" w:color="auto"/>
            </w:tcBorders>
            <w:shd w:val="clear" w:color="auto" w:fill="EAD5FF"/>
          </w:tcPr>
          <w:p w:rsidR="006F5044" w:rsidRPr="00CA40EC" w:rsidRDefault="000D7DF0" w:rsidP="006F5044">
            <w:pPr>
              <w:spacing w:before="120" w:after="120"/>
              <w:rPr>
                <w:rFonts w:cs="Arial"/>
                <w:sz w:val="16"/>
                <w:szCs w:val="22"/>
                <w:lang w:eastAsia="de-DE"/>
              </w:rPr>
            </w:pPr>
            <w:r w:rsidRPr="00CA40EC">
              <w:rPr>
                <w:rFonts w:cs="Arial"/>
                <w:b/>
                <w:sz w:val="16"/>
                <w:szCs w:val="22"/>
                <w:lang w:eastAsia="de-DE"/>
              </w:rPr>
              <w:t>Standard (Kompetenz)</w:t>
            </w:r>
          </w:p>
        </w:tc>
        <w:tc>
          <w:tcPr>
            <w:tcW w:w="3158" w:type="dxa"/>
            <w:gridSpan w:val="2"/>
            <w:tcBorders>
              <w:top w:val="single" w:sz="18" w:space="0" w:color="auto"/>
            </w:tcBorders>
            <w:shd w:val="clear" w:color="auto" w:fill="EAD5FF"/>
          </w:tcPr>
          <w:p w:rsidR="006F5044" w:rsidRPr="00CA40EC" w:rsidRDefault="000D7DF0" w:rsidP="006F5044">
            <w:pPr>
              <w:spacing w:before="120" w:after="120"/>
              <w:rPr>
                <w:rFonts w:cs="Arial"/>
                <w:sz w:val="16"/>
                <w:szCs w:val="22"/>
                <w:lang w:eastAsia="de-DE"/>
              </w:rPr>
            </w:pPr>
            <w:r w:rsidRPr="00CA40EC">
              <w:rPr>
                <w:rFonts w:cs="Arial"/>
                <w:b/>
                <w:sz w:val="16"/>
                <w:szCs w:val="22"/>
                <w:lang w:eastAsia="de-DE"/>
              </w:rPr>
              <w:t>Umsetzung</w:t>
            </w:r>
          </w:p>
        </w:tc>
        <w:tc>
          <w:tcPr>
            <w:tcW w:w="1448" w:type="dxa"/>
            <w:tcBorders>
              <w:top w:val="single" w:sz="18" w:space="0" w:color="auto"/>
            </w:tcBorders>
            <w:shd w:val="clear" w:color="auto" w:fill="EAD5FF"/>
          </w:tcPr>
          <w:p w:rsidR="006F5044" w:rsidRPr="00CA40EC" w:rsidRDefault="000D7DF0" w:rsidP="006F5044">
            <w:pPr>
              <w:spacing w:before="120" w:after="120"/>
              <w:rPr>
                <w:rFonts w:cs="Arial"/>
                <w:sz w:val="16"/>
                <w:szCs w:val="22"/>
                <w:lang w:eastAsia="de-DE"/>
              </w:rPr>
            </w:pPr>
            <w:r w:rsidRPr="00CA40EC">
              <w:rPr>
                <w:rFonts w:cs="Arial"/>
                <w:b/>
                <w:sz w:val="16"/>
                <w:szCs w:val="22"/>
                <w:lang w:eastAsia="de-DE"/>
              </w:rPr>
              <w:t>Zyklus / Stufe</w:t>
            </w:r>
          </w:p>
        </w:tc>
        <w:tc>
          <w:tcPr>
            <w:tcW w:w="2836" w:type="dxa"/>
            <w:vMerge w:val="restart"/>
            <w:tcBorders>
              <w:top w:val="single" w:sz="18" w:space="0" w:color="auto"/>
            </w:tcBorders>
          </w:tcPr>
          <w:p w:rsidR="006F5044" w:rsidRPr="00BD7EC7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EC1667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Standards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: </w:t>
            </w:r>
            <w:r w:rsidRPr="00F74E3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Existieren oder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werden für die Profilschärfung</w:t>
            </w:r>
            <w:r w:rsidRPr="00F74E3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verbindliche Standards an unserer Schule (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z</w:t>
            </w:r>
            <w:r w:rsidRPr="00F74E34">
              <w:rPr>
                <w:rFonts w:cs="Arial"/>
                <w:color w:val="CC3300"/>
                <w:sz w:val="18"/>
                <w:szCs w:val="18"/>
                <w:lang w:eastAsia="de-DE"/>
              </w:rPr>
              <w:t>yklus-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 w:rsidRPr="00F74E34">
              <w:rPr>
                <w:rFonts w:cs="Arial"/>
                <w:color w:val="CC3300"/>
                <w:sz w:val="18"/>
                <w:szCs w:val="18"/>
                <w:lang w:eastAsia="de-DE"/>
              </w:rPr>
              <w:t>/ stufenbezogen)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erarbeitet</w:t>
            </w:r>
            <w:r w:rsidRPr="00F74E34">
              <w:rPr>
                <w:rFonts w:cs="Arial"/>
                <w:color w:val="CC3300"/>
                <w:sz w:val="18"/>
                <w:szCs w:val="18"/>
                <w:lang w:eastAsia="de-DE"/>
              </w:rPr>
              <w:t>?</w:t>
            </w:r>
          </w:p>
        </w:tc>
      </w:tr>
      <w:tr w:rsidR="00332A64" w:rsidTr="006F5044">
        <w:trPr>
          <w:trHeight w:val="304"/>
        </w:trPr>
        <w:tc>
          <w:tcPr>
            <w:tcW w:w="2371" w:type="dxa"/>
            <w:vMerge/>
            <w:shd w:val="clear" w:color="auto" w:fill="EAD5FF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843" w:type="dxa"/>
            <w:tcBorders>
              <w:bottom w:val="single" w:sz="2" w:space="0" w:color="auto"/>
            </w:tcBorders>
            <w:shd w:val="clear" w:color="auto" w:fill="auto"/>
          </w:tcPr>
          <w:p w:rsidR="006F5044" w:rsidRPr="00200D7D" w:rsidRDefault="006F5044" w:rsidP="006F5044">
            <w:pPr>
              <w:spacing w:before="120" w:after="120"/>
              <w:jc w:val="both"/>
              <w:rPr>
                <w:rFonts w:cs="Arial"/>
                <w:b/>
                <w:sz w:val="18"/>
                <w:szCs w:val="22"/>
                <w:lang w:eastAsia="de-DE"/>
              </w:rPr>
            </w:pPr>
          </w:p>
        </w:tc>
        <w:tc>
          <w:tcPr>
            <w:tcW w:w="3336" w:type="dxa"/>
            <w:gridSpan w:val="3"/>
            <w:tcBorders>
              <w:bottom w:val="single" w:sz="2" w:space="0" w:color="auto"/>
            </w:tcBorders>
            <w:shd w:val="clear" w:color="auto" w:fill="auto"/>
          </w:tcPr>
          <w:p w:rsidR="006F5044" w:rsidRPr="00CA40EC" w:rsidRDefault="006F5044" w:rsidP="006F5044">
            <w:pPr>
              <w:spacing w:before="120" w:after="120"/>
              <w:jc w:val="right"/>
              <w:rPr>
                <w:rFonts w:cs="Arial"/>
                <w:sz w:val="16"/>
                <w:szCs w:val="22"/>
                <w:lang w:eastAsia="de-DE"/>
              </w:rPr>
            </w:pPr>
          </w:p>
        </w:tc>
        <w:tc>
          <w:tcPr>
            <w:tcW w:w="3158" w:type="dxa"/>
            <w:gridSpan w:val="2"/>
            <w:tcBorders>
              <w:bottom w:val="single" w:sz="2" w:space="0" w:color="auto"/>
            </w:tcBorders>
            <w:shd w:val="clear" w:color="auto" w:fill="auto"/>
          </w:tcPr>
          <w:p w:rsidR="006F5044" w:rsidRPr="00CA40EC" w:rsidRDefault="006F5044" w:rsidP="006F5044">
            <w:pPr>
              <w:spacing w:before="120" w:after="120"/>
              <w:rPr>
                <w:rFonts w:cs="Arial"/>
                <w:sz w:val="16"/>
                <w:szCs w:val="22"/>
                <w:lang w:eastAsia="de-DE"/>
              </w:rPr>
            </w:pPr>
          </w:p>
        </w:tc>
        <w:tc>
          <w:tcPr>
            <w:tcW w:w="1448" w:type="dxa"/>
            <w:tcBorders>
              <w:bottom w:val="single" w:sz="2" w:space="0" w:color="auto"/>
            </w:tcBorders>
            <w:shd w:val="clear" w:color="auto" w:fill="auto"/>
          </w:tcPr>
          <w:p w:rsidR="006F5044" w:rsidRPr="00CA40EC" w:rsidRDefault="006F5044" w:rsidP="006F5044">
            <w:pPr>
              <w:spacing w:before="120" w:after="120"/>
              <w:rPr>
                <w:rFonts w:cs="Arial"/>
                <w:sz w:val="16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Pr="00F74E3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rPr>
          <w:trHeight w:val="304"/>
        </w:trPr>
        <w:tc>
          <w:tcPr>
            <w:tcW w:w="2371" w:type="dxa"/>
            <w:vMerge/>
            <w:shd w:val="clear" w:color="auto" w:fill="EAD5FF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843" w:type="dxa"/>
            <w:tcBorders>
              <w:top w:val="single" w:sz="2" w:space="0" w:color="auto"/>
              <w:bottom w:val="single" w:sz="2" w:space="0" w:color="auto"/>
            </w:tcBorders>
            <w:shd w:val="clear" w:color="auto" w:fill="auto"/>
          </w:tcPr>
          <w:p w:rsidR="006F5044" w:rsidRPr="00200D7D" w:rsidRDefault="006F5044" w:rsidP="006F5044">
            <w:pPr>
              <w:spacing w:before="120" w:after="120"/>
              <w:rPr>
                <w:rFonts w:cs="Arial"/>
                <w:b/>
                <w:sz w:val="18"/>
                <w:szCs w:val="22"/>
                <w:lang w:eastAsia="de-DE"/>
              </w:rPr>
            </w:pPr>
          </w:p>
        </w:tc>
        <w:tc>
          <w:tcPr>
            <w:tcW w:w="3336" w:type="dxa"/>
            <w:gridSpan w:val="3"/>
            <w:tcBorders>
              <w:top w:val="single" w:sz="2" w:space="0" w:color="auto"/>
              <w:bottom w:val="single" w:sz="2" w:space="0" w:color="auto"/>
            </w:tcBorders>
            <w:shd w:val="clear" w:color="auto" w:fill="auto"/>
          </w:tcPr>
          <w:p w:rsidR="006F5044" w:rsidRDefault="006F5044" w:rsidP="006F5044">
            <w:pPr>
              <w:spacing w:before="120" w:after="120"/>
              <w:rPr>
                <w:rFonts w:cs="Arial"/>
                <w:sz w:val="16"/>
                <w:szCs w:val="22"/>
                <w:lang w:eastAsia="de-DE"/>
              </w:rPr>
            </w:pPr>
          </w:p>
        </w:tc>
        <w:tc>
          <w:tcPr>
            <w:tcW w:w="3158" w:type="dxa"/>
            <w:gridSpan w:val="2"/>
            <w:tcBorders>
              <w:top w:val="single" w:sz="2" w:space="0" w:color="auto"/>
              <w:bottom w:val="single" w:sz="2" w:space="0" w:color="auto"/>
            </w:tcBorders>
            <w:shd w:val="clear" w:color="auto" w:fill="auto"/>
          </w:tcPr>
          <w:p w:rsidR="006F5044" w:rsidRDefault="006F5044" w:rsidP="006F5044">
            <w:pPr>
              <w:spacing w:before="120" w:after="120"/>
              <w:rPr>
                <w:rFonts w:cs="Arial"/>
                <w:sz w:val="16"/>
                <w:szCs w:val="22"/>
                <w:lang w:eastAsia="de-DE"/>
              </w:rPr>
            </w:pPr>
          </w:p>
        </w:tc>
        <w:tc>
          <w:tcPr>
            <w:tcW w:w="1448" w:type="dxa"/>
            <w:tcBorders>
              <w:top w:val="single" w:sz="2" w:space="0" w:color="auto"/>
              <w:bottom w:val="single" w:sz="2" w:space="0" w:color="auto"/>
            </w:tcBorders>
            <w:shd w:val="clear" w:color="auto" w:fill="auto"/>
          </w:tcPr>
          <w:p w:rsidR="006F5044" w:rsidRDefault="006F5044" w:rsidP="006F5044">
            <w:pPr>
              <w:spacing w:before="120" w:after="120"/>
              <w:rPr>
                <w:rFonts w:cs="Arial"/>
                <w:sz w:val="16"/>
                <w:szCs w:val="22"/>
                <w:lang w:eastAsia="de-DE"/>
              </w:rPr>
            </w:pPr>
          </w:p>
        </w:tc>
        <w:tc>
          <w:tcPr>
            <w:tcW w:w="2836" w:type="dxa"/>
            <w:vMerge/>
          </w:tcPr>
          <w:p w:rsidR="006F5044" w:rsidRPr="00F74E3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c>
          <w:tcPr>
            <w:tcW w:w="2371" w:type="dxa"/>
            <w:vMerge w:val="restart"/>
            <w:tcBorders>
              <w:top w:val="single" w:sz="18" w:space="0" w:color="auto"/>
            </w:tcBorders>
            <w:shd w:val="clear" w:color="auto" w:fill="auto"/>
          </w:tcPr>
          <w:p w:rsidR="006F5044" w:rsidRPr="007A2818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F</w:t>
            </w: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rühe Förderung</w:t>
            </w:r>
          </w:p>
        </w:tc>
        <w:tc>
          <w:tcPr>
            <w:tcW w:w="3038" w:type="dxa"/>
            <w:gridSpan w:val="2"/>
            <w:tcBorders>
              <w:top w:val="single" w:sz="18" w:space="0" w:color="auto"/>
            </w:tcBorders>
            <w:shd w:val="clear" w:color="auto" w:fill="EAD5FF"/>
          </w:tcPr>
          <w:p w:rsidR="006F5044" w:rsidRPr="008E1363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>Institution / Name</w:t>
            </w:r>
          </w:p>
        </w:tc>
        <w:tc>
          <w:tcPr>
            <w:tcW w:w="4179" w:type="dxa"/>
            <w:gridSpan w:val="3"/>
            <w:tcBorders>
              <w:top w:val="single" w:sz="18" w:space="0" w:color="auto"/>
            </w:tcBorders>
            <w:shd w:val="clear" w:color="auto" w:fill="EAD5FF"/>
          </w:tcPr>
          <w:p w:rsidR="006F5044" w:rsidRPr="008E1363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>Art der Kooperation</w:t>
            </w:r>
          </w:p>
        </w:tc>
        <w:tc>
          <w:tcPr>
            <w:tcW w:w="2568" w:type="dxa"/>
            <w:gridSpan w:val="2"/>
            <w:tcBorders>
              <w:top w:val="single" w:sz="18" w:space="0" w:color="auto"/>
            </w:tcBorders>
            <w:shd w:val="clear" w:color="auto" w:fill="EAD5FF"/>
          </w:tcPr>
          <w:p w:rsidR="006F5044" w:rsidRPr="008E1363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>Ergänzungen / Bemerkungen</w:t>
            </w:r>
          </w:p>
        </w:tc>
        <w:tc>
          <w:tcPr>
            <w:tcW w:w="2836" w:type="dxa"/>
            <w:vMerge w:val="restart"/>
            <w:tcBorders>
              <w:top w:val="single" w:sz="18" w:space="0" w:color="auto"/>
            </w:tcBorders>
          </w:tcPr>
          <w:p w:rsidR="00045386" w:rsidRDefault="000D7DF0" w:rsidP="00045386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Welche </w:t>
            </w:r>
            <w:r w:rsidRPr="00300F1B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Kooperationen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werden gepflegt? &gt; Absprachen / Übernahme von gleichen Ritualen, Übergabe?</w:t>
            </w:r>
          </w:p>
          <w:p w:rsidR="009A7BA5" w:rsidRPr="00045386" w:rsidRDefault="009A7BA5" w:rsidP="00D7551B">
            <w:pPr>
              <w:pStyle w:val="Listenabsatz"/>
              <w:numPr>
                <w:ilvl w:val="0"/>
                <w:numId w:val="22"/>
              </w:numPr>
              <w:spacing w:before="120" w:after="120"/>
              <w:ind w:left="204" w:hanging="232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 w:rsidRPr="00045386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Schlüsselpersonen-Netzwerke</w:t>
            </w:r>
            <w:r w:rsidR="00045386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 </w:t>
            </w:r>
            <w:r w:rsidR="00045386" w:rsidRPr="00045386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Luzern        </w:t>
            </w:r>
            <w:r w:rsidR="00045386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br/>
            </w:r>
            <w:r w:rsidR="00045386" w:rsidRPr="00045386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&gt; </w:t>
            </w:r>
            <w:hyperlink r:id="rId66" w:history="1">
              <w:r w:rsidR="00045386" w:rsidRPr="00045386">
                <w:rPr>
                  <w:rStyle w:val="Hyperlink"/>
                  <w:rFonts w:cs="Arial"/>
                  <w:sz w:val="18"/>
                  <w:szCs w:val="18"/>
                  <w:lang w:eastAsia="de-DE"/>
                </w:rPr>
                <w:t>LINK</w:t>
              </w:r>
            </w:hyperlink>
            <w:r w:rsidR="00045386" w:rsidRPr="00045386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  </w:t>
            </w:r>
            <w:r w:rsidR="00045386" w:rsidRPr="00045386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br/>
            </w:r>
            <w:r w:rsidRPr="00045386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Bsp. Aarau</w:t>
            </w:r>
            <w:r w:rsidRPr="00045386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&gt;</w:t>
            </w:r>
            <w:hyperlink r:id="rId67" w:history="1">
              <w:r w:rsidRPr="00045386">
                <w:rPr>
                  <w:rStyle w:val="Hyperlink"/>
                  <w:rFonts w:cs="Arial"/>
                  <w:sz w:val="18"/>
                  <w:szCs w:val="18"/>
                  <w:lang w:eastAsia="de-DE"/>
                </w:rPr>
                <w:t xml:space="preserve"> LINK</w:t>
              </w:r>
            </w:hyperlink>
          </w:p>
        </w:tc>
      </w:tr>
      <w:tr w:rsidR="00332A64" w:rsidTr="006F5044">
        <w:tc>
          <w:tcPr>
            <w:tcW w:w="2371" w:type="dxa"/>
            <w:vMerge/>
            <w:tcBorders>
              <w:bottom w:val="single" w:sz="18" w:space="0" w:color="auto"/>
            </w:tcBorders>
            <w:shd w:val="clear" w:color="auto" w:fill="auto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3038" w:type="dxa"/>
            <w:gridSpan w:val="2"/>
            <w:tcBorders>
              <w:bottom w:val="single" w:sz="18" w:space="0" w:color="auto"/>
            </w:tcBorders>
            <w:shd w:val="clear" w:color="auto" w:fill="auto"/>
          </w:tcPr>
          <w:p w:rsidR="006F5044" w:rsidRPr="00584532" w:rsidRDefault="00607412" w:rsidP="006F5044">
            <w:pPr>
              <w:spacing w:before="120" w:after="120"/>
              <w:rPr>
                <w:rFonts w:cs="Arial"/>
                <w:b/>
                <w:sz w:val="18"/>
                <w:szCs w:val="18"/>
                <w:lang w:eastAsia="de-DE"/>
              </w:rPr>
            </w:pPr>
            <w:sdt>
              <w:sdtPr>
                <w:rPr>
                  <w:rFonts w:cs="Arial"/>
                  <w:b/>
                  <w:sz w:val="18"/>
                </w:rPr>
                <w:id w:val="-136105265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D4760B">
                  <w:rPr>
                    <w:rFonts w:ascii="MS Gothic" w:eastAsia="MS Gothic" w:hAnsi="MS Gothic" w:cs="Arial" w:hint="eastAsia"/>
                    <w:b/>
                    <w:sz w:val="18"/>
                  </w:rPr>
                  <w:t>☐</w:t>
                </w:r>
              </w:sdtContent>
            </w:sdt>
            <w:r w:rsidR="000D7DF0" w:rsidRPr="00D4760B">
              <w:rPr>
                <w:rFonts w:cs="Arial"/>
                <w:b/>
                <w:sz w:val="18"/>
              </w:rPr>
              <w:t xml:space="preserve"> </w:t>
            </w:r>
            <w:r w:rsidR="000D7DF0" w:rsidRPr="00584532">
              <w:rPr>
                <w:rFonts w:cs="Arial"/>
                <w:b/>
                <w:sz w:val="18"/>
                <w:szCs w:val="18"/>
                <w:lang w:eastAsia="de-DE"/>
              </w:rPr>
              <w:t>KITAS:</w:t>
            </w:r>
          </w:p>
          <w:p w:rsidR="006F5044" w:rsidRDefault="00607412" w:rsidP="006F5044">
            <w:pPr>
              <w:spacing w:before="120" w:after="120"/>
              <w:rPr>
                <w:rFonts w:cs="Arial"/>
                <w:b/>
                <w:sz w:val="18"/>
                <w:szCs w:val="18"/>
                <w:lang w:eastAsia="de-DE"/>
              </w:rPr>
            </w:pPr>
            <w:sdt>
              <w:sdtPr>
                <w:rPr>
                  <w:rFonts w:cs="Arial"/>
                  <w:b/>
                  <w:sz w:val="18"/>
                </w:rPr>
                <w:id w:val="145928865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D4760B">
                  <w:rPr>
                    <w:rFonts w:ascii="MS Gothic" w:eastAsia="MS Gothic" w:hAnsi="MS Gothic" w:cs="Arial" w:hint="eastAsia"/>
                    <w:b/>
                    <w:sz w:val="18"/>
                  </w:rPr>
                  <w:t>☐</w:t>
                </w:r>
              </w:sdtContent>
            </w:sdt>
            <w:r w:rsidR="000D7DF0" w:rsidRPr="00D4760B">
              <w:rPr>
                <w:rFonts w:cs="Arial"/>
                <w:b/>
                <w:sz w:val="18"/>
              </w:rPr>
              <w:t xml:space="preserve"> </w:t>
            </w:r>
            <w:r w:rsidR="000D7DF0" w:rsidRPr="00584532">
              <w:rPr>
                <w:rFonts w:cs="Arial"/>
                <w:b/>
                <w:sz w:val="18"/>
                <w:szCs w:val="18"/>
                <w:lang w:eastAsia="de-DE"/>
              </w:rPr>
              <w:t>Spielgruppe:</w:t>
            </w:r>
          </w:p>
          <w:p w:rsidR="006F5044" w:rsidRDefault="00607412" w:rsidP="006F5044">
            <w:pPr>
              <w:spacing w:before="120" w:after="120"/>
              <w:rPr>
                <w:rFonts w:cs="Arial"/>
                <w:b/>
                <w:sz w:val="18"/>
                <w:szCs w:val="18"/>
                <w:lang w:eastAsia="de-DE"/>
              </w:rPr>
            </w:pPr>
            <w:sdt>
              <w:sdtPr>
                <w:rPr>
                  <w:rFonts w:cs="Arial"/>
                  <w:b/>
                  <w:sz w:val="18"/>
                </w:rPr>
                <w:id w:val="-51546568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A7BA5">
                  <w:rPr>
                    <w:rFonts w:ascii="MS Gothic" w:eastAsia="MS Gothic" w:hAnsi="MS Gothic" w:cs="Arial" w:hint="eastAsia"/>
                    <w:b/>
                    <w:sz w:val="18"/>
                  </w:rPr>
                  <w:t>☐</w:t>
                </w:r>
              </w:sdtContent>
            </w:sdt>
            <w:r w:rsidR="000D7DF0" w:rsidRPr="00D4760B">
              <w:rPr>
                <w:rFonts w:cs="Arial"/>
                <w:b/>
                <w:sz w:val="18"/>
              </w:rPr>
              <w:t xml:space="preserve"> </w:t>
            </w:r>
            <w:r w:rsidR="000D7DF0">
              <w:rPr>
                <w:rFonts w:cs="Arial"/>
                <w:b/>
                <w:sz w:val="18"/>
                <w:szCs w:val="18"/>
                <w:lang w:eastAsia="de-DE"/>
              </w:rPr>
              <w:t>Waldspielgruppe:</w:t>
            </w:r>
          </w:p>
          <w:p w:rsidR="009A7BA5" w:rsidRPr="00CA40EC" w:rsidRDefault="00607412" w:rsidP="006F5044">
            <w:pPr>
              <w:spacing w:before="120" w:after="120"/>
              <w:rPr>
                <w:rFonts w:cs="Arial"/>
                <w:sz w:val="16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8"/>
                </w:rPr>
                <w:id w:val="-3202781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A7BA5">
                  <w:rPr>
                    <w:rFonts w:ascii="MS Gothic" w:eastAsia="MS Gothic" w:hAnsi="MS Gothic" w:cs="Arial" w:hint="eastAsia"/>
                    <w:b/>
                    <w:sz w:val="18"/>
                  </w:rPr>
                  <w:t>☐</w:t>
                </w:r>
              </w:sdtContent>
            </w:sdt>
            <w:r w:rsidR="009A7BA5">
              <w:rPr>
                <w:rFonts w:cs="Arial"/>
                <w:b/>
                <w:sz w:val="18"/>
              </w:rPr>
              <w:t xml:space="preserve"> Schlüsselpersonen:</w:t>
            </w:r>
          </w:p>
        </w:tc>
        <w:tc>
          <w:tcPr>
            <w:tcW w:w="4179" w:type="dxa"/>
            <w:gridSpan w:val="3"/>
            <w:tcBorders>
              <w:bottom w:val="single" w:sz="18" w:space="0" w:color="auto"/>
            </w:tcBorders>
            <w:shd w:val="clear" w:color="auto" w:fill="auto"/>
          </w:tcPr>
          <w:p w:rsidR="006F5044" w:rsidRPr="00CA40EC" w:rsidRDefault="006F5044" w:rsidP="006F5044">
            <w:pPr>
              <w:spacing w:before="120" w:after="120"/>
              <w:rPr>
                <w:rFonts w:cs="Arial"/>
                <w:sz w:val="16"/>
                <w:szCs w:val="22"/>
                <w:lang w:eastAsia="de-DE"/>
              </w:rPr>
            </w:pPr>
          </w:p>
        </w:tc>
        <w:tc>
          <w:tcPr>
            <w:tcW w:w="2568" w:type="dxa"/>
            <w:gridSpan w:val="2"/>
            <w:tcBorders>
              <w:bottom w:val="single" w:sz="18" w:space="0" w:color="auto"/>
            </w:tcBorders>
            <w:shd w:val="clear" w:color="auto" w:fill="auto"/>
          </w:tcPr>
          <w:p w:rsidR="006F5044" w:rsidRPr="00CA40EC" w:rsidRDefault="006F5044" w:rsidP="006F5044">
            <w:pPr>
              <w:spacing w:before="120" w:after="120"/>
              <w:rPr>
                <w:rFonts w:cs="Arial"/>
                <w:sz w:val="16"/>
                <w:szCs w:val="22"/>
                <w:lang w:eastAsia="de-DE"/>
              </w:rPr>
            </w:pPr>
          </w:p>
        </w:tc>
        <w:tc>
          <w:tcPr>
            <w:tcW w:w="2836" w:type="dxa"/>
            <w:vMerge/>
            <w:tcBorders>
              <w:bottom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6F5044">
        <w:tc>
          <w:tcPr>
            <w:tcW w:w="2371" w:type="dxa"/>
            <w:vMerge w:val="restart"/>
            <w:tcBorders>
              <w:top w:val="single" w:sz="18" w:space="0" w:color="auto"/>
            </w:tcBorders>
            <w:shd w:val="clear" w:color="auto" w:fill="EAD5FF"/>
          </w:tcPr>
          <w:p w:rsidR="006F5044" w:rsidRPr="007A2818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F</w:t>
            </w: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rühe Sprachförderung</w:t>
            </w:r>
          </w:p>
        </w:tc>
        <w:tc>
          <w:tcPr>
            <w:tcW w:w="4970" w:type="dxa"/>
            <w:gridSpan w:val="3"/>
            <w:tcBorders>
              <w:top w:val="single" w:sz="18" w:space="0" w:color="auto"/>
            </w:tcBorders>
            <w:shd w:val="clear" w:color="auto" w:fill="EAD5FF"/>
          </w:tcPr>
          <w:p w:rsidR="006F5044" w:rsidRPr="008E1363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>Unser Angebot</w:t>
            </w:r>
          </w:p>
        </w:tc>
        <w:tc>
          <w:tcPr>
            <w:tcW w:w="4815" w:type="dxa"/>
            <w:gridSpan w:val="4"/>
            <w:tcBorders>
              <w:top w:val="single" w:sz="18" w:space="0" w:color="auto"/>
            </w:tcBorders>
            <w:shd w:val="clear" w:color="auto" w:fill="EAD5FF"/>
          </w:tcPr>
          <w:p w:rsidR="006F5044" w:rsidRPr="008E1363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>Ergänzungen / Bemerkungen</w:t>
            </w:r>
          </w:p>
        </w:tc>
        <w:tc>
          <w:tcPr>
            <w:tcW w:w="2836" w:type="dxa"/>
            <w:vMerge w:val="restart"/>
            <w:tcBorders>
              <w:top w:val="single" w:sz="18" w:space="0" w:color="auto"/>
            </w:tcBorders>
          </w:tcPr>
          <w:p w:rsidR="00304102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Wird das 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kantonale</w:t>
            </w:r>
            <w:r w:rsidRPr="00480B5E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 Angebot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 w:rsidRPr="00480B5E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zur sprachlichen Frühförderung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genutzt?</w:t>
            </w:r>
          </w:p>
          <w:p w:rsidR="00304102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Existiert das nötige </w:t>
            </w:r>
            <w:r w:rsidRPr="00480B5E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Konzept</w:t>
            </w:r>
            <w:r w:rsidR="00C6071D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? </w:t>
            </w:r>
          </w:p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Ist die </w:t>
            </w:r>
            <w:r w:rsidRPr="00480B5E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Sprachstand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s</w:t>
            </w:r>
            <w:r w:rsidRPr="00480B5E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erhebung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erfolgt?</w:t>
            </w:r>
          </w:p>
          <w:p w:rsidR="00304102" w:rsidRPr="00304102" w:rsidRDefault="000D7DF0" w:rsidP="00D7551B">
            <w:pPr>
              <w:pStyle w:val="Listenabsatz"/>
              <w:numPr>
                <w:ilvl w:val="0"/>
                <w:numId w:val="15"/>
              </w:numPr>
              <w:spacing w:before="120" w:after="120"/>
              <w:ind w:left="297" w:hanging="25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797EBD">
              <w:rPr>
                <w:color w:val="C00000"/>
                <w:sz w:val="18"/>
              </w:rPr>
              <w:t xml:space="preserve">Nähre Angaben; </w:t>
            </w:r>
            <w:r w:rsidR="00045386">
              <w:rPr>
                <w:color w:val="C00000"/>
                <w:sz w:val="18"/>
              </w:rPr>
              <w:t>&gt; siehe</w:t>
            </w:r>
            <w:r w:rsidRPr="00797EBD">
              <w:rPr>
                <w:color w:val="C00000"/>
                <w:sz w:val="18"/>
              </w:rPr>
              <w:t xml:space="preserve">: </w:t>
            </w:r>
            <w:hyperlink r:id="rId68" w:history="1">
              <w:r w:rsidRPr="00304102">
                <w:rPr>
                  <w:rStyle w:val="Hyperlink"/>
                  <w:sz w:val="18"/>
                </w:rPr>
                <w:t>www.volksschulbildung.lu.ch</w:t>
              </w:r>
            </w:hyperlink>
            <w:r w:rsidRPr="00304102">
              <w:rPr>
                <w:color w:val="C00000"/>
                <w:sz w:val="18"/>
              </w:rPr>
              <w:t>,</w:t>
            </w:r>
            <w:r w:rsidRPr="00797EBD">
              <w:rPr>
                <w:color w:val="C00000"/>
              </w:rPr>
              <w:t xml:space="preserve"> </w:t>
            </w:r>
          </w:p>
          <w:p w:rsidR="006F5044" w:rsidRPr="00797EBD" w:rsidRDefault="000D7DF0" w:rsidP="00D7551B">
            <w:pPr>
              <w:pStyle w:val="Listenabsatz"/>
              <w:numPr>
                <w:ilvl w:val="0"/>
                <w:numId w:val="15"/>
              </w:numPr>
              <w:spacing w:before="120" w:after="120"/>
              <w:ind w:left="297" w:hanging="25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797EBD">
              <w:rPr>
                <w:color w:val="C00000"/>
                <w:sz w:val="18"/>
              </w:rPr>
              <w:t>Suche:</w:t>
            </w:r>
            <w:r w:rsidRPr="00797EBD">
              <w:rPr>
                <w:sz w:val="18"/>
              </w:rPr>
              <w:t xml:space="preserve"> </w:t>
            </w:r>
            <w:hyperlink r:id="rId69" w:history="1">
              <w:r w:rsidRPr="00797EBD">
                <w:rPr>
                  <w:rStyle w:val="Hyperlink"/>
                  <w:sz w:val="18"/>
                </w:rPr>
                <w:t>Frühe Sprachförderung</w:t>
              </w:r>
            </w:hyperlink>
          </w:p>
        </w:tc>
      </w:tr>
      <w:tr w:rsidR="00332A64" w:rsidTr="006F5044">
        <w:trPr>
          <w:trHeight w:val="920"/>
        </w:trPr>
        <w:tc>
          <w:tcPr>
            <w:tcW w:w="2371" w:type="dxa"/>
            <w:vMerge/>
            <w:shd w:val="clear" w:color="auto" w:fill="EAD5FF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4970" w:type="dxa"/>
            <w:gridSpan w:val="3"/>
            <w:shd w:val="clear" w:color="auto" w:fill="auto"/>
          </w:tcPr>
          <w:p w:rsidR="006F5044" w:rsidRPr="004358DA" w:rsidRDefault="00607412" w:rsidP="006F5044">
            <w:pPr>
              <w:tabs>
                <w:tab w:val="left" w:pos="595"/>
              </w:tabs>
              <w:spacing w:before="120" w:after="120"/>
              <w:ind w:left="45"/>
              <w:rPr>
                <w:rFonts w:cs="Arial"/>
                <w:b/>
                <w:sz w:val="18"/>
                <w:szCs w:val="20"/>
              </w:rPr>
            </w:pPr>
            <w:sdt>
              <w:sdtPr>
                <w:rPr>
                  <w:rFonts w:cs="Arial"/>
                  <w:b/>
                  <w:sz w:val="18"/>
                  <w:szCs w:val="20"/>
                </w:rPr>
                <w:id w:val="-1283726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8"/>
                    <w:szCs w:val="20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8"/>
                <w:szCs w:val="20"/>
              </w:rPr>
              <w:t xml:space="preserve"> </w:t>
            </w:r>
            <w:r w:rsidR="000D7DF0" w:rsidRPr="004358DA">
              <w:rPr>
                <w:rFonts w:cs="Arial"/>
                <w:b/>
                <w:sz w:val="18"/>
                <w:szCs w:val="20"/>
              </w:rPr>
              <w:t>Kantonales Angebot ‚Sprachliche Förderung</w:t>
            </w:r>
            <w:r w:rsidR="000D7DF0">
              <w:rPr>
                <w:rFonts w:cs="Arial"/>
                <w:b/>
                <w:sz w:val="18"/>
                <w:szCs w:val="20"/>
              </w:rPr>
              <w:t>"</w:t>
            </w:r>
          </w:p>
          <w:p w:rsidR="006F5044" w:rsidRPr="004358DA" w:rsidRDefault="00607412" w:rsidP="006F5044">
            <w:pPr>
              <w:tabs>
                <w:tab w:val="left" w:pos="595"/>
              </w:tabs>
              <w:spacing w:before="120" w:after="120"/>
              <w:ind w:left="45"/>
              <w:rPr>
                <w:b/>
                <w:sz w:val="18"/>
                <w:szCs w:val="20"/>
              </w:rPr>
            </w:pPr>
            <w:sdt>
              <w:sdtPr>
                <w:rPr>
                  <w:rFonts w:cs="Arial"/>
                  <w:b/>
                  <w:sz w:val="18"/>
                  <w:szCs w:val="20"/>
                </w:rPr>
                <w:id w:val="-145678636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8"/>
                    <w:szCs w:val="20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8"/>
                <w:szCs w:val="20"/>
              </w:rPr>
              <w:t xml:space="preserve"> </w:t>
            </w:r>
            <w:r w:rsidR="000D7DF0" w:rsidRPr="004358DA">
              <w:rPr>
                <w:rFonts w:cs="Arial"/>
                <w:b/>
                <w:sz w:val="18"/>
                <w:szCs w:val="20"/>
              </w:rPr>
              <w:t>Eigene Form der frühen Sprachförderung</w:t>
            </w:r>
          </w:p>
        </w:tc>
        <w:tc>
          <w:tcPr>
            <w:tcW w:w="4815" w:type="dxa"/>
            <w:gridSpan w:val="4"/>
            <w:shd w:val="clear" w:color="auto" w:fill="auto"/>
          </w:tcPr>
          <w:p w:rsidR="006F5044" w:rsidRPr="006F53EF" w:rsidRDefault="00607412" w:rsidP="006F5044">
            <w:pPr>
              <w:tabs>
                <w:tab w:val="left" w:pos="595"/>
              </w:tabs>
              <w:spacing w:before="120" w:after="120"/>
              <w:ind w:left="45"/>
              <w:rPr>
                <w:rFonts w:cs="Arial"/>
                <w:sz w:val="18"/>
                <w:szCs w:val="20"/>
              </w:rPr>
            </w:pPr>
            <w:sdt>
              <w:sdtPr>
                <w:rPr>
                  <w:rFonts w:cs="Arial"/>
                  <w:sz w:val="18"/>
                  <w:szCs w:val="20"/>
                </w:rPr>
                <w:id w:val="8172390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6F53EF">
                  <w:rPr>
                    <w:rFonts w:ascii="MS Gothic" w:eastAsia="MS Gothic" w:hAnsi="MS Gothic" w:cs="Arial" w:hint="eastAsia"/>
                    <w:sz w:val="18"/>
                    <w:szCs w:val="20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  <w:szCs w:val="20"/>
              </w:rPr>
              <w:t xml:space="preserve"> </w:t>
            </w:r>
            <w:r w:rsidR="000D7DF0" w:rsidRPr="006F53EF">
              <w:rPr>
                <w:rFonts w:cs="Arial"/>
                <w:sz w:val="18"/>
                <w:szCs w:val="20"/>
              </w:rPr>
              <w:t>Konzept vorhanden</w:t>
            </w:r>
          </w:p>
          <w:p w:rsidR="006F5044" w:rsidRDefault="00607412" w:rsidP="006F5044">
            <w:pPr>
              <w:tabs>
                <w:tab w:val="left" w:pos="595"/>
              </w:tabs>
              <w:spacing w:before="120" w:after="120"/>
              <w:ind w:left="45"/>
              <w:rPr>
                <w:rFonts w:cs="Arial"/>
                <w:sz w:val="18"/>
                <w:szCs w:val="20"/>
              </w:rPr>
            </w:pPr>
            <w:sdt>
              <w:sdtPr>
                <w:rPr>
                  <w:rFonts w:cs="Arial"/>
                  <w:sz w:val="18"/>
                  <w:szCs w:val="20"/>
                </w:rPr>
                <w:id w:val="70220606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6F53EF">
                  <w:rPr>
                    <w:rFonts w:ascii="MS Gothic" w:eastAsia="MS Gothic" w:hAnsi="MS Gothic" w:cs="MS Gothic" w:hint="eastAsia"/>
                    <w:sz w:val="18"/>
                    <w:szCs w:val="20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  <w:szCs w:val="20"/>
              </w:rPr>
              <w:t xml:space="preserve"> </w:t>
            </w:r>
            <w:r w:rsidR="000D7DF0" w:rsidRPr="006F53EF">
              <w:rPr>
                <w:rFonts w:cs="Arial"/>
                <w:sz w:val="18"/>
                <w:szCs w:val="20"/>
              </w:rPr>
              <w:t>Sprachstand erfasst</w:t>
            </w:r>
          </w:p>
          <w:p w:rsidR="006F5044" w:rsidRPr="006F53EF" w:rsidRDefault="00607412" w:rsidP="006F5044">
            <w:pPr>
              <w:tabs>
                <w:tab w:val="left" w:pos="595"/>
              </w:tabs>
              <w:spacing w:before="120" w:after="120"/>
              <w:ind w:left="45"/>
              <w:rPr>
                <w:sz w:val="18"/>
                <w:szCs w:val="20"/>
              </w:rPr>
            </w:pPr>
            <w:sdt>
              <w:sdtPr>
                <w:rPr>
                  <w:rFonts w:cs="Arial"/>
                  <w:sz w:val="18"/>
                  <w:szCs w:val="20"/>
                </w:rPr>
                <w:id w:val="2605675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6F53EF">
                  <w:rPr>
                    <w:rFonts w:ascii="MS Gothic" w:eastAsia="MS Gothic" w:hAnsi="MS Gothic" w:cs="MS Gothic" w:hint="eastAsia"/>
                    <w:sz w:val="18"/>
                    <w:szCs w:val="20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  <w:szCs w:val="20"/>
              </w:rPr>
              <w:t xml:space="preserve"> Prozess in Bearbeitung</w:t>
            </w:r>
          </w:p>
        </w:tc>
        <w:tc>
          <w:tcPr>
            <w:tcW w:w="2836" w:type="dxa"/>
            <w:vMerge/>
          </w:tcPr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</w:tbl>
    <w:p w:rsidR="006F5044" w:rsidRDefault="000D7DF0" w:rsidP="006F5044">
      <w:pPr>
        <w:spacing w:before="120" w:after="120"/>
      </w:pPr>
      <w:r>
        <w:rPr>
          <w:b/>
          <w:bCs/>
        </w:rPr>
        <w:br w:type="page"/>
      </w:r>
    </w:p>
    <w:tbl>
      <w:tblPr>
        <w:tblStyle w:val="Tabellenraster"/>
        <w:tblW w:w="14997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321"/>
        <w:gridCol w:w="1191"/>
        <w:gridCol w:w="3151"/>
        <w:gridCol w:w="394"/>
        <w:gridCol w:w="314"/>
        <w:gridCol w:w="1387"/>
        <w:gridCol w:w="1276"/>
        <w:gridCol w:w="2017"/>
        <w:gridCol w:w="2946"/>
      </w:tblGrid>
      <w:tr w:rsidR="00332A64" w:rsidTr="00BB2604">
        <w:trPr>
          <w:trHeight w:val="322"/>
        </w:trPr>
        <w:tc>
          <w:tcPr>
            <w:tcW w:w="1205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00B0F0"/>
          </w:tcPr>
          <w:p w:rsidR="006F5044" w:rsidRPr="0068045C" w:rsidRDefault="00CB1E3F" w:rsidP="006F5044">
            <w:pPr>
              <w:pStyle w:val="berschrift1"/>
              <w:spacing w:before="120" w:after="120"/>
              <w:rPr>
                <w:b w:val="0"/>
                <w:szCs w:val="22"/>
                <w:lang w:eastAsia="de-DE"/>
              </w:rPr>
            </w:pPr>
            <w:bookmarkStart w:id="36" w:name="_3_Organisation_und"/>
            <w:bookmarkStart w:id="37" w:name="_Toc256000013"/>
            <w:bookmarkStart w:id="38" w:name="_Toc518382907"/>
            <w:bookmarkStart w:id="39" w:name="_Toc526417744"/>
            <w:bookmarkEnd w:id="36"/>
            <w:r>
              <w:rPr>
                <w:b w:val="0"/>
                <w:color w:val="4A442A" w:themeColor="background2" w:themeShade="40"/>
                <w:sz w:val="28"/>
                <w:lang w:eastAsia="de-DE"/>
              </w:rPr>
              <w:t>3</w:t>
            </w:r>
            <w:r w:rsidR="000D7DF0">
              <w:rPr>
                <w:b w:val="0"/>
                <w:color w:val="4A442A" w:themeColor="background2" w:themeShade="40"/>
                <w:sz w:val="28"/>
                <w:lang w:eastAsia="de-DE"/>
              </w:rPr>
              <w:t xml:space="preserve"> </w:t>
            </w:r>
            <w:r w:rsidR="000D7DF0" w:rsidRPr="00F535C7">
              <w:rPr>
                <w:b w:val="0"/>
                <w:color w:val="4A442A" w:themeColor="background2" w:themeShade="40"/>
                <w:sz w:val="28"/>
                <w:lang w:eastAsia="de-DE"/>
              </w:rPr>
              <w:t>Organisation und Struktur stärken</w:t>
            </w:r>
            <w:bookmarkEnd w:id="37"/>
            <w:bookmarkEnd w:id="38"/>
            <w:bookmarkEnd w:id="39"/>
            <w:r w:rsidR="000D7DF0" w:rsidRPr="00AE30EE">
              <w:rPr>
                <w:b w:val="0"/>
                <w:color w:val="FFFFFF" w:themeColor="background1"/>
                <w:sz w:val="28"/>
                <w:lang w:eastAsia="de-DE"/>
              </w:rPr>
              <w:tab/>
            </w:r>
            <w:r w:rsidR="000D7DF0">
              <w:rPr>
                <w:b w:val="0"/>
                <w:szCs w:val="22"/>
                <w:lang w:eastAsia="de-DE"/>
              </w:rPr>
              <w:tab/>
            </w:r>
          </w:p>
        </w:tc>
        <w:tc>
          <w:tcPr>
            <w:tcW w:w="2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6F5044" w:rsidRPr="00211573" w:rsidRDefault="006F5044" w:rsidP="006F5044">
            <w:pPr>
              <w:pStyle w:val="berschrift1"/>
              <w:spacing w:before="120" w:after="120"/>
              <w:rPr>
                <w:b w:val="0"/>
                <w:sz w:val="8"/>
                <w:szCs w:val="22"/>
                <w:lang w:eastAsia="de-DE"/>
              </w:rPr>
            </w:pPr>
          </w:p>
        </w:tc>
      </w:tr>
      <w:tr w:rsidR="00332A64" w:rsidTr="006F5044">
        <w:trPr>
          <w:trHeight w:val="1478"/>
        </w:trPr>
        <w:tc>
          <w:tcPr>
            <w:tcW w:w="12051" w:type="dxa"/>
            <w:gridSpan w:val="8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:rsidR="00605EFC" w:rsidRPr="00BB2604" w:rsidRDefault="00605EFC" w:rsidP="006F5044">
            <w:pPr>
              <w:spacing w:before="120" w:after="120"/>
              <w:rPr>
                <w:b/>
                <w:color w:val="00B0F0"/>
                <w:sz w:val="24"/>
              </w:rPr>
            </w:pPr>
            <w:r w:rsidRPr="00BB2604">
              <w:rPr>
                <w:b/>
                <w:color w:val="00B0F0"/>
                <w:sz w:val="24"/>
              </w:rPr>
              <w:t>Ziel: Organisation/Struktur aufbauen, klären, stärken, leiten.</w:t>
            </w:r>
          </w:p>
          <w:p w:rsidR="00045386" w:rsidRDefault="000D7DF0" w:rsidP="00045386">
            <w:pPr>
              <w:spacing w:before="120" w:after="120"/>
            </w:pPr>
            <w:r>
              <w:t>SORS-Schulen sind komplexe, sensible Netzwerke und übernehmen zusätzliche, gesellschaftliche Aufgaben in ihrem Sozialraum. Damit die vielen beteiligten Akteure ihr Engagement optimal einsetzen können, braucht es eine professionelle Organisation mit</w:t>
            </w:r>
            <w:r w:rsidRPr="0075230D">
              <w:t xml:space="preserve"> </w:t>
            </w:r>
            <w:r>
              <w:t>klaren, definierten</w:t>
            </w:r>
            <w:r w:rsidRPr="0075230D">
              <w:t xml:space="preserve"> </w:t>
            </w:r>
            <w:r w:rsidR="00C6071D">
              <w:t>Strukturen und einer a</w:t>
            </w:r>
            <w:r>
              <w:t xml:space="preserve">dressengerechten Kommunikation: </w:t>
            </w:r>
          </w:p>
          <w:p w:rsidR="00045386" w:rsidRDefault="000D7DF0" w:rsidP="00D7551B">
            <w:pPr>
              <w:pStyle w:val="Listenabsatz"/>
              <w:numPr>
                <w:ilvl w:val="0"/>
                <w:numId w:val="23"/>
              </w:numPr>
              <w:spacing w:before="120" w:after="120"/>
            </w:pPr>
            <w:r>
              <w:t xml:space="preserve">Die </w:t>
            </w:r>
            <w:r w:rsidRPr="00045386">
              <w:rPr>
                <w:b/>
              </w:rPr>
              <w:t>Zusammenarbeits- und Austauschgefässe</w:t>
            </w:r>
            <w:r>
              <w:t xml:space="preserve"> sind zweckmässig zusammengesetzt und ressourcenorientiert geführt. </w:t>
            </w:r>
          </w:p>
          <w:p w:rsidR="00045386" w:rsidRDefault="000D7DF0" w:rsidP="00D7551B">
            <w:pPr>
              <w:pStyle w:val="Listenabsatz"/>
              <w:numPr>
                <w:ilvl w:val="0"/>
                <w:numId w:val="23"/>
              </w:numPr>
              <w:spacing w:before="120" w:after="120"/>
            </w:pPr>
            <w:r w:rsidRPr="00045386">
              <w:rPr>
                <w:b/>
              </w:rPr>
              <w:t>Funktionen</w:t>
            </w:r>
            <w:r>
              <w:t xml:space="preserve"> sind beschrieben. </w:t>
            </w:r>
          </w:p>
          <w:p w:rsidR="00045386" w:rsidRDefault="000D7DF0" w:rsidP="00D7551B">
            <w:pPr>
              <w:pStyle w:val="Listenabsatz"/>
              <w:numPr>
                <w:ilvl w:val="0"/>
                <w:numId w:val="23"/>
              </w:numPr>
              <w:spacing w:before="120" w:after="120"/>
            </w:pPr>
            <w:r w:rsidRPr="00045386">
              <w:rPr>
                <w:b/>
              </w:rPr>
              <w:t>Pflichtenhefte</w:t>
            </w:r>
            <w:r>
              <w:t xml:space="preserve"> und Aufgaben verschriftlicht. </w:t>
            </w:r>
            <w:r w:rsidRPr="0075230D">
              <w:t>Kompetenzen</w:t>
            </w:r>
            <w:r>
              <w:t xml:space="preserve"> und Prozesse sind bekannt und klar.</w:t>
            </w:r>
            <w:r w:rsidRPr="0075230D">
              <w:t xml:space="preserve"> </w:t>
            </w:r>
          </w:p>
          <w:p w:rsidR="006F5044" w:rsidRDefault="000D7DF0" w:rsidP="00D7551B">
            <w:pPr>
              <w:pStyle w:val="Listenabsatz"/>
              <w:numPr>
                <w:ilvl w:val="0"/>
                <w:numId w:val="23"/>
              </w:numPr>
              <w:spacing w:before="120" w:after="120"/>
            </w:pPr>
            <w:r>
              <w:t xml:space="preserve">Eine frühe, langfristige </w:t>
            </w:r>
            <w:r w:rsidRPr="00045386">
              <w:rPr>
                <w:b/>
              </w:rPr>
              <w:t>Terminplanung</w:t>
            </w:r>
            <w:r>
              <w:t xml:space="preserve"> ist für die Beteiligten wichtig und nützlich.</w:t>
            </w:r>
          </w:p>
          <w:p w:rsidR="006F5044" w:rsidRDefault="000D7DF0" w:rsidP="006F5044">
            <w:pPr>
              <w:spacing w:before="120" w:after="120"/>
            </w:pPr>
            <w:r>
              <w:t xml:space="preserve">Schriftliche Vereinbarungen zwischen der Schule und ihren ausserschulischen Bildungspartnern sind hilfreich. </w:t>
            </w:r>
          </w:p>
          <w:p w:rsidR="006F5044" w:rsidRDefault="000D7DF0" w:rsidP="00045386">
            <w:pPr>
              <w:spacing w:before="120" w:after="120"/>
            </w:pPr>
            <w:r>
              <w:t xml:space="preserve">Die Erfahrungen an den </w:t>
            </w:r>
            <w:r w:rsidRPr="00217433">
              <w:t xml:space="preserve">SORS-Schulen </w:t>
            </w:r>
            <w:r w:rsidR="00045386">
              <w:t>haben gezeigt</w:t>
            </w:r>
            <w:r>
              <w:t>, dass es eine verantwortliche Person (SORS-Leitung</w:t>
            </w:r>
            <w:r w:rsidR="00045386">
              <w:t>, Profilverantwortliche</w:t>
            </w:r>
            <w:r>
              <w:t>) braucht. Diese Stelle muss mit entsprechenden Ressourcen ausgestattet sein</w:t>
            </w:r>
            <w:r w:rsidR="00045386">
              <w:t xml:space="preserve"> (Pensenpool)</w:t>
            </w:r>
            <w:r>
              <w:t>.</w:t>
            </w:r>
            <w:r>
              <w:br/>
              <w:t>All diese organisatorischen Prinzipien helfen</w:t>
            </w:r>
            <w:r w:rsidR="00F10919">
              <w:t>,</w:t>
            </w:r>
            <w:r>
              <w:t xml:space="preserve"> Konflikte zu verhindern</w:t>
            </w:r>
            <w:r w:rsidR="00045386">
              <w:t xml:space="preserve"> und garantieren Planungssicherheit</w:t>
            </w:r>
            <w:r>
              <w:t>.</w:t>
            </w:r>
          </w:p>
        </w:tc>
        <w:tc>
          <w:tcPr>
            <w:tcW w:w="2946" w:type="dxa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:rsidR="00860B9C" w:rsidRPr="00860B9C" w:rsidRDefault="00860B9C" w:rsidP="00860B9C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  <w:r w:rsidRPr="00860B9C"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  <w:t>Nach der Bearbeitung des Rasters können die 3.Spalte und unnötige Zeilen gelöscht werden.</w:t>
            </w:r>
          </w:p>
          <w:p w:rsidR="00A52090" w:rsidRDefault="00A52090" w:rsidP="006F5044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</w:p>
          <w:p w:rsidR="00A52090" w:rsidRDefault="00A52090" w:rsidP="006F5044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</w:p>
          <w:p w:rsidR="00A52090" w:rsidRDefault="00A52090" w:rsidP="006F5044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</w:p>
          <w:p w:rsidR="003877B6" w:rsidRDefault="003877B6" w:rsidP="003877B6">
            <w:pPr>
              <w:jc w:val="right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 w:rsidRPr="003877B6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Ums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e</w:t>
            </w:r>
            <w:r w:rsidRPr="003877B6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tzung/Management </w:t>
            </w:r>
          </w:p>
          <w:p w:rsidR="00045386" w:rsidRDefault="00607412" w:rsidP="003877B6">
            <w:pPr>
              <w:spacing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  <w:hyperlink r:id="rId70" w:history="1">
              <w:r w:rsidR="003877B6" w:rsidRPr="003877B6">
                <w:rPr>
                  <w:rStyle w:val="Hyperlink"/>
                  <w:rFonts w:cs="Arial"/>
                  <w:sz w:val="18"/>
                  <w:szCs w:val="18"/>
                  <w:lang w:eastAsia="de-DE"/>
                </w:rPr>
                <w:t xml:space="preserve">&gt; BL21-Link </w:t>
              </w:r>
            </w:hyperlink>
            <w:r w:rsidR="003877B6"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  <w:t xml:space="preserve"> </w:t>
            </w:r>
          </w:p>
          <w:p w:rsidR="00045386" w:rsidRDefault="00045386" w:rsidP="006F5044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</w:p>
          <w:p w:rsidR="00A52090" w:rsidRDefault="00A52090" w:rsidP="003877B6">
            <w:pPr>
              <w:spacing w:before="120" w:after="120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</w:p>
          <w:p w:rsidR="00A52090" w:rsidRPr="006C4037" w:rsidRDefault="00A52090" w:rsidP="00A52090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  <w:r w:rsidRPr="006C4037"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  <w:t>Die nachstehenden Fragen sind als Checkliste gedacht.</w:t>
            </w:r>
          </w:p>
          <w:p w:rsidR="006F5044" w:rsidRDefault="00A52090" w:rsidP="00A52090">
            <w:pPr>
              <w:spacing w:before="120" w:after="120"/>
              <w:jc w:val="right"/>
              <w:rPr>
                <w:rFonts w:cs="Arial"/>
                <w:i/>
                <w:color w:val="002060"/>
                <w:sz w:val="14"/>
                <w:szCs w:val="14"/>
                <w:lang w:eastAsia="de-DE"/>
              </w:rPr>
            </w:pPr>
            <w:r w:rsidRPr="006C4037"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  <w:t>Sie sollen bei der Visionsarbeit die wichtigsten Überlegungen streifen</w:t>
            </w:r>
            <w:r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  <w:t>.</w:t>
            </w:r>
          </w:p>
        </w:tc>
      </w:tr>
      <w:tr w:rsidR="00332A64" w:rsidTr="006F5044">
        <w:tc>
          <w:tcPr>
            <w:tcW w:w="2321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6273D5" w:rsidRDefault="000D7DF0" w:rsidP="006F5044">
            <w:pPr>
              <w:spacing w:before="120" w:after="120"/>
              <w:jc w:val="right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sz w:val="16"/>
                <w:szCs w:val="18"/>
                <w:lang w:eastAsia="de-DE"/>
              </w:rPr>
              <w:t xml:space="preserve">Inhalt </w:t>
            </w:r>
          </w:p>
        </w:tc>
        <w:tc>
          <w:tcPr>
            <w:tcW w:w="9730" w:type="dxa"/>
            <w:gridSpan w:val="7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6273D5" w:rsidRDefault="000D7DF0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sz w:val="16"/>
                <w:szCs w:val="18"/>
                <w:lang w:eastAsia="de-DE"/>
              </w:rPr>
              <w:t>Angaben</w:t>
            </w:r>
            <w:r>
              <w:rPr>
                <w:rFonts w:cs="Arial"/>
                <w:b/>
                <w:sz w:val="16"/>
                <w:szCs w:val="18"/>
                <w:lang w:eastAsia="de-DE"/>
              </w:rPr>
              <w:t>, ev. mit Kurzbeschrieb</w:t>
            </w:r>
          </w:p>
        </w:tc>
        <w:tc>
          <w:tcPr>
            <w:tcW w:w="2946" w:type="dxa"/>
            <w:tcBorders>
              <w:bottom w:val="single" w:sz="18" w:space="0" w:color="auto"/>
            </w:tcBorders>
            <w:shd w:val="clear" w:color="auto" w:fill="943634" w:themeFill="accent2" w:themeFillShade="BF"/>
          </w:tcPr>
          <w:p w:rsidR="006F5044" w:rsidRPr="006273D5" w:rsidRDefault="000D7DF0" w:rsidP="006F5044">
            <w:pPr>
              <w:spacing w:before="120" w:after="120"/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>Fragen zu den Angaben</w:t>
            </w:r>
          </w:p>
        </w:tc>
      </w:tr>
      <w:tr w:rsidR="00332A64" w:rsidTr="003A6C15">
        <w:trPr>
          <w:trHeight w:val="379"/>
        </w:trPr>
        <w:tc>
          <w:tcPr>
            <w:tcW w:w="2321" w:type="dxa"/>
            <w:vMerge w:val="restart"/>
            <w:tcBorders>
              <w:top w:val="single" w:sz="18" w:space="0" w:color="auto"/>
              <w:bottom w:val="single" w:sz="4" w:space="0" w:color="auto"/>
            </w:tcBorders>
            <w:shd w:val="clear" w:color="auto" w:fill="B3EBFF"/>
          </w:tcPr>
          <w:p w:rsidR="006F5044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Elternmitwirkung</w:t>
            </w: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Pr="007F317C" w:rsidRDefault="006F5044" w:rsidP="006F5044">
            <w:pPr>
              <w:spacing w:before="120" w:after="120"/>
              <w:jc w:val="right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1191" w:type="dxa"/>
            <w:tcBorders>
              <w:top w:val="single" w:sz="18" w:space="0" w:color="auto"/>
            </w:tcBorders>
            <w:shd w:val="clear" w:color="auto" w:fill="B3EBFF"/>
          </w:tcPr>
          <w:p w:rsidR="006F5044" w:rsidRDefault="000D7DF0" w:rsidP="006F5044">
            <w:pPr>
              <w:spacing w:before="120" w:after="120"/>
              <w:jc w:val="center"/>
              <w:rPr>
                <w:rFonts w:cs="Arial"/>
                <w:b/>
                <w:sz w:val="12"/>
                <w:szCs w:val="12"/>
                <w:lang w:eastAsia="de-DE"/>
              </w:rPr>
            </w:pPr>
            <w:r>
              <w:rPr>
                <w:rFonts w:cs="Arial"/>
                <w:b/>
                <w:sz w:val="12"/>
                <w:szCs w:val="12"/>
                <w:lang w:eastAsia="de-DE"/>
              </w:rPr>
              <w:t>Beschrie</w:t>
            </w:r>
            <w:r w:rsidRPr="0023379F">
              <w:rPr>
                <w:rFonts w:cs="Arial"/>
                <w:b/>
                <w:sz w:val="12"/>
                <w:szCs w:val="12"/>
                <w:lang w:eastAsia="de-DE"/>
              </w:rPr>
              <w:t>b</w:t>
            </w:r>
          </w:p>
          <w:p w:rsidR="006F5044" w:rsidRPr="005C4840" w:rsidRDefault="000D7DF0" w:rsidP="006F5044">
            <w:pPr>
              <w:spacing w:before="120" w:after="120"/>
              <w:jc w:val="center"/>
              <w:rPr>
                <w:rFonts w:cs="Arial"/>
                <w:sz w:val="16"/>
                <w:szCs w:val="16"/>
                <w:lang w:eastAsia="de-DE"/>
              </w:rPr>
            </w:pPr>
            <w:r>
              <w:rPr>
                <w:rFonts w:cs="Arial"/>
                <w:b/>
                <w:sz w:val="12"/>
                <w:szCs w:val="12"/>
                <w:lang w:eastAsia="de-DE"/>
              </w:rPr>
              <w:t>Gremium</w:t>
            </w:r>
          </w:p>
        </w:tc>
        <w:tc>
          <w:tcPr>
            <w:tcW w:w="3151" w:type="dxa"/>
            <w:tcBorders>
              <w:top w:val="single" w:sz="18" w:space="0" w:color="auto"/>
            </w:tcBorders>
            <w:shd w:val="clear" w:color="auto" w:fill="B3EBFF"/>
          </w:tcPr>
          <w:p w:rsidR="006F5044" w:rsidRPr="00817EEA" w:rsidRDefault="000D7DF0" w:rsidP="006F5044">
            <w:pPr>
              <w:spacing w:before="120" w:after="120"/>
              <w:jc w:val="center"/>
              <w:rPr>
                <w:rFonts w:cs="Arial"/>
                <w:b/>
                <w:sz w:val="12"/>
                <w:szCs w:val="12"/>
                <w:lang w:eastAsia="de-DE"/>
              </w:rPr>
            </w:pPr>
            <w:r>
              <w:rPr>
                <w:rFonts w:cs="Arial"/>
                <w:b/>
                <w:sz w:val="12"/>
                <w:szCs w:val="12"/>
                <w:lang w:eastAsia="de-DE"/>
              </w:rPr>
              <w:t>Art der Partizipation</w:t>
            </w:r>
          </w:p>
        </w:tc>
        <w:tc>
          <w:tcPr>
            <w:tcW w:w="708" w:type="dxa"/>
            <w:gridSpan w:val="2"/>
            <w:tcBorders>
              <w:top w:val="single" w:sz="18" w:space="0" w:color="auto"/>
            </w:tcBorders>
            <w:shd w:val="clear" w:color="auto" w:fill="B3EBFF"/>
          </w:tcPr>
          <w:p w:rsidR="006F5044" w:rsidRPr="00D77C22" w:rsidRDefault="000D7DF0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r w:rsidRPr="00964999">
              <w:rPr>
                <w:rFonts w:cs="Arial"/>
                <w:b/>
                <w:sz w:val="9"/>
                <w:szCs w:val="9"/>
                <w:lang w:eastAsia="de-DE"/>
              </w:rPr>
              <w:t>Vereinb</w:t>
            </w:r>
            <w:r w:rsidRPr="00817EEA">
              <w:rPr>
                <w:rFonts w:cs="Arial"/>
                <w:b/>
                <w:sz w:val="12"/>
                <w:szCs w:val="12"/>
                <w:lang w:eastAsia="de-DE"/>
              </w:rPr>
              <w:br/>
              <w:t>ja / nein</w:t>
            </w:r>
          </w:p>
        </w:tc>
        <w:tc>
          <w:tcPr>
            <w:tcW w:w="1387" w:type="dxa"/>
            <w:tcBorders>
              <w:top w:val="single" w:sz="18" w:space="0" w:color="auto"/>
            </w:tcBorders>
            <w:shd w:val="clear" w:color="auto" w:fill="B3EBFF"/>
          </w:tcPr>
          <w:p w:rsidR="006F5044" w:rsidRPr="00D77C22" w:rsidRDefault="000D7DF0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r w:rsidRPr="00D77C22">
              <w:rPr>
                <w:rFonts w:cs="Arial"/>
                <w:b/>
                <w:sz w:val="16"/>
                <w:szCs w:val="16"/>
                <w:lang w:eastAsia="de-DE"/>
              </w:rPr>
              <w:t>Ansprech</w:t>
            </w:r>
            <w:r>
              <w:rPr>
                <w:rFonts w:cs="Arial"/>
                <w:b/>
                <w:sz w:val="16"/>
                <w:szCs w:val="16"/>
                <w:lang w:eastAsia="de-DE"/>
              </w:rPr>
              <w:t xml:space="preserve">- </w:t>
            </w:r>
            <w:r w:rsidRPr="00D77C22">
              <w:rPr>
                <w:rFonts w:cs="Arial"/>
                <w:b/>
                <w:sz w:val="16"/>
                <w:szCs w:val="16"/>
                <w:lang w:eastAsia="de-DE"/>
              </w:rPr>
              <w:t>person</w:t>
            </w:r>
          </w:p>
        </w:tc>
        <w:tc>
          <w:tcPr>
            <w:tcW w:w="1276" w:type="dxa"/>
            <w:tcBorders>
              <w:top w:val="single" w:sz="18" w:space="0" w:color="auto"/>
            </w:tcBorders>
            <w:shd w:val="clear" w:color="auto" w:fill="B3EBFF"/>
          </w:tcPr>
          <w:p w:rsidR="006F5044" w:rsidRPr="00817EEA" w:rsidRDefault="000D7DF0" w:rsidP="006F5044">
            <w:pPr>
              <w:spacing w:before="120" w:after="120"/>
              <w:jc w:val="center"/>
              <w:rPr>
                <w:rFonts w:cs="Arial"/>
                <w:b/>
                <w:sz w:val="12"/>
                <w:szCs w:val="12"/>
                <w:lang w:eastAsia="de-DE"/>
              </w:rPr>
            </w:pPr>
            <w:r w:rsidRPr="00D77C22">
              <w:rPr>
                <w:rFonts w:cs="Arial"/>
                <w:b/>
                <w:sz w:val="16"/>
                <w:szCs w:val="16"/>
                <w:lang w:eastAsia="de-DE"/>
              </w:rPr>
              <w:t>Koordinaten</w:t>
            </w:r>
            <w:r>
              <w:rPr>
                <w:rFonts w:cs="Arial"/>
                <w:b/>
                <w:sz w:val="16"/>
                <w:szCs w:val="16"/>
                <w:lang w:eastAsia="de-DE"/>
              </w:rPr>
              <w:t xml:space="preserve"> </w:t>
            </w:r>
            <w:r w:rsidRPr="00D77C22">
              <w:rPr>
                <w:rFonts w:cs="Arial"/>
                <w:b/>
                <w:sz w:val="16"/>
                <w:szCs w:val="16"/>
                <w:lang w:eastAsia="de-DE"/>
              </w:rPr>
              <w:t xml:space="preserve">/ Mail / </w:t>
            </w:r>
            <w:r>
              <w:rPr>
                <w:rFonts w:cs="Arial"/>
                <w:b/>
                <w:sz w:val="16"/>
                <w:szCs w:val="16"/>
                <w:lang w:eastAsia="de-DE"/>
              </w:rPr>
              <w:t>P</w:t>
            </w:r>
            <w:r w:rsidRPr="00D77C22">
              <w:rPr>
                <w:rFonts w:cs="Arial"/>
                <w:b/>
                <w:sz w:val="16"/>
                <w:szCs w:val="16"/>
                <w:lang w:eastAsia="de-DE"/>
              </w:rPr>
              <w:t>hone</w:t>
            </w:r>
            <w:r w:rsidRPr="00817EEA">
              <w:rPr>
                <w:rFonts w:cs="Arial"/>
                <w:b/>
                <w:sz w:val="12"/>
                <w:szCs w:val="12"/>
                <w:lang w:eastAsia="de-DE"/>
              </w:rPr>
              <w:t xml:space="preserve"> </w:t>
            </w:r>
          </w:p>
        </w:tc>
        <w:tc>
          <w:tcPr>
            <w:tcW w:w="2017" w:type="dxa"/>
            <w:tcBorders>
              <w:top w:val="single" w:sz="18" w:space="0" w:color="auto"/>
            </w:tcBorders>
            <w:shd w:val="clear" w:color="auto" w:fill="B3EBFF"/>
          </w:tcPr>
          <w:p w:rsidR="006F5044" w:rsidRPr="00D77C22" w:rsidRDefault="000D7DF0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>Ergänzungen / Bemerkungen</w:t>
            </w:r>
          </w:p>
        </w:tc>
        <w:tc>
          <w:tcPr>
            <w:tcW w:w="2946" w:type="dxa"/>
            <w:vMerge w:val="restart"/>
            <w:tcBorders>
              <w:top w:val="single" w:sz="18" w:space="0" w:color="auto"/>
            </w:tcBorders>
          </w:tcPr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EF57EE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Wie setzt sich die SORS-Gruppe zusammen</w:t>
            </w:r>
            <w:r w:rsidRPr="006C4DA4">
              <w:rPr>
                <w:rFonts w:cs="Arial"/>
                <w:color w:val="CC3300"/>
                <w:sz w:val="18"/>
                <w:szCs w:val="18"/>
                <w:lang w:eastAsia="de-DE"/>
              </w:rPr>
              <w:t>?</w:t>
            </w:r>
            <w:r w:rsidRPr="006C4DA4"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Welche Akteure? Partner?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Kooperationen?</w:t>
            </w:r>
          </w:p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EF57EE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Eltern: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 w:rsidRPr="00A13CE2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Beim Aufbau ist auf den Einbezug der Eltern an der Schule durch geeignete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Gremien zu achten und zu</w:t>
            </w:r>
            <w:r w:rsidRPr="00A13CE2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institutionalisieren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:</w:t>
            </w:r>
          </w:p>
          <w:p w:rsidR="006F5044" w:rsidRPr="00964999" w:rsidRDefault="000D7DF0" w:rsidP="00D7551B">
            <w:pPr>
              <w:pStyle w:val="Listenabsatz"/>
              <w:numPr>
                <w:ilvl w:val="0"/>
                <w:numId w:val="6"/>
              </w:numPr>
              <w:spacing w:before="120" w:after="120" w:line="276" w:lineRule="auto"/>
              <w:ind w:left="176" w:hanging="119"/>
              <w:rPr>
                <w:color w:val="CC3300"/>
                <w:sz w:val="18"/>
                <w:szCs w:val="18"/>
              </w:rPr>
            </w:pPr>
            <w:r w:rsidRPr="00964999">
              <w:rPr>
                <w:color w:val="CC3300"/>
                <w:sz w:val="18"/>
                <w:szCs w:val="18"/>
              </w:rPr>
              <w:t xml:space="preserve">Wie </w:t>
            </w:r>
            <w:r>
              <w:rPr>
                <w:color w:val="CC3300"/>
                <w:sz w:val="18"/>
                <w:szCs w:val="18"/>
              </w:rPr>
              <w:t xml:space="preserve">sind </w:t>
            </w:r>
            <w:r w:rsidRPr="00964999">
              <w:rPr>
                <w:color w:val="CC3300"/>
                <w:sz w:val="18"/>
                <w:szCs w:val="18"/>
              </w:rPr>
              <w:t>die Eltern ein</w:t>
            </w:r>
            <w:r>
              <w:rPr>
                <w:color w:val="CC3300"/>
                <w:sz w:val="18"/>
                <w:szCs w:val="18"/>
              </w:rPr>
              <w:t>gebunden</w:t>
            </w:r>
            <w:r w:rsidRPr="00964999">
              <w:rPr>
                <w:color w:val="CC3300"/>
                <w:sz w:val="18"/>
                <w:szCs w:val="18"/>
              </w:rPr>
              <w:t xml:space="preserve">? </w:t>
            </w:r>
          </w:p>
          <w:p w:rsidR="006F5044" w:rsidRPr="00964999" w:rsidRDefault="000D7DF0" w:rsidP="00D7551B">
            <w:pPr>
              <w:pStyle w:val="Listenabsatz"/>
              <w:numPr>
                <w:ilvl w:val="0"/>
                <w:numId w:val="6"/>
              </w:numPr>
              <w:spacing w:before="120" w:after="120" w:line="276" w:lineRule="auto"/>
              <w:ind w:left="176" w:hanging="119"/>
              <w:rPr>
                <w:color w:val="CC3300"/>
                <w:sz w:val="18"/>
                <w:szCs w:val="18"/>
              </w:rPr>
            </w:pPr>
            <w:r w:rsidRPr="00964999">
              <w:rPr>
                <w:color w:val="CC3300"/>
                <w:sz w:val="18"/>
                <w:szCs w:val="18"/>
              </w:rPr>
              <w:t>Existiert ein struktureller Einbezug: Elternforum?</w:t>
            </w:r>
            <w:r w:rsidRPr="00964999">
              <w:rPr>
                <w:color w:val="CC3300"/>
                <w:sz w:val="18"/>
                <w:szCs w:val="18"/>
              </w:rPr>
              <w:br/>
              <w:t>in Arbeitsgruppen? in Steuergruppe?</w:t>
            </w:r>
          </w:p>
          <w:p w:rsidR="006F5044" w:rsidRPr="00EF57EE" w:rsidRDefault="000D7DF0" w:rsidP="00D7551B">
            <w:pPr>
              <w:pStyle w:val="Listenabsatz"/>
              <w:numPr>
                <w:ilvl w:val="0"/>
                <w:numId w:val="6"/>
              </w:numPr>
              <w:spacing w:before="120" w:after="120" w:line="276" w:lineRule="auto"/>
              <w:ind w:left="176" w:hanging="119"/>
              <w:rPr>
                <w:color w:val="CC3300"/>
                <w:sz w:val="18"/>
                <w:szCs w:val="18"/>
              </w:rPr>
            </w:pPr>
            <w:r>
              <w:rPr>
                <w:color w:val="CC3300"/>
                <w:sz w:val="18"/>
                <w:szCs w:val="18"/>
              </w:rPr>
              <w:t>Gemeinsame</w:t>
            </w:r>
            <w:r w:rsidRPr="00964999">
              <w:rPr>
                <w:color w:val="CC3300"/>
                <w:sz w:val="18"/>
                <w:szCs w:val="18"/>
              </w:rPr>
              <w:t xml:space="preserve"> </w:t>
            </w:r>
            <w:r w:rsidRPr="00793932">
              <w:rPr>
                <w:b/>
                <w:color w:val="CC3300"/>
                <w:sz w:val="18"/>
                <w:szCs w:val="18"/>
              </w:rPr>
              <w:t>Verein</w:t>
            </w:r>
            <w:r w:rsidRPr="009E27A0">
              <w:rPr>
                <w:b/>
                <w:color w:val="CC3300"/>
                <w:sz w:val="18"/>
                <w:szCs w:val="18"/>
              </w:rPr>
              <w:t>sgründung</w:t>
            </w:r>
            <w:r w:rsidRPr="00964999">
              <w:rPr>
                <w:color w:val="CC3300"/>
                <w:sz w:val="18"/>
                <w:szCs w:val="18"/>
              </w:rPr>
              <w:t>?</w:t>
            </w:r>
          </w:p>
        </w:tc>
      </w:tr>
      <w:tr w:rsidR="00332A64" w:rsidTr="00045386">
        <w:trPr>
          <w:trHeight w:val="588"/>
        </w:trPr>
        <w:tc>
          <w:tcPr>
            <w:tcW w:w="2321" w:type="dxa"/>
            <w:vMerge/>
            <w:tcBorders>
              <w:top w:val="single" w:sz="18" w:space="0" w:color="auto"/>
              <w:bottom w:val="single" w:sz="4" w:space="0" w:color="auto"/>
            </w:tcBorders>
            <w:shd w:val="clear" w:color="auto" w:fill="B3EBFF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191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</w:tcPr>
          <w:p w:rsidR="006F5044" w:rsidRDefault="000D7DF0" w:rsidP="006F5044">
            <w:pPr>
              <w:spacing w:before="120" w:after="120"/>
              <w:jc w:val="center"/>
              <w:rPr>
                <w:rFonts w:cs="Arial"/>
                <w:b/>
                <w:sz w:val="12"/>
                <w:szCs w:val="12"/>
                <w:lang w:eastAsia="de-DE"/>
              </w:rPr>
            </w:pPr>
            <w:r w:rsidRPr="00964999">
              <w:rPr>
                <w:rFonts w:cs="Arial"/>
                <w:b/>
                <w:sz w:val="16"/>
                <w:szCs w:val="12"/>
                <w:lang w:eastAsia="de-DE"/>
              </w:rPr>
              <w:t>Ressonanz-gruppe</w:t>
            </w:r>
          </w:p>
        </w:tc>
        <w:tc>
          <w:tcPr>
            <w:tcW w:w="3151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</w:tcPr>
          <w:p w:rsidR="006F5044" w:rsidRDefault="00607412" w:rsidP="006F5044">
            <w:pPr>
              <w:spacing w:before="120" w:after="120"/>
              <w:ind w:left="-11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160530182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</w:rPr>
              <w:t xml:space="preserve"> </w:t>
            </w:r>
            <w:r w:rsidR="000D7DF0" w:rsidRPr="00C54731">
              <w:rPr>
                <w:rFonts w:cs="Arial"/>
                <w:b/>
                <w:sz w:val="16"/>
              </w:rPr>
              <w:t>Resonanz</w:t>
            </w:r>
            <w:r w:rsidR="000D7DF0">
              <w:rPr>
                <w:rFonts w:cs="Arial"/>
                <w:b/>
                <w:sz w:val="16"/>
              </w:rPr>
              <w:t>- oder Echo</w:t>
            </w:r>
            <w:r w:rsidR="000D7DF0" w:rsidRPr="00C54731">
              <w:rPr>
                <w:rFonts w:cs="Arial"/>
                <w:b/>
                <w:sz w:val="16"/>
              </w:rPr>
              <w:t>gruppe</w:t>
            </w:r>
          </w:p>
          <w:p w:rsidR="006F5044" w:rsidRPr="00C54731" w:rsidRDefault="00607412" w:rsidP="006F5044">
            <w:pPr>
              <w:spacing w:before="120" w:after="120"/>
              <w:ind w:left="-11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-18193318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</w:rPr>
              <w:t xml:space="preserve"> Begleitgruppe</w:t>
            </w:r>
          </w:p>
        </w:tc>
        <w:tc>
          <w:tcPr>
            <w:tcW w:w="394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</w:tcPr>
          <w:p w:rsidR="006F5044" w:rsidRPr="00817EEA" w:rsidRDefault="00607412" w:rsidP="006F5044">
            <w:pPr>
              <w:spacing w:before="120" w:after="120"/>
              <w:ind w:left="-108"/>
              <w:rPr>
                <w:rFonts w:cs="Arial"/>
                <w:b/>
                <w:sz w:val="12"/>
                <w:szCs w:val="12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7355225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</w:tcPr>
          <w:p w:rsidR="006F5044" w:rsidRPr="00817EEA" w:rsidRDefault="00607412" w:rsidP="006F5044">
            <w:pPr>
              <w:spacing w:before="120" w:after="120"/>
              <w:rPr>
                <w:rFonts w:cs="Arial"/>
                <w:b/>
                <w:sz w:val="12"/>
                <w:szCs w:val="12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144557726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</w:tcPr>
          <w:p w:rsidR="006F5044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22"/>
                <w:lang w:eastAsia="de-DE"/>
              </w:rPr>
            </w:pPr>
          </w:p>
        </w:tc>
        <w:tc>
          <w:tcPr>
            <w:tcW w:w="2946" w:type="dxa"/>
            <w:vMerge/>
            <w:tcBorders>
              <w:top w:val="single" w:sz="18" w:space="0" w:color="auto"/>
            </w:tcBorders>
          </w:tcPr>
          <w:p w:rsidR="006F5044" w:rsidRPr="00EF57EE" w:rsidRDefault="006F5044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3A6C15">
        <w:tc>
          <w:tcPr>
            <w:tcW w:w="2321" w:type="dxa"/>
            <w:vMerge/>
            <w:tcBorders>
              <w:bottom w:val="single" w:sz="4" w:space="0" w:color="auto"/>
            </w:tcBorders>
            <w:shd w:val="clear" w:color="auto" w:fill="B3EBFF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191" w:type="dxa"/>
            <w:tcBorders>
              <w:top w:val="single" w:sz="12" w:space="0" w:color="auto"/>
            </w:tcBorders>
            <w:shd w:val="clear" w:color="auto" w:fill="auto"/>
          </w:tcPr>
          <w:p w:rsidR="006F5044" w:rsidRPr="00D77C22" w:rsidRDefault="000D7DF0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Eltern</w:t>
            </w:r>
          </w:p>
        </w:tc>
        <w:tc>
          <w:tcPr>
            <w:tcW w:w="3151" w:type="dxa"/>
            <w:tcBorders>
              <w:top w:val="single" w:sz="12" w:space="0" w:color="auto"/>
            </w:tcBorders>
            <w:shd w:val="clear" w:color="auto" w:fill="auto"/>
          </w:tcPr>
          <w:p w:rsidR="006F5044" w:rsidRPr="00C54731" w:rsidRDefault="00607412" w:rsidP="006F5044">
            <w:pPr>
              <w:spacing w:before="120" w:after="120"/>
              <w:ind w:left="-11"/>
              <w:rPr>
                <w:rFonts w:cs="Arial"/>
                <w:sz w:val="20"/>
              </w:rPr>
            </w:pPr>
            <w:sdt>
              <w:sdtPr>
                <w:rPr>
                  <w:rFonts w:cs="Arial"/>
                  <w:b/>
                  <w:sz w:val="16"/>
                </w:rPr>
                <w:id w:val="-12145988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</w:rPr>
              <w:t xml:space="preserve"> </w:t>
            </w:r>
            <w:r w:rsidR="000D7DF0" w:rsidRPr="00C54731">
              <w:rPr>
                <w:rFonts w:cs="Arial"/>
                <w:b/>
                <w:sz w:val="16"/>
              </w:rPr>
              <w:t>Reglement</w:t>
            </w:r>
            <w:r w:rsidR="000D7DF0" w:rsidRPr="00C54731">
              <w:rPr>
                <w:rFonts w:cs="Arial"/>
                <w:sz w:val="16"/>
              </w:rPr>
              <w:t xml:space="preserve"> vorhanden</w:t>
            </w:r>
          </w:p>
        </w:tc>
        <w:tc>
          <w:tcPr>
            <w:tcW w:w="394" w:type="dxa"/>
            <w:tcBorders>
              <w:top w:val="single" w:sz="12" w:space="0" w:color="auto"/>
            </w:tcBorders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ind w:left="-108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16429612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tcBorders>
              <w:top w:val="single" w:sz="12" w:space="0" w:color="auto"/>
            </w:tcBorders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5768216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tcBorders>
              <w:top w:val="single" w:sz="12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tcBorders>
              <w:top w:val="single" w:sz="12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/>
          </w:tcPr>
          <w:p w:rsidR="006F5044" w:rsidRPr="006C4DA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3A6C15">
        <w:trPr>
          <w:trHeight w:val="282"/>
        </w:trPr>
        <w:tc>
          <w:tcPr>
            <w:tcW w:w="2321" w:type="dxa"/>
            <w:vMerge/>
            <w:tcBorders>
              <w:bottom w:val="single" w:sz="4" w:space="0" w:color="auto"/>
            </w:tcBorders>
            <w:shd w:val="clear" w:color="auto" w:fill="B3EBFF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191" w:type="dxa"/>
            <w:vMerge w:val="restart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8"/>
                <w:szCs w:val="22"/>
                <w:lang w:eastAsia="de-DE"/>
              </w:rPr>
            </w:pPr>
          </w:p>
        </w:tc>
        <w:tc>
          <w:tcPr>
            <w:tcW w:w="3151" w:type="dxa"/>
            <w:tcBorders>
              <w:bottom w:val="single" w:sz="4" w:space="0" w:color="auto"/>
            </w:tcBorders>
            <w:shd w:val="clear" w:color="auto" w:fill="auto"/>
          </w:tcPr>
          <w:p w:rsidR="006F5044" w:rsidRPr="00C54731" w:rsidRDefault="000D7DF0" w:rsidP="006F5044">
            <w:pPr>
              <w:spacing w:before="120" w:after="120"/>
              <w:ind w:left="-11"/>
              <w:rPr>
                <w:rFonts w:cs="Arial"/>
                <w:b/>
                <w:sz w:val="16"/>
                <w:szCs w:val="20"/>
              </w:rPr>
            </w:pPr>
            <w:r w:rsidRPr="00C54731">
              <w:rPr>
                <w:rFonts w:cs="Arial"/>
                <w:b/>
                <w:sz w:val="16"/>
                <w:szCs w:val="20"/>
              </w:rPr>
              <w:t>Struktureller Einbezug</w:t>
            </w:r>
          </w:p>
          <w:p w:rsidR="006F5044" w:rsidRPr="00C54731" w:rsidRDefault="00607412" w:rsidP="006F5044">
            <w:pPr>
              <w:spacing w:before="120" w:after="120"/>
              <w:ind w:left="-11"/>
              <w:rPr>
                <w:rFonts w:cs="Arial"/>
                <w:sz w:val="16"/>
              </w:rPr>
            </w:pPr>
            <w:sdt>
              <w:sdtPr>
                <w:rPr>
                  <w:rFonts w:cs="Arial"/>
                  <w:sz w:val="16"/>
                </w:rPr>
                <w:id w:val="-122644966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sz w:val="16"/>
              </w:rPr>
              <w:t xml:space="preserve"> </w:t>
            </w:r>
            <w:r w:rsidR="000D7DF0" w:rsidRPr="00C54731">
              <w:rPr>
                <w:rFonts w:cs="Arial"/>
                <w:sz w:val="16"/>
              </w:rPr>
              <w:t>Elt</w:t>
            </w:r>
            <w:r w:rsidR="000D7DF0">
              <w:rPr>
                <w:rFonts w:cs="Arial"/>
                <w:sz w:val="16"/>
              </w:rPr>
              <w:t>ernforum als Teil der O</w:t>
            </w:r>
            <w:r w:rsidR="000D7DF0" w:rsidRPr="00C54731">
              <w:rPr>
                <w:rFonts w:cs="Arial"/>
                <w:sz w:val="16"/>
              </w:rPr>
              <w:t xml:space="preserve">rganisation </w:t>
            </w:r>
          </w:p>
          <w:p w:rsidR="006F5044" w:rsidRPr="00C54731" w:rsidRDefault="00607412" w:rsidP="006F5044">
            <w:pPr>
              <w:spacing w:before="120" w:after="120"/>
              <w:ind w:left="-11"/>
              <w:rPr>
                <w:rFonts w:cs="Arial"/>
                <w:sz w:val="16"/>
              </w:rPr>
            </w:pPr>
            <w:sdt>
              <w:sdtPr>
                <w:rPr>
                  <w:rFonts w:cs="Arial"/>
                  <w:sz w:val="16"/>
                </w:rPr>
                <w:id w:val="1878796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sz w:val="16"/>
              </w:rPr>
              <w:t xml:space="preserve"> </w:t>
            </w:r>
            <w:r w:rsidR="000D7DF0" w:rsidRPr="00C54731">
              <w:rPr>
                <w:rFonts w:cs="Arial"/>
                <w:sz w:val="16"/>
              </w:rPr>
              <w:t>Verein</w:t>
            </w:r>
          </w:p>
          <w:p w:rsidR="006F5044" w:rsidRPr="00C54731" w:rsidRDefault="00607412" w:rsidP="006F5044">
            <w:pPr>
              <w:spacing w:before="120" w:after="120"/>
              <w:ind w:left="-11"/>
              <w:rPr>
                <w:rFonts w:cs="Arial"/>
                <w:sz w:val="16"/>
              </w:rPr>
            </w:pPr>
            <w:sdt>
              <w:sdtPr>
                <w:rPr>
                  <w:rFonts w:cs="Arial"/>
                  <w:sz w:val="16"/>
                </w:rPr>
                <w:id w:val="16615801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sz w:val="16"/>
              </w:rPr>
              <w:t xml:space="preserve"> </w:t>
            </w:r>
            <w:r w:rsidR="000D7DF0" w:rsidRPr="00C54731">
              <w:rPr>
                <w:rFonts w:cs="Arial"/>
                <w:sz w:val="16"/>
              </w:rPr>
              <w:t>Resonanzgruppe?</w:t>
            </w:r>
          </w:p>
        </w:tc>
        <w:tc>
          <w:tcPr>
            <w:tcW w:w="394" w:type="dxa"/>
            <w:tcBorders>
              <w:bottom w:val="single" w:sz="4" w:space="0" w:color="auto"/>
            </w:tcBorders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ind w:left="-108"/>
              <w:rPr>
                <w:rFonts w:cs="Arial"/>
                <w:b/>
                <w:sz w:val="18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10519641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tcBorders>
              <w:bottom w:val="single" w:sz="4" w:space="0" w:color="auto"/>
            </w:tcBorders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rPr>
                <w:rFonts w:cs="Arial"/>
                <w:b/>
                <w:sz w:val="18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11345506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tcBorders>
              <w:bottom w:val="single" w:sz="4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8"/>
                <w:szCs w:val="22"/>
                <w:lang w:eastAsia="de-DE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8"/>
                <w:szCs w:val="22"/>
                <w:lang w:eastAsia="de-DE"/>
              </w:rPr>
            </w:pPr>
          </w:p>
        </w:tc>
        <w:tc>
          <w:tcPr>
            <w:tcW w:w="2017" w:type="dxa"/>
            <w:tcBorders>
              <w:bottom w:val="single" w:sz="4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8"/>
                <w:szCs w:val="22"/>
                <w:lang w:eastAsia="de-DE"/>
              </w:rPr>
            </w:pPr>
          </w:p>
        </w:tc>
        <w:tc>
          <w:tcPr>
            <w:tcW w:w="2946" w:type="dxa"/>
            <w:vMerge/>
            <w:tcBorders>
              <w:bottom w:val="single" w:sz="18" w:space="0" w:color="auto"/>
            </w:tcBorders>
          </w:tcPr>
          <w:p w:rsidR="006F5044" w:rsidRPr="006C4DA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3A6C15">
        <w:tc>
          <w:tcPr>
            <w:tcW w:w="2321" w:type="dxa"/>
            <w:vMerge/>
            <w:tcBorders>
              <w:bottom w:val="single" w:sz="4" w:space="0" w:color="auto"/>
            </w:tcBorders>
            <w:shd w:val="clear" w:color="auto" w:fill="B3EBFF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191" w:type="dxa"/>
            <w:vMerge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51" w:type="dxa"/>
            <w:shd w:val="clear" w:color="auto" w:fill="auto"/>
          </w:tcPr>
          <w:p w:rsidR="006F5044" w:rsidRPr="00C54731" w:rsidRDefault="00607412" w:rsidP="006F5044">
            <w:pPr>
              <w:spacing w:before="120" w:after="120"/>
              <w:ind w:left="-11"/>
              <w:rPr>
                <w:rFonts w:cs="Arial"/>
                <w:sz w:val="16"/>
              </w:rPr>
            </w:pPr>
            <w:sdt>
              <w:sdtPr>
                <w:rPr>
                  <w:rFonts w:cs="Arial"/>
                  <w:sz w:val="16"/>
                </w:rPr>
                <w:id w:val="-5388915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sz w:val="16"/>
              </w:rPr>
              <w:t xml:space="preserve"> </w:t>
            </w:r>
            <w:r w:rsidR="000D7DF0" w:rsidRPr="00C54731">
              <w:rPr>
                <w:rFonts w:cs="Arial"/>
                <w:sz w:val="16"/>
              </w:rPr>
              <w:t xml:space="preserve">Delegierten-System </w:t>
            </w:r>
          </w:p>
          <w:p w:rsidR="006F5044" w:rsidRPr="00C54731" w:rsidRDefault="00607412" w:rsidP="006F5044">
            <w:pPr>
              <w:spacing w:before="120" w:after="120"/>
              <w:ind w:left="-11"/>
              <w:rPr>
                <w:rFonts w:cs="Arial"/>
                <w:sz w:val="16"/>
              </w:rPr>
            </w:pPr>
            <w:sdt>
              <w:sdtPr>
                <w:rPr>
                  <w:rFonts w:cs="Arial"/>
                  <w:sz w:val="16"/>
                </w:rPr>
                <w:id w:val="-147845419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sz w:val="16"/>
              </w:rPr>
              <w:t xml:space="preserve"> </w:t>
            </w:r>
            <w:r w:rsidR="000D7DF0" w:rsidRPr="00C54731">
              <w:rPr>
                <w:rFonts w:cs="Arial"/>
                <w:sz w:val="16"/>
              </w:rPr>
              <w:t>Mitarbeit in der Steuergruppe</w:t>
            </w:r>
          </w:p>
          <w:p w:rsidR="006F5044" w:rsidRPr="00C54731" w:rsidRDefault="00607412" w:rsidP="006F5044">
            <w:pPr>
              <w:spacing w:before="120" w:after="120"/>
              <w:ind w:left="-11"/>
              <w:rPr>
                <w:rFonts w:cs="Arial"/>
                <w:sz w:val="16"/>
              </w:rPr>
            </w:pPr>
            <w:sdt>
              <w:sdtPr>
                <w:rPr>
                  <w:rFonts w:cs="Arial"/>
                  <w:sz w:val="16"/>
                </w:rPr>
                <w:id w:val="6840937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sz w:val="16"/>
              </w:rPr>
              <w:t xml:space="preserve"> </w:t>
            </w:r>
            <w:r w:rsidR="000D7DF0" w:rsidRPr="00C54731">
              <w:rPr>
                <w:rFonts w:cs="Arial"/>
                <w:sz w:val="16"/>
              </w:rPr>
              <w:t xml:space="preserve">Mitarbeit in Arbeitsgruppen: </w:t>
            </w:r>
          </w:p>
          <w:p w:rsidR="006F5044" w:rsidRPr="00C54731" w:rsidRDefault="00607412" w:rsidP="006F5044">
            <w:pPr>
              <w:spacing w:before="120" w:after="120"/>
              <w:ind w:left="-11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sz w:val="16"/>
                </w:rPr>
                <w:id w:val="-187568394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sz w:val="16"/>
              </w:rPr>
              <w:t xml:space="preserve"> </w:t>
            </w:r>
            <w:r w:rsidR="000D7DF0" w:rsidRPr="00C54731">
              <w:rPr>
                <w:rFonts w:cs="Arial"/>
                <w:sz w:val="16"/>
              </w:rPr>
              <w:t>Mitorganisationen von Schulanlässen</w:t>
            </w:r>
          </w:p>
        </w:tc>
        <w:tc>
          <w:tcPr>
            <w:tcW w:w="394" w:type="dxa"/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ind w:left="-108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14948378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1837168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/>
          </w:tcPr>
          <w:p w:rsidR="006F5044" w:rsidRPr="006C4DA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3A6C15">
        <w:trPr>
          <w:trHeight w:val="467"/>
        </w:trPr>
        <w:tc>
          <w:tcPr>
            <w:tcW w:w="2321" w:type="dxa"/>
            <w:vMerge/>
            <w:tcBorders>
              <w:bottom w:val="single" w:sz="4" w:space="0" w:color="auto"/>
            </w:tcBorders>
            <w:shd w:val="clear" w:color="auto" w:fill="B3EBFF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1191" w:type="dxa"/>
            <w:vMerge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8"/>
                <w:szCs w:val="22"/>
                <w:lang w:eastAsia="de-DE"/>
              </w:rPr>
            </w:pPr>
          </w:p>
        </w:tc>
        <w:tc>
          <w:tcPr>
            <w:tcW w:w="3151" w:type="dxa"/>
            <w:shd w:val="clear" w:color="auto" w:fill="auto"/>
          </w:tcPr>
          <w:p w:rsidR="006F5044" w:rsidRPr="00C54731" w:rsidRDefault="00607412" w:rsidP="006F5044">
            <w:pPr>
              <w:spacing w:before="120" w:after="120"/>
              <w:ind w:left="-11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sz w:val="16"/>
                </w:rPr>
                <w:id w:val="7534770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sz w:val="16"/>
              </w:rPr>
              <w:t xml:space="preserve"> </w:t>
            </w:r>
            <w:r w:rsidR="001429F2">
              <w:rPr>
                <w:rFonts w:cs="Arial"/>
                <w:sz w:val="16"/>
              </w:rPr>
              <w:t>Keine Elternmitwirkung an d</w:t>
            </w:r>
            <w:r w:rsidR="000D7DF0" w:rsidRPr="00C54731">
              <w:rPr>
                <w:rFonts w:cs="Arial"/>
                <w:sz w:val="16"/>
              </w:rPr>
              <w:t>er Schule</w:t>
            </w:r>
          </w:p>
        </w:tc>
        <w:tc>
          <w:tcPr>
            <w:tcW w:w="394" w:type="dxa"/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ind w:left="-108"/>
              <w:rPr>
                <w:rFonts w:cs="Arial"/>
                <w:b/>
                <w:sz w:val="18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11916501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rPr>
                <w:rFonts w:cs="Arial"/>
                <w:b/>
                <w:sz w:val="18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4302672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8"/>
                <w:szCs w:val="22"/>
                <w:lang w:eastAsia="de-DE"/>
              </w:rPr>
            </w:pPr>
          </w:p>
        </w:tc>
        <w:tc>
          <w:tcPr>
            <w:tcW w:w="1276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8"/>
                <w:szCs w:val="22"/>
                <w:lang w:eastAsia="de-DE"/>
              </w:rPr>
            </w:pPr>
          </w:p>
        </w:tc>
        <w:tc>
          <w:tcPr>
            <w:tcW w:w="2017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8"/>
                <w:szCs w:val="22"/>
                <w:lang w:eastAsia="de-DE"/>
              </w:rPr>
            </w:pPr>
          </w:p>
        </w:tc>
        <w:tc>
          <w:tcPr>
            <w:tcW w:w="2946" w:type="dxa"/>
            <w:vMerge/>
          </w:tcPr>
          <w:p w:rsidR="006F5044" w:rsidRPr="006C4DA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2B25B2" w:rsidTr="002B25B2">
        <w:trPr>
          <w:trHeight w:val="276"/>
        </w:trPr>
        <w:tc>
          <w:tcPr>
            <w:tcW w:w="2321" w:type="dxa"/>
            <w:tcBorders>
              <w:top w:val="single" w:sz="12" w:space="0" w:color="auto"/>
              <w:bottom w:val="single" w:sz="4" w:space="0" w:color="auto"/>
            </w:tcBorders>
            <w:shd w:val="clear" w:color="auto" w:fill="B3EBFF"/>
          </w:tcPr>
          <w:p w:rsidR="002B25B2" w:rsidRPr="002B25B2" w:rsidRDefault="002B25B2" w:rsidP="002B25B2">
            <w:pPr>
              <w:pStyle w:val="Listenabsatz"/>
              <w:tabs>
                <w:tab w:val="left" w:pos="354"/>
              </w:tabs>
              <w:spacing w:before="120"/>
              <w:ind w:left="215"/>
              <w:jc w:val="right"/>
              <w:rPr>
                <w:b/>
                <w:sz w:val="16"/>
                <w:szCs w:val="16"/>
              </w:rPr>
            </w:pPr>
            <w:r w:rsidRPr="00C54731">
              <w:rPr>
                <w:rFonts w:eastAsiaTheme="minorHAnsi"/>
                <w:b/>
                <w:sz w:val="20"/>
              </w:rPr>
              <w:t>Quartier / Dorf / Gemeinde</w:t>
            </w:r>
            <w:r w:rsidRPr="00C54731">
              <w:rPr>
                <w:b/>
                <w:sz w:val="16"/>
                <w:szCs w:val="16"/>
              </w:rPr>
              <w:t xml:space="preserve"> </w:t>
            </w:r>
          </w:p>
        </w:tc>
        <w:tc>
          <w:tcPr>
            <w:tcW w:w="4342" w:type="dxa"/>
            <w:gridSpan w:val="2"/>
            <w:tcBorders>
              <w:top w:val="single" w:sz="12" w:space="0" w:color="auto"/>
            </w:tcBorders>
            <w:shd w:val="clear" w:color="auto" w:fill="DAEEF3" w:themeFill="accent5" w:themeFillTint="33"/>
          </w:tcPr>
          <w:p w:rsidR="002B25B2" w:rsidRPr="00D77C22" w:rsidRDefault="002B25B2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tcBorders>
              <w:top w:val="single" w:sz="12" w:space="0" w:color="auto"/>
            </w:tcBorders>
            <w:shd w:val="clear" w:color="auto" w:fill="DAEEF3" w:themeFill="accent5" w:themeFillTint="33"/>
          </w:tcPr>
          <w:p w:rsidR="002B25B2" w:rsidRPr="00D77C22" w:rsidRDefault="002B25B2" w:rsidP="002B25B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4" w:type="dxa"/>
            <w:tcBorders>
              <w:top w:val="single" w:sz="12" w:space="0" w:color="auto"/>
            </w:tcBorders>
            <w:shd w:val="clear" w:color="auto" w:fill="DAEEF3" w:themeFill="accent5" w:themeFillTint="33"/>
          </w:tcPr>
          <w:p w:rsidR="002B25B2" w:rsidRPr="00D77C22" w:rsidRDefault="002B25B2" w:rsidP="002B25B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4680" w:type="dxa"/>
            <w:gridSpan w:val="3"/>
            <w:tcBorders>
              <w:top w:val="single" w:sz="12" w:space="0" w:color="auto"/>
            </w:tcBorders>
            <w:shd w:val="clear" w:color="auto" w:fill="DAEEF3" w:themeFill="accent5" w:themeFillTint="33"/>
          </w:tcPr>
          <w:p w:rsidR="002B25B2" w:rsidRPr="00D77C22" w:rsidRDefault="002B25B2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 w:val="restart"/>
            <w:tcBorders>
              <w:top w:val="single" w:sz="12" w:space="0" w:color="auto"/>
            </w:tcBorders>
          </w:tcPr>
          <w:p w:rsidR="002B25B2" w:rsidRDefault="002B25B2" w:rsidP="006F5044">
            <w:pPr>
              <w:spacing w:before="120" w:after="120"/>
            </w:pPr>
            <w:r w:rsidRPr="00F74E3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Wie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werden</w:t>
            </w:r>
            <w:r w:rsidRPr="00F74E3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die Partner und Akteure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unseres </w:t>
            </w:r>
            <w:r w:rsidRPr="00B40514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Quartiers / Dorfes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aktiv </w:t>
            </w:r>
            <w:r w:rsidRPr="00F74E34">
              <w:rPr>
                <w:rFonts w:cs="Arial"/>
                <w:color w:val="CC3300"/>
                <w:sz w:val="18"/>
                <w:szCs w:val="18"/>
                <w:lang w:eastAsia="de-DE"/>
              </w:rPr>
              <w:t>ein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gebunden</w:t>
            </w:r>
            <w:r w:rsidRPr="00F74E34">
              <w:rPr>
                <w:rFonts w:cs="Arial"/>
                <w:color w:val="CC3300"/>
                <w:sz w:val="18"/>
                <w:szCs w:val="18"/>
                <w:lang w:eastAsia="de-DE"/>
              </w:rPr>
              <w:t>?</w:t>
            </w:r>
            <w:r>
              <w:t xml:space="preserve"> </w:t>
            </w:r>
          </w:p>
          <w:p w:rsidR="001429F2" w:rsidRDefault="001429F2" w:rsidP="006F5044">
            <w:pPr>
              <w:spacing w:before="120" w:after="120"/>
            </w:pPr>
          </w:p>
          <w:p w:rsidR="002B25B2" w:rsidRPr="006C4DA4" w:rsidRDefault="002B25B2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065D7B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Wie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werden sie gewonnen?</w:t>
            </w:r>
          </w:p>
        </w:tc>
      </w:tr>
      <w:tr w:rsidR="002B25B2" w:rsidTr="001429F2">
        <w:trPr>
          <w:trHeight w:val="293"/>
        </w:trPr>
        <w:tc>
          <w:tcPr>
            <w:tcW w:w="2321" w:type="dxa"/>
            <w:tcBorders>
              <w:top w:val="single" w:sz="12" w:space="0" w:color="auto"/>
              <w:bottom w:val="single" w:sz="4" w:space="0" w:color="auto"/>
            </w:tcBorders>
            <w:shd w:val="clear" w:color="auto" w:fill="B3EBFF"/>
          </w:tcPr>
          <w:p w:rsidR="002B25B2" w:rsidRPr="00C54731" w:rsidRDefault="00607412" w:rsidP="001429F2">
            <w:pPr>
              <w:pStyle w:val="Listenabsatz"/>
              <w:tabs>
                <w:tab w:val="left" w:pos="354"/>
              </w:tabs>
              <w:spacing w:before="120"/>
              <w:ind w:left="215"/>
              <w:jc w:val="right"/>
              <w:rPr>
                <w:rFonts w:eastAsiaTheme="minorHAnsi"/>
                <w:b/>
                <w:sz w:val="20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-129244131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B25B2">
                  <w:rPr>
                    <w:rFonts w:ascii="MS Gothic" w:eastAsia="MS Gothic" w:hAnsi="MS Gothic" w:cs="Arial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2B25B2">
              <w:rPr>
                <w:rFonts w:cs="Arial"/>
                <w:b/>
                <w:sz w:val="16"/>
                <w:szCs w:val="16"/>
              </w:rPr>
              <w:t xml:space="preserve"> </w:t>
            </w:r>
            <w:r w:rsidR="002B25B2" w:rsidRPr="00C54731">
              <w:rPr>
                <w:rFonts w:cs="Arial"/>
                <w:b/>
                <w:sz w:val="16"/>
                <w:szCs w:val="16"/>
              </w:rPr>
              <w:t xml:space="preserve">Jugendarbeit </w:t>
            </w:r>
            <w:r w:rsidR="002B25B2" w:rsidRPr="001429F2">
              <w:rPr>
                <w:rFonts w:cs="Arial"/>
                <w:sz w:val="16"/>
                <w:szCs w:val="16"/>
              </w:rPr>
              <w:t>(Sozialdienst)</w:t>
            </w:r>
          </w:p>
        </w:tc>
        <w:tc>
          <w:tcPr>
            <w:tcW w:w="1191" w:type="dxa"/>
            <w:tcBorders>
              <w:top w:val="single" w:sz="12" w:space="0" w:color="auto"/>
            </w:tcBorders>
            <w:shd w:val="clear" w:color="auto" w:fill="auto"/>
          </w:tcPr>
          <w:p w:rsidR="002B25B2" w:rsidRPr="00D77C22" w:rsidRDefault="002B25B2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51" w:type="dxa"/>
            <w:tcBorders>
              <w:top w:val="single" w:sz="12" w:space="0" w:color="auto"/>
            </w:tcBorders>
            <w:shd w:val="clear" w:color="auto" w:fill="auto"/>
          </w:tcPr>
          <w:p w:rsidR="002B25B2" w:rsidRPr="00D77C22" w:rsidRDefault="002B25B2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tcBorders>
              <w:top w:val="single" w:sz="12" w:space="0" w:color="auto"/>
            </w:tcBorders>
            <w:shd w:val="clear" w:color="auto" w:fill="auto"/>
          </w:tcPr>
          <w:p w:rsidR="002B25B2" w:rsidRDefault="00607412" w:rsidP="006F5044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16062358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B25B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tcBorders>
              <w:top w:val="single" w:sz="12" w:space="0" w:color="auto"/>
            </w:tcBorders>
            <w:shd w:val="clear" w:color="auto" w:fill="auto"/>
          </w:tcPr>
          <w:p w:rsidR="002B25B2" w:rsidRDefault="00607412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4186443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B25B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tcBorders>
              <w:top w:val="single" w:sz="12" w:space="0" w:color="auto"/>
            </w:tcBorders>
            <w:shd w:val="clear" w:color="auto" w:fill="auto"/>
          </w:tcPr>
          <w:p w:rsidR="002B25B2" w:rsidRPr="00D77C22" w:rsidRDefault="002B25B2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auto"/>
          </w:tcPr>
          <w:p w:rsidR="002B25B2" w:rsidRPr="00D77C22" w:rsidRDefault="002B25B2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tcBorders>
              <w:top w:val="single" w:sz="12" w:space="0" w:color="auto"/>
            </w:tcBorders>
            <w:shd w:val="clear" w:color="auto" w:fill="auto"/>
          </w:tcPr>
          <w:p w:rsidR="002B25B2" w:rsidRPr="00D77C22" w:rsidRDefault="002B25B2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/>
            <w:tcBorders>
              <w:top w:val="single" w:sz="12" w:space="0" w:color="auto"/>
            </w:tcBorders>
          </w:tcPr>
          <w:p w:rsidR="002B25B2" w:rsidRPr="00F74E34" w:rsidRDefault="002B25B2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3A6C15">
        <w:trPr>
          <w:trHeight w:val="282"/>
        </w:trPr>
        <w:tc>
          <w:tcPr>
            <w:tcW w:w="2321" w:type="dxa"/>
            <w:tcBorders>
              <w:top w:val="single" w:sz="4" w:space="0" w:color="auto"/>
              <w:bottom w:val="single" w:sz="4" w:space="0" w:color="auto"/>
            </w:tcBorders>
            <w:shd w:val="clear" w:color="auto" w:fill="B3EBFF"/>
          </w:tcPr>
          <w:p w:rsidR="006F5044" w:rsidRPr="00C54731" w:rsidRDefault="00607412" w:rsidP="006F5044">
            <w:pPr>
              <w:tabs>
                <w:tab w:val="left" w:pos="354"/>
              </w:tabs>
              <w:spacing w:before="120" w:after="120"/>
              <w:ind w:left="60"/>
              <w:jc w:val="right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59760564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  <w:szCs w:val="16"/>
              </w:rPr>
              <w:t xml:space="preserve"> </w:t>
            </w:r>
            <w:r w:rsidR="000D7DF0" w:rsidRPr="00C54731">
              <w:rPr>
                <w:rFonts w:cs="Arial"/>
                <w:b/>
                <w:sz w:val="16"/>
                <w:szCs w:val="16"/>
              </w:rPr>
              <w:t>Freizeitanlage</w:t>
            </w:r>
          </w:p>
        </w:tc>
        <w:tc>
          <w:tcPr>
            <w:tcW w:w="1191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51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180666220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5323891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/>
          </w:tcPr>
          <w:p w:rsidR="006F5044" w:rsidRPr="006C4DA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3A6C15">
        <w:trPr>
          <w:trHeight w:val="282"/>
        </w:trPr>
        <w:tc>
          <w:tcPr>
            <w:tcW w:w="2321" w:type="dxa"/>
            <w:tcBorders>
              <w:top w:val="single" w:sz="4" w:space="0" w:color="auto"/>
              <w:bottom w:val="single" w:sz="4" w:space="0" w:color="auto"/>
            </w:tcBorders>
            <w:shd w:val="clear" w:color="auto" w:fill="B3EBFF"/>
          </w:tcPr>
          <w:p w:rsidR="006F5044" w:rsidRPr="00C54731" w:rsidRDefault="00607412" w:rsidP="006F5044">
            <w:pPr>
              <w:tabs>
                <w:tab w:val="left" w:pos="354"/>
              </w:tabs>
              <w:spacing w:before="120" w:after="120"/>
              <w:ind w:left="60"/>
              <w:jc w:val="right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-3062390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C54731">
                  <w:rPr>
                    <w:rFonts w:ascii="MS Gothic" w:eastAsia="MS Gothic" w:hAnsi="MS Gothic" w:cs="MS Gothic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  <w:szCs w:val="16"/>
              </w:rPr>
              <w:t xml:space="preserve"> </w:t>
            </w:r>
            <w:r w:rsidR="000D7DF0" w:rsidRPr="00C54731">
              <w:rPr>
                <w:rFonts w:cs="Arial"/>
                <w:b/>
                <w:sz w:val="16"/>
                <w:szCs w:val="16"/>
              </w:rPr>
              <w:t>Vereine</w:t>
            </w:r>
          </w:p>
        </w:tc>
        <w:tc>
          <w:tcPr>
            <w:tcW w:w="1191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51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5922097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142970152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/>
          </w:tcPr>
          <w:p w:rsidR="006F5044" w:rsidRPr="006C4DA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3A6C15">
        <w:trPr>
          <w:trHeight w:val="282"/>
        </w:trPr>
        <w:tc>
          <w:tcPr>
            <w:tcW w:w="2321" w:type="dxa"/>
            <w:tcBorders>
              <w:top w:val="single" w:sz="4" w:space="0" w:color="auto"/>
              <w:bottom w:val="single" w:sz="4" w:space="0" w:color="auto"/>
            </w:tcBorders>
            <w:shd w:val="clear" w:color="auto" w:fill="B3EBFF"/>
          </w:tcPr>
          <w:p w:rsidR="006F5044" w:rsidRPr="00C54731" w:rsidRDefault="00607412" w:rsidP="006F5044">
            <w:pPr>
              <w:tabs>
                <w:tab w:val="left" w:pos="354"/>
              </w:tabs>
              <w:spacing w:before="120" w:after="120"/>
              <w:ind w:left="60"/>
              <w:jc w:val="right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-23925657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C54731">
                  <w:rPr>
                    <w:rFonts w:ascii="MS Gothic" w:eastAsia="MS Gothic" w:hAnsi="MS Gothic" w:cs="MS Gothic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  <w:szCs w:val="16"/>
              </w:rPr>
              <w:t xml:space="preserve"> </w:t>
            </w:r>
            <w:r w:rsidR="000D7DF0" w:rsidRPr="00C54731">
              <w:rPr>
                <w:rFonts w:cs="Arial"/>
                <w:b/>
                <w:sz w:val="16"/>
                <w:szCs w:val="16"/>
              </w:rPr>
              <w:t>Gewerbe</w:t>
            </w:r>
          </w:p>
        </w:tc>
        <w:tc>
          <w:tcPr>
            <w:tcW w:w="1191" w:type="dxa"/>
            <w:shd w:val="clear" w:color="auto" w:fill="auto"/>
          </w:tcPr>
          <w:p w:rsidR="006F5044" w:rsidRDefault="006F5044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51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21262814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14934842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/>
          </w:tcPr>
          <w:p w:rsidR="006F5044" w:rsidRPr="006C4DA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3A6C15">
        <w:trPr>
          <w:trHeight w:val="282"/>
        </w:trPr>
        <w:tc>
          <w:tcPr>
            <w:tcW w:w="2321" w:type="dxa"/>
            <w:tcBorders>
              <w:top w:val="single" w:sz="4" w:space="0" w:color="auto"/>
              <w:bottom w:val="single" w:sz="4" w:space="0" w:color="auto"/>
            </w:tcBorders>
            <w:shd w:val="clear" w:color="auto" w:fill="B3EBFF"/>
          </w:tcPr>
          <w:p w:rsidR="006F5044" w:rsidRPr="00C54731" w:rsidRDefault="00607412" w:rsidP="006F5044">
            <w:pPr>
              <w:tabs>
                <w:tab w:val="left" w:pos="354"/>
              </w:tabs>
              <w:spacing w:before="120" w:after="120"/>
              <w:ind w:left="60"/>
              <w:jc w:val="right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-756760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C54731">
                  <w:rPr>
                    <w:rFonts w:ascii="MS Gothic" w:eastAsia="MS Gothic" w:hAnsi="MS Gothic" w:cs="MS Gothic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  <w:szCs w:val="16"/>
              </w:rPr>
              <w:t xml:space="preserve"> </w:t>
            </w:r>
            <w:r w:rsidR="000D7DF0" w:rsidRPr="00C54731">
              <w:rPr>
                <w:rFonts w:cs="Arial"/>
                <w:b/>
                <w:sz w:val="16"/>
                <w:szCs w:val="16"/>
              </w:rPr>
              <w:t>KITAS</w:t>
            </w:r>
          </w:p>
        </w:tc>
        <w:tc>
          <w:tcPr>
            <w:tcW w:w="1191" w:type="dxa"/>
            <w:shd w:val="clear" w:color="auto" w:fill="auto"/>
          </w:tcPr>
          <w:p w:rsidR="006F5044" w:rsidRDefault="006F5044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51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93119658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4415368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/>
          </w:tcPr>
          <w:p w:rsidR="006F5044" w:rsidRPr="006C4DA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1429F2" w:rsidTr="003A6C15">
        <w:trPr>
          <w:trHeight w:val="282"/>
        </w:trPr>
        <w:tc>
          <w:tcPr>
            <w:tcW w:w="2321" w:type="dxa"/>
            <w:tcBorders>
              <w:top w:val="single" w:sz="4" w:space="0" w:color="auto"/>
              <w:bottom w:val="single" w:sz="4" w:space="0" w:color="auto"/>
            </w:tcBorders>
            <w:shd w:val="clear" w:color="auto" w:fill="B3EBFF"/>
          </w:tcPr>
          <w:p w:rsidR="001429F2" w:rsidRDefault="00607412" w:rsidP="001429F2">
            <w:pPr>
              <w:tabs>
                <w:tab w:val="left" w:pos="354"/>
              </w:tabs>
              <w:spacing w:before="120" w:after="120"/>
              <w:ind w:left="60"/>
              <w:jc w:val="right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164099250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 w:rsidRPr="00C54731">
                  <w:rPr>
                    <w:rFonts w:ascii="MS Gothic" w:eastAsia="MS Gothic" w:hAnsi="MS Gothic" w:cs="MS Gothic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1429F2">
              <w:rPr>
                <w:rFonts w:cs="Arial"/>
                <w:b/>
                <w:sz w:val="16"/>
                <w:szCs w:val="16"/>
              </w:rPr>
              <w:t xml:space="preserve"> Kulturschaffende</w:t>
            </w:r>
          </w:p>
        </w:tc>
        <w:tc>
          <w:tcPr>
            <w:tcW w:w="1191" w:type="dxa"/>
            <w:shd w:val="clear" w:color="auto" w:fill="auto"/>
          </w:tcPr>
          <w:p w:rsidR="001429F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51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shd w:val="clear" w:color="auto" w:fill="auto"/>
          </w:tcPr>
          <w:p w:rsidR="001429F2" w:rsidRPr="00D77C22" w:rsidRDefault="00607412" w:rsidP="001429F2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11174102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shd w:val="clear" w:color="auto" w:fill="auto"/>
          </w:tcPr>
          <w:p w:rsidR="001429F2" w:rsidRPr="00D77C22" w:rsidRDefault="0060741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64397115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/>
          </w:tcPr>
          <w:p w:rsidR="001429F2" w:rsidRPr="006C4DA4" w:rsidRDefault="001429F2" w:rsidP="001429F2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1429F2" w:rsidTr="003A6C15">
        <w:trPr>
          <w:trHeight w:val="282"/>
        </w:trPr>
        <w:tc>
          <w:tcPr>
            <w:tcW w:w="2321" w:type="dxa"/>
            <w:tcBorders>
              <w:top w:val="single" w:sz="4" w:space="0" w:color="auto"/>
              <w:bottom w:val="single" w:sz="12" w:space="0" w:color="auto"/>
            </w:tcBorders>
            <w:shd w:val="clear" w:color="auto" w:fill="B3EBFF"/>
          </w:tcPr>
          <w:p w:rsidR="001429F2" w:rsidRPr="00C54731" w:rsidRDefault="00607412" w:rsidP="001429F2">
            <w:pPr>
              <w:tabs>
                <w:tab w:val="left" w:pos="354"/>
              </w:tabs>
              <w:spacing w:before="120" w:after="120"/>
              <w:ind w:left="60"/>
              <w:jc w:val="right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-173045353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 w:rsidRPr="00C54731">
                  <w:rPr>
                    <w:rFonts w:ascii="MS Gothic" w:eastAsia="MS Gothic" w:hAnsi="MS Gothic" w:cs="MS Gothic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1429F2">
              <w:rPr>
                <w:rFonts w:cs="Arial"/>
                <w:b/>
                <w:sz w:val="16"/>
                <w:szCs w:val="16"/>
              </w:rPr>
              <w:t xml:space="preserve"> </w:t>
            </w:r>
            <w:r w:rsidR="001429F2" w:rsidRPr="00C54731">
              <w:rPr>
                <w:rFonts w:cs="Arial"/>
                <w:b/>
                <w:sz w:val="16"/>
                <w:szCs w:val="16"/>
              </w:rPr>
              <w:t xml:space="preserve">andere </w:t>
            </w:r>
          </w:p>
        </w:tc>
        <w:tc>
          <w:tcPr>
            <w:tcW w:w="1191" w:type="dxa"/>
            <w:tcBorders>
              <w:bottom w:val="single" w:sz="12" w:space="0" w:color="auto"/>
            </w:tcBorders>
            <w:shd w:val="clear" w:color="auto" w:fill="auto"/>
          </w:tcPr>
          <w:p w:rsidR="001429F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51" w:type="dxa"/>
            <w:tcBorders>
              <w:bottom w:val="single" w:sz="12" w:space="0" w:color="auto"/>
            </w:tcBorders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tcBorders>
              <w:bottom w:val="single" w:sz="12" w:space="0" w:color="auto"/>
            </w:tcBorders>
            <w:shd w:val="clear" w:color="auto" w:fill="auto"/>
          </w:tcPr>
          <w:p w:rsidR="001429F2" w:rsidRPr="00D77C22" w:rsidRDefault="00607412" w:rsidP="001429F2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56386735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tcBorders>
              <w:bottom w:val="single" w:sz="12" w:space="0" w:color="auto"/>
            </w:tcBorders>
            <w:shd w:val="clear" w:color="auto" w:fill="auto"/>
          </w:tcPr>
          <w:p w:rsidR="001429F2" w:rsidRPr="00D77C22" w:rsidRDefault="0060741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100373599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tcBorders>
              <w:bottom w:val="single" w:sz="12" w:space="0" w:color="auto"/>
            </w:tcBorders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tcBorders>
              <w:bottom w:val="single" w:sz="12" w:space="0" w:color="auto"/>
            </w:tcBorders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/>
            <w:tcBorders>
              <w:bottom w:val="single" w:sz="12" w:space="0" w:color="auto"/>
            </w:tcBorders>
          </w:tcPr>
          <w:p w:rsidR="001429F2" w:rsidRPr="006C4DA4" w:rsidRDefault="001429F2" w:rsidP="001429F2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1429F2" w:rsidTr="00F37F02">
        <w:trPr>
          <w:trHeight w:val="282"/>
        </w:trPr>
        <w:tc>
          <w:tcPr>
            <w:tcW w:w="2321" w:type="dxa"/>
            <w:tcBorders>
              <w:top w:val="single" w:sz="12" w:space="0" w:color="auto"/>
              <w:bottom w:val="single" w:sz="4" w:space="0" w:color="auto"/>
            </w:tcBorders>
            <w:shd w:val="clear" w:color="auto" w:fill="B3EBFF"/>
          </w:tcPr>
          <w:p w:rsidR="001429F2" w:rsidRPr="00C54731" w:rsidRDefault="001429F2" w:rsidP="001429F2">
            <w:pPr>
              <w:spacing w:before="120"/>
              <w:jc w:val="right"/>
              <w:rPr>
                <w:rFonts w:cs="Arial"/>
                <w:b/>
                <w:sz w:val="16"/>
                <w:szCs w:val="16"/>
                <w:lang w:eastAsia="de-DE"/>
              </w:rPr>
            </w:pPr>
            <w:r w:rsidRPr="00C54731">
              <w:rPr>
                <w:rFonts w:cs="Arial"/>
                <w:b/>
                <w:sz w:val="20"/>
                <w:szCs w:val="22"/>
                <w:lang w:eastAsia="de-DE"/>
              </w:rPr>
              <w:t xml:space="preserve">Andere Dienststellen und Institutionen </w:t>
            </w:r>
          </w:p>
        </w:tc>
        <w:tc>
          <w:tcPr>
            <w:tcW w:w="4342" w:type="dxa"/>
            <w:gridSpan w:val="2"/>
            <w:tcBorders>
              <w:top w:val="single" w:sz="12" w:space="0" w:color="auto"/>
            </w:tcBorders>
            <w:shd w:val="clear" w:color="auto" w:fill="DAEEF3" w:themeFill="accent5" w:themeFillTint="33"/>
          </w:tcPr>
          <w:p w:rsidR="001429F2" w:rsidRPr="00D77C2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tcBorders>
              <w:top w:val="single" w:sz="12" w:space="0" w:color="auto"/>
            </w:tcBorders>
            <w:shd w:val="clear" w:color="auto" w:fill="DAEEF3" w:themeFill="accent5" w:themeFillTint="33"/>
          </w:tcPr>
          <w:p w:rsidR="001429F2" w:rsidRPr="00D77C22" w:rsidRDefault="001429F2" w:rsidP="001429F2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4" w:type="dxa"/>
            <w:tcBorders>
              <w:top w:val="single" w:sz="12" w:space="0" w:color="auto"/>
            </w:tcBorders>
            <w:shd w:val="clear" w:color="auto" w:fill="DAEEF3" w:themeFill="accent5" w:themeFillTint="33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4680" w:type="dxa"/>
            <w:gridSpan w:val="3"/>
            <w:tcBorders>
              <w:top w:val="single" w:sz="12" w:space="0" w:color="auto"/>
            </w:tcBorders>
            <w:shd w:val="clear" w:color="auto" w:fill="DAEEF3" w:themeFill="accent5" w:themeFillTint="33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 w:val="restart"/>
            <w:tcBorders>
              <w:top w:val="single" w:sz="12" w:space="0" w:color="auto"/>
            </w:tcBorders>
          </w:tcPr>
          <w:p w:rsidR="001429F2" w:rsidRPr="006C4DA4" w:rsidRDefault="001429F2" w:rsidP="001429F2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Andere </w:t>
            </w:r>
            <w:r w:rsidRPr="00B40514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Kooperations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-</w:t>
            </w:r>
            <w:r w:rsidRPr="00B40514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möglichkeiten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mit diversen Akteuren der Bereichen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Musik,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 xml:space="preserve">Theater,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 xml:space="preserve">Bildende Kunst,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Kunstvermittlung (Museumspädagogen)...</w:t>
            </w:r>
          </w:p>
        </w:tc>
      </w:tr>
      <w:tr w:rsidR="001429F2" w:rsidTr="003A6C15">
        <w:trPr>
          <w:trHeight w:val="282"/>
        </w:trPr>
        <w:tc>
          <w:tcPr>
            <w:tcW w:w="2321" w:type="dxa"/>
            <w:tcBorders>
              <w:top w:val="single" w:sz="4" w:space="0" w:color="auto"/>
              <w:bottom w:val="single" w:sz="4" w:space="0" w:color="auto"/>
            </w:tcBorders>
            <w:shd w:val="clear" w:color="auto" w:fill="B3EBFF"/>
          </w:tcPr>
          <w:p w:rsidR="001429F2" w:rsidRPr="00C54731" w:rsidRDefault="00607412" w:rsidP="001429F2">
            <w:pPr>
              <w:spacing w:before="120"/>
              <w:ind w:left="-108" w:right="-57"/>
              <w:jc w:val="right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18809745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1429F2">
              <w:rPr>
                <w:rFonts w:cs="Arial"/>
                <w:b/>
                <w:sz w:val="16"/>
                <w:szCs w:val="16"/>
              </w:rPr>
              <w:t xml:space="preserve"> </w:t>
            </w:r>
            <w:r w:rsidR="001429F2" w:rsidRPr="00C54731">
              <w:rPr>
                <w:rFonts w:cs="Arial"/>
                <w:b/>
                <w:sz w:val="16"/>
                <w:szCs w:val="16"/>
              </w:rPr>
              <w:t>D</w:t>
            </w:r>
            <w:r w:rsidR="001429F2">
              <w:rPr>
                <w:rFonts w:cs="Arial"/>
                <w:b/>
                <w:sz w:val="16"/>
                <w:szCs w:val="16"/>
              </w:rPr>
              <w:t xml:space="preserve">ienststelle </w:t>
            </w:r>
            <w:r w:rsidR="001429F2" w:rsidRPr="00C54731">
              <w:rPr>
                <w:rFonts w:cs="Arial"/>
                <w:b/>
                <w:sz w:val="16"/>
                <w:szCs w:val="16"/>
              </w:rPr>
              <w:t>S</w:t>
            </w:r>
            <w:r w:rsidR="001429F2">
              <w:rPr>
                <w:rFonts w:cs="Arial"/>
                <w:b/>
                <w:sz w:val="16"/>
                <w:szCs w:val="16"/>
              </w:rPr>
              <w:t>oziales und Gesellschaft, DISG</w:t>
            </w:r>
          </w:p>
        </w:tc>
        <w:tc>
          <w:tcPr>
            <w:tcW w:w="1191" w:type="dxa"/>
            <w:shd w:val="clear" w:color="auto" w:fill="auto"/>
          </w:tcPr>
          <w:p w:rsidR="001429F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51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shd w:val="clear" w:color="auto" w:fill="auto"/>
          </w:tcPr>
          <w:p w:rsidR="001429F2" w:rsidRPr="00D77C22" w:rsidRDefault="00607412" w:rsidP="001429F2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2421466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shd w:val="clear" w:color="auto" w:fill="auto"/>
          </w:tcPr>
          <w:p w:rsidR="001429F2" w:rsidRPr="00D77C22" w:rsidRDefault="0060741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8673387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/>
          </w:tcPr>
          <w:p w:rsidR="001429F2" w:rsidRPr="00DE416A" w:rsidRDefault="001429F2" w:rsidP="001429F2">
            <w:pPr>
              <w:spacing w:before="120" w:after="120"/>
              <w:rPr>
                <w:b/>
                <w:color w:val="CC3300"/>
                <w:sz w:val="18"/>
                <w:szCs w:val="18"/>
              </w:rPr>
            </w:pPr>
          </w:p>
        </w:tc>
      </w:tr>
      <w:tr w:rsidR="001429F2" w:rsidTr="003A6C15">
        <w:trPr>
          <w:trHeight w:val="282"/>
        </w:trPr>
        <w:tc>
          <w:tcPr>
            <w:tcW w:w="2321" w:type="dxa"/>
            <w:tcBorders>
              <w:top w:val="single" w:sz="4" w:space="0" w:color="auto"/>
              <w:bottom w:val="single" w:sz="4" w:space="0" w:color="auto"/>
            </w:tcBorders>
            <w:shd w:val="clear" w:color="auto" w:fill="B3EBFF"/>
          </w:tcPr>
          <w:p w:rsidR="001429F2" w:rsidRPr="00C54731" w:rsidRDefault="00607412" w:rsidP="001429F2">
            <w:pPr>
              <w:spacing w:before="120" w:after="120"/>
              <w:ind w:left="-108" w:right="-55"/>
              <w:jc w:val="right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14377841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 w:rsidRPr="00C54731">
                  <w:rPr>
                    <w:rFonts w:ascii="MS Gothic" w:eastAsia="MS Gothic" w:hAnsi="MS Gothic" w:cs="MS Gothic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1429F2">
              <w:rPr>
                <w:rFonts w:cs="Arial"/>
                <w:b/>
                <w:sz w:val="16"/>
                <w:szCs w:val="16"/>
              </w:rPr>
              <w:t xml:space="preserve"> </w:t>
            </w:r>
            <w:r w:rsidR="001429F2" w:rsidRPr="00C54731">
              <w:rPr>
                <w:rFonts w:cs="Arial"/>
                <w:b/>
                <w:sz w:val="16"/>
                <w:szCs w:val="16"/>
              </w:rPr>
              <w:t>P</w:t>
            </w:r>
            <w:r w:rsidR="001429F2">
              <w:rPr>
                <w:rFonts w:cs="Arial"/>
                <w:b/>
                <w:sz w:val="16"/>
                <w:szCs w:val="16"/>
              </w:rPr>
              <w:t>ädagogische Hochschule Luzern, PHLu</w:t>
            </w:r>
          </w:p>
        </w:tc>
        <w:tc>
          <w:tcPr>
            <w:tcW w:w="1191" w:type="dxa"/>
            <w:shd w:val="clear" w:color="auto" w:fill="auto"/>
          </w:tcPr>
          <w:p w:rsidR="001429F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51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shd w:val="clear" w:color="auto" w:fill="auto"/>
          </w:tcPr>
          <w:p w:rsidR="001429F2" w:rsidRPr="00D77C22" w:rsidRDefault="00607412" w:rsidP="001429F2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77640766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shd w:val="clear" w:color="auto" w:fill="auto"/>
          </w:tcPr>
          <w:p w:rsidR="001429F2" w:rsidRPr="00D77C22" w:rsidRDefault="0060741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15033140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/>
          </w:tcPr>
          <w:p w:rsidR="001429F2" w:rsidRPr="00DE416A" w:rsidRDefault="001429F2" w:rsidP="001429F2">
            <w:pPr>
              <w:spacing w:before="120" w:after="120"/>
              <w:rPr>
                <w:b/>
                <w:color w:val="CC3300"/>
                <w:sz w:val="18"/>
                <w:szCs w:val="18"/>
              </w:rPr>
            </w:pPr>
          </w:p>
        </w:tc>
      </w:tr>
      <w:tr w:rsidR="001429F2" w:rsidTr="003A6C15">
        <w:trPr>
          <w:trHeight w:val="364"/>
        </w:trPr>
        <w:tc>
          <w:tcPr>
            <w:tcW w:w="2321" w:type="dxa"/>
            <w:tcBorders>
              <w:top w:val="single" w:sz="4" w:space="0" w:color="auto"/>
              <w:bottom w:val="single" w:sz="4" w:space="0" w:color="auto"/>
            </w:tcBorders>
            <w:shd w:val="clear" w:color="auto" w:fill="B3EBFF"/>
          </w:tcPr>
          <w:p w:rsidR="001429F2" w:rsidRPr="00C54731" w:rsidRDefault="00607412" w:rsidP="001429F2">
            <w:pPr>
              <w:spacing w:before="120" w:after="120"/>
              <w:ind w:right="-55"/>
              <w:jc w:val="right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9926725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 w:rsidRPr="00C54731">
                  <w:rPr>
                    <w:rFonts w:ascii="MS Gothic" w:eastAsia="MS Gothic" w:hAnsi="MS Gothic" w:cs="MS Gothic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1429F2">
              <w:rPr>
                <w:rFonts w:cs="Arial"/>
                <w:b/>
                <w:sz w:val="16"/>
                <w:szCs w:val="16"/>
              </w:rPr>
              <w:t xml:space="preserve"> </w:t>
            </w:r>
            <w:r w:rsidR="001429F2" w:rsidRPr="00C54731">
              <w:rPr>
                <w:rFonts w:cs="Arial"/>
                <w:b/>
                <w:sz w:val="16"/>
                <w:szCs w:val="16"/>
              </w:rPr>
              <w:t>H</w:t>
            </w:r>
            <w:r w:rsidR="001429F2">
              <w:rPr>
                <w:rFonts w:cs="Arial"/>
                <w:b/>
                <w:sz w:val="16"/>
                <w:szCs w:val="16"/>
              </w:rPr>
              <w:t>ochschule Luzern, HsLu</w:t>
            </w:r>
          </w:p>
        </w:tc>
        <w:tc>
          <w:tcPr>
            <w:tcW w:w="1191" w:type="dxa"/>
            <w:shd w:val="clear" w:color="auto" w:fill="auto"/>
          </w:tcPr>
          <w:p w:rsidR="001429F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51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shd w:val="clear" w:color="auto" w:fill="auto"/>
          </w:tcPr>
          <w:p w:rsidR="001429F2" w:rsidRPr="00D77C22" w:rsidRDefault="00607412" w:rsidP="001429F2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15557699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shd w:val="clear" w:color="auto" w:fill="auto"/>
          </w:tcPr>
          <w:p w:rsidR="001429F2" w:rsidRPr="00D77C22" w:rsidRDefault="0060741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1310295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/>
            <w:tcBorders>
              <w:bottom w:val="single" w:sz="4" w:space="0" w:color="auto"/>
            </w:tcBorders>
          </w:tcPr>
          <w:p w:rsidR="001429F2" w:rsidRPr="00DE416A" w:rsidRDefault="001429F2" w:rsidP="001429F2">
            <w:pPr>
              <w:spacing w:before="120" w:after="120"/>
              <w:rPr>
                <w:b/>
                <w:color w:val="CC3300"/>
                <w:sz w:val="18"/>
                <w:szCs w:val="18"/>
              </w:rPr>
            </w:pPr>
          </w:p>
        </w:tc>
      </w:tr>
      <w:tr w:rsidR="001429F2" w:rsidTr="003A6C15">
        <w:trPr>
          <w:trHeight w:val="282"/>
        </w:trPr>
        <w:tc>
          <w:tcPr>
            <w:tcW w:w="2321" w:type="dxa"/>
            <w:tcBorders>
              <w:top w:val="single" w:sz="4" w:space="0" w:color="auto"/>
              <w:bottom w:val="single" w:sz="4" w:space="0" w:color="auto"/>
            </w:tcBorders>
            <w:shd w:val="clear" w:color="auto" w:fill="B3EBFF"/>
          </w:tcPr>
          <w:p w:rsidR="001429F2" w:rsidRPr="00C54731" w:rsidRDefault="00607412" w:rsidP="001429F2">
            <w:pPr>
              <w:spacing w:before="120" w:after="120"/>
              <w:ind w:left="414" w:right="-24"/>
              <w:jc w:val="right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13503793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 w:rsidRPr="00C54731">
                  <w:rPr>
                    <w:rFonts w:ascii="MS Gothic" w:eastAsia="MS Gothic" w:hAnsi="MS Gothic" w:cs="MS Gothic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1429F2">
              <w:rPr>
                <w:rFonts w:cs="Arial"/>
                <w:b/>
                <w:sz w:val="16"/>
                <w:szCs w:val="16"/>
              </w:rPr>
              <w:t xml:space="preserve"> </w:t>
            </w:r>
            <w:r w:rsidR="001429F2" w:rsidRPr="00C54731">
              <w:rPr>
                <w:rFonts w:cs="Arial"/>
                <w:b/>
                <w:sz w:val="16"/>
                <w:szCs w:val="16"/>
              </w:rPr>
              <w:t>Stiftungen</w:t>
            </w:r>
          </w:p>
        </w:tc>
        <w:tc>
          <w:tcPr>
            <w:tcW w:w="1191" w:type="dxa"/>
            <w:shd w:val="clear" w:color="auto" w:fill="auto"/>
          </w:tcPr>
          <w:p w:rsidR="001429F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51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shd w:val="clear" w:color="auto" w:fill="auto"/>
          </w:tcPr>
          <w:p w:rsidR="001429F2" w:rsidRPr="00D77C22" w:rsidRDefault="00607412" w:rsidP="001429F2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115745403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shd w:val="clear" w:color="auto" w:fill="auto"/>
          </w:tcPr>
          <w:p w:rsidR="001429F2" w:rsidRPr="00D77C22" w:rsidRDefault="0060741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13423399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 w:val="restart"/>
          </w:tcPr>
          <w:p w:rsidR="001429F2" w:rsidRDefault="001429F2" w:rsidP="001429F2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DB5FA8">
              <w:rPr>
                <w:rFonts w:cs="Arial"/>
                <w:color w:val="CC3300"/>
                <w:sz w:val="18"/>
                <w:szCs w:val="18"/>
                <w:lang w:eastAsia="de-DE"/>
              </w:rPr>
              <w:t>&gt; Köchlin-Stiftung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u.a.</w:t>
            </w:r>
          </w:p>
          <w:p w:rsidR="001429F2" w:rsidRPr="00DE416A" w:rsidRDefault="001429F2" w:rsidP="001429F2">
            <w:pPr>
              <w:spacing w:before="120" w:after="120"/>
              <w:rPr>
                <w:b/>
                <w:color w:val="CC3300"/>
                <w:sz w:val="18"/>
                <w:szCs w:val="18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&gt; Naturmuseum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&gt; Kunsthaus Luzern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&gt; Verkehrshaus</w:t>
            </w:r>
          </w:p>
        </w:tc>
      </w:tr>
      <w:tr w:rsidR="001429F2" w:rsidTr="003A6C15">
        <w:trPr>
          <w:trHeight w:val="282"/>
        </w:trPr>
        <w:tc>
          <w:tcPr>
            <w:tcW w:w="2321" w:type="dxa"/>
            <w:tcBorders>
              <w:top w:val="single" w:sz="4" w:space="0" w:color="auto"/>
              <w:bottom w:val="single" w:sz="4" w:space="0" w:color="auto"/>
            </w:tcBorders>
            <w:shd w:val="clear" w:color="auto" w:fill="B3EBFF"/>
          </w:tcPr>
          <w:p w:rsidR="001429F2" w:rsidRPr="00C54731" w:rsidRDefault="00607412" w:rsidP="001429F2">
            <w:pPr>
              <w:spacing w:before="120" w:after="120"/>
              <w:ind w:left="414" w:right="-24"/>
              <w:jc w:val="right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-20754236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 w:rsidRPr="00C54731">
                  <w:rPr>
                    <w:rFonts w:ascii="MS Gothic" w:eastAsia="MS Gothic" w:hAnsi="MS Gothic" w:cs="MS Gothic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1429F2">
              <w:rPr>
                <w:rFonts w:cs="Arial"/>
                <w:b/>
                <w:sz w:val="16"/>
                <w:szCs w:val="16"/>
              </w:rPr>
              <w:t xml:space="preserve"> </w:t>
            </w:r>
            <w:r w:rsidR="001429F2" w:rsidRPr="00C54731">
              <w:rPr>
                <w:rFonts w:cs="Arial"/>
                <w:b/>
                <w:sz w:val="16"/>
                <w:szCs w:val="16"/>
              </w:rPr>
              <w:t xml:space="preserve">Museen </w:t>
            </w:r>
            <w:r w:rsidR="001429F2" w:rsidRPr="00C54731">
              <w:rPr>
                <w:rFonts w:cs="Arial"/>
                <w:sz w:val="14"/>
                <w:szCs w:val="16"/>
              </w:rPr>
              <w:t>(Kunstvermittlung)</w:t>
            </w:r>
          </w:p>
        </w:tc>
        <w:tc>
          <w:tcPr>
            <w:tcW w:w="1191" w:type="dxa"/>
            <w:shd w:val="clear" w:color="auto" w:fill="auto"/>
          </w:tcPr>
          <w:p w:rsidR="001429F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51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shd w:val="clear" w:color="auto" w:fill="auto"/>
          </w:tcPr>
          <w:p w:rsidR="001429F2" w:rsidRPr="00D77C22" w:rsidRDefault="00607412" w:rsidP="001429F2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11684499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shd w:val="clear" w:color="auto" w:fill="auto"/>
          </w:tcPr>
          <w:p w:rsidR="001429F2" w:rsidRPr="00D77C22" w:rsidRDefault="0060741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124772652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/>
          </w:tcPr>
          <w:p w:rsidR="001429F2" w:rsidRDefault="001429F2" w:rsidP="001429F2">
            <w:pPr>
              <w:spacing w:before="120" w:after="120"/>
              <w:rPr>
                <w:color w:val="CC3300"/>
                <w:sz w:val="18"/>
                <w:szCs w:val="18"/>
              </w:rPr>
            </w:pPr>
          </w:p>
        </w:tc>
      </w:tr>
      <w:tr w:rsidR="001429F2" w:rsidTr="003A6C15">
        <w:trPr>
          <w:trHeight w:val="282"/>
        </w:trPr>
        <w:tc>
          <w:tcPr>
            <w:tcW w:w="2321" w:type="dxa"/>
            <w:tcBorders>
              <w:top w:val="single" w:sz="4" w:space="0" w:color="auto"/>
              <w:bottom w:val="single" w:sz="12" w:space="0" w:color="auto"/>
            </w:tcBorders>
            <w:shd w:val="clear" w:color="auto" w:fill="B3EBFF"/>
          </w:tcPr>
          <w:p w:rsidR="001429F2" w:rsidRPr="00C54731" w:rsidRDefault="00607412" w:rsidP="001429F2">
            <w:pPr>
              <w:spacing w:before="120" w:after="120"/>
              <w:ind w:left="1123"/>
              <w:jc w:val="right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-186628271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 w:rsidRPr="00C54731">
                  <w:rPr>
                    <w:rFonts w:ascii="MS Gothic" w:eastAsia="MS Gothic" w:hAnsi="MS Gothic" w:cs="MS Gothic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1429F2">
              <w:rPr>
                <w:rFonts w:cs="Arial"/>
                <w:b/>
                <w:sz w:val="16"/>
                <w:szCs w:val="16"/>
              </w:rPr>
              <w:t xml:space="preserve"> </w:t>
            </w:r>
            <w:r w:rsidR="001429F2" w:rsidRPr="00C54731">
              <w:rPr>
                <w:rFonts w:cs="Arial"/>
                <w:b/>
                <w:sz w:val="16"/>
                <w:szCs w:val="16"/>
              </w:rPr>
              <w:t>andere</w:t>
            </w:r>
          </w:p>
        </w:tc>
        <w:tc>
          <w:tcPr>
            <w:tcW w:w="1191" w:type="dxa"/>
            <w:tcBorders>
              <w:bottom w:val="single" w:sz="12" w:space="0" w:color="auto"/>
            </w:tcBorders>
            <w:shd w:val="clear" w:color="auto" w:fill="auto"/>
          </w:tcPr>
          <w:p w:rsidR="001429F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51" w:type="dxa"/>
            <w:tcBorders>
              <w:bottom w:val="single" w:sz="12" w:space="0" w:color="auto"/>
            </w:tcBorders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tcBorders>
              <w:bottom w:val="single" w:sz="12" w:space="0" w:color="auto"/>
            </w:tcBorders>
            <w:shd w:val="clear" w:color="auto" w:fill="auto"/>
          </w:tcPr>
          <w:p w:rsidR="001429F2" w:rsidRPr="00D77C22" w:rsidRDefault="00607412" w:rsidP="001429F2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107447862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tcBorders>
              <w:bottom w:val="single" w:sz="12" w:space="0" w:color="auto"/>
            </w:tcBorders>
            <w:shd w:val="clear" w:color="auto" w:fill="auto"/>
          </w:tcPr>
          <w:p w:rsidR="001429F2" w:rsidRPr="00D77C22" w:rsidRDefault="0060741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78996756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1429F2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tcBorders>
              <w:bottom w:val="single" w:sz="12" w:space="0" w:color="auto"/>
            </w:tcBorders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tcBorders>
              <w:bottom w:val="single" w:sz="12" w:space="0" w:color="auto"/>
            </w:tcBorders>
            <w:shd w:val="clear" w:color="auto" w:fill="auto"/>
          </w:tcPr>
          <w:p w:rsidR="001429F2" w:rsidRPr="00D77C22" w:rsidRDefault="001429F2" w:rsidP="001429F2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/>
            <w:tcBorders>
              <w:bottom w:val="single" w:sz="12" w:space="0" w:color="auto"/>
            </w:tcBorders>
          </w:tcPr>
          <w:p w:rsidR="001429F2" w:rsidRPr="00DE416A" w:rsidRDefault="001429F2" w:rsidP="001429F2">
            <w:pPr>
              <w:spacing w:before="120" w:after="120"/>
              <w:rPr>
                <w:b/>
                <w:color w:val="CC3300"/>
                <w:sz w:val="18"/>
                <w:szCs w:val="18"/>
              </w:rPr>
            </w:pPr>
          </w:p>
        </w:tc>
      </w:tr>
    </w:tbl>
    <w:p w:rsidR="003A6C15" w:rsidRDefault="003A6C15"/>
    <w:tbl>
      <w:tblPr>
        <w:tblStyle w:val="Tabellenraster"/>
        <w:tblW w:w="14997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376"/>
        <w:gridCol w:w="34"/>
        <w:gridCol w:w="1102"/>
        <w:gridCol w:w="1699"/>
        <w:gridCol w:w="1452"/>
        <w:gridCol w:w="394"/>
        <w:gridCol w:w="314"/>
        <w:gridCol w:w="1101"/>
        <w:gridCol w:w="286"/>
        <w:gridCol w:w="1276"/>
        <w:gridCol w:w="2017"/>
        <w:gridCol w:w="2946"/>
      </w:tblGrid>
      <w:tr w:rsidR="003A6C15" w:rsidTr="008E5633">
        <w:trPr>
          <w:trHeight w:val="282"/>
        </w:trPr>
        <w:tc>
          <w:tcPr>
            <w:tcW w:w="2410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B3EBFF"/>
          </w:tcPr>
          <w:p w:rsidR="003A6C15" w:rsidRPr="002871B2" w:rsidRDefault="003A6C15" w:rsidP="002B25B2">
            <w:pPr>
              <w:spacing w:before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C54731">
              <w:rPr>
                <w:rFonts w:cs="Arial"/>
                <w:b/>
                <w:sz w:val="20"/>
                <w:szCs w:val="22"/>
                <w:lang w:eastAsia="de-DE"/>
              </w:rPr>
              <w:t>Politik/Behörde</w:t>
            </w:r>
          </w:p>
        </w:tc>
        <w:tc>
          <w:tcPr>
            <w:tcW w:w="4253" w:type="dxa"/>
            <w:gridSpan w:val="3"/>
            <w:tcBorders>
              <w:top w:val="single" w:sz="12" w:space="0" w:color="auto"/>
              <w:bottom w:val="single" w:sz="4" w:space="0" w:color="auto"/>
            </w:tcBorders>
            <w:shd w:val="clear" w:color="auto" w:fill="DAEEF3" w:themeFill="accent5" w:themeFillTint="33"/>
          </w:tcPr>
          <w:p w:rsidR="003A6C15" w:rsidRPr="00D77C22" w:rsidRDefault="003A6C15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tcBorders>
              <w:top w:val="single" w:sz="12" w:space="0" w:color="auto"/>
              <w:bottom w:val="single" w:sz="4" w:space="0" w:color="auto"/>
            </w:tcBorders>
            <w:shd w:val="clear" w:color="auto" w:fill="DAEEF3" w:themeFill="accent5" w:themeFillTint="33"/>
          </w:tcPr>
          <w:p w:rsidR="003A6C15" w:rsidRPr="00D77C22" w:rsidRDefault="003A6C15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4" w:type="dxa"/>
            <w:tcBorders>
              <w:top w:val="single" w:sz="12" w:space="0" w:color="auto"/>
              <w:bottom w:val="single" w:sz="4" w:space="0" w:color="auto"/>
            </w:tcBorders>
            <w:shd w:val="clear" w:color="auto" w:fill="DAEEF3" w:themeFill="accent5" w:themeFillTint="33"/>
          </w:tcPr>
          <w:p w:rsidR="003A6C15" w:rsidRPr="00D77C22" w:rsidRDefault="003A6C15" w:rsidP="003A6C15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4680" w:type="dxa"/>
            <w:gridSpan w:val="4"/>
            <w:tcBorders>
              <w:top w:val="single" w:sz="12" w:space="0" w:color="auto"/>
              <w:bottom w:val="single" w:sz="4" w:space="0" w:color="auto"/>
            </w:tcBorders>
            <w:shd w:val="clear" w:color="auto" w:fill="DAEEF3" w:themeFill="accent5" w:themeFillTint="33"/>
          </w:tcPr>
          <w:p w:rsidR="003A6C15" w:rsidRPr="00D77C22" w:rsidRDefault="003A6C15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 w:val="restart"/>
            <w:tcBorders>
              <w:top w:val="single" w:sz="12" w:space="0" w:color="auto"/>
            </w:tcBorders>
          </w:tcPr>
          <w:p w:rsidR="003A6C15" w:rsidRDefault="003A6C15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777DC4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Wie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ist die Vernetzung zur </w:t>
            </w:r>
            <w:r w:rsidRPr="00E1654E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Politik</w:t>
            </w:r>
            <w:r w:rsidRPr="00777DC4">
              <w:rPr>
                <w:rFonts w:cs="Arial"/>
                <w:color w:val="CC3300"/>
                <w:sz w:val="18"/>
                <w:szCs w:val="18"/>
                <w:lang w:eastAsia="de-DE"/>
              </w:rPr>
              <w:t>?</w:t>
            </w:r>
          </w:p>
          <w:p w:rsidR="003A6C15" w:rsidRPr="003A6C15" w:rsidRDefault="003A6C15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&gt; Gremien, Stelle, Koordinaten, Person</w:t>
            </w:r>
          </w:p>
        </w:tc>
      </w:tr>
      <w:tr w:rsidR="00332A64" w:rsidTr="008E5633">
        <w:trPr>
          <w:trHeight w:val="282"/>
        </w:trPr>
        <w:tc>
          <w:tcPr>
            <w:tcW w:w="2410" w:type="dxa"/>
            <w:gridSpan w:val="2"/>
            <w:tcBorders>
              <w:top w:val="single" w:sz="4" w:space="0" w:color="auto"/>
            </w:tcBorders>
            <w:shd w:val="clear" w:color="auto" w:fill="B3EBFF"/>
          </w:tcPr>
          <w:p w:rsidR="006F5044" w:rsidRPr="002871B2" w:rsidRDefault="00607412" w:rsidP="006F5044">
            <w:pPr>
              <w:tabs>
                <w:tab w:val="left" w:pos="354"/>
              </w:tabs>
              <w:spacing w:before="120" w:after="120"/>
              <w:ind w:left="60"/>
              <w:jc w:val="right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-3127903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0D7DF0" w:rsidRPr="002871B2">
              <w:rPr>
                <w:rFonts w:cs="Arial"/>
                <w:b/>
                <w:sz w:val="16"/>
                <w:szCs w:val="16"/>
              </w:rPr>
              <w:t xml:space="preserve"> Kanton</w:t>
            </w:r>
          </w:p>
        </w:tc>
        <w:tc>
          <w:tcPr>
            <w:tcW w:w="1102" w:type="dxa"/>
            <w:tcBorders>
              <w:top w:val="single" w:sz="4" w:space="0" w:color="auto"/>
            </w:tcBorders>
            <w:shd w:val="clear" w:color="auto" w:fill="auto"/>
          </w:tcPr>
          <w:p w:rsidR="006F5044" w:rsidRDefault="006F5044" w:rsidP="006F5044">
            <w:pPr>
              <w:tabs>
                <w:tab w:val="left" w:pos="354"/>
              </w:tabs>
              <w:spacing w:before="120" w:after="120"/>
              <w:ind w:left="60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3151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tabs>
                <w:tab w:val="left" w:pos="354"/>
              </w:tabs>
              <w:spacing w:before="120" w:after="120"/>
              <w:ind w:left="60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394" w:type="dxa"/>
            <w:tcBorders>
              <w:top w:val="single" w:sz="4" w:space="0" w:color="auto"/>
            </w:tcBorders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163177315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tcBorders>
              <w:top w:val="single" w:sz="4" w:space="0" w:color="auto"/>
            </w:tcBorders>
            <w:shd w:val="clear" w:color="auto" w:fill="auto"/>
          </w:tcPr>
          <w:p w:rsidR="006F5044" w:rsidRPr="00D77C22" w:rsidRDefault="00607412" w:rsidP="003A6C15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2911842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tabs>
                <w:tab w:val="left" w:pos="354"/>
              </w:tabs>
              <w:spacing w:before="120" w:after="120"/>
              <w:ind w:left="60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tabs>
                <w:tab w:val="left" w:pos="354"/>
              </w:tabs>
              <w:spacing w:before="120" w:after="120"/>
              <w:ind w:left="60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2017" w:type="dxa"/>
            <w:tcBorders>
              <w:top w:val="single" w:sz="4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tabs>
                <w:tab w:val="left" w:pos="354"/>
              </w:tabs>
              <w:spacing w:before="120" w:after="120"/>
              <w:ind w:left="60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2946" w:type="dxa"/>
            <w:vMerge/>
            <w:tcBorders>
              <w:top w:val="single" w:sz="12" w:space="0" w:color="auto"/>
            </w:tcBorders>
          </w:tcPr>
          <w:p w:rsidR="006F5044" w:rsidRPr="00777DC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282"/>
        </w:trPr>
        <w:tc>
          <w:tcPr>
            <w:tcW w:w="2410" w:type="dxa"/>
            <w:gridSpan w:val="2"/>
            <w:tcBorders>
              <w:bottom w:val="single" w:sz="12" w:space="0" w:color="auto"/>
            </w:tcBorders>
            <w:shd w:val="clear" w:color="auto" w:fill="B3EBFF"/>
          </w:tcPr>
          <w:p w:rsidR="006F5044" w:rsidRPr="00C54731" w:rsidRDefault="00607412" w:rsidP="006F5044">
            <w:pPr>
              <w:tabs>
                <w:tab w:val="left" w:pos="354"/>
              </w:tabs>
              <w:spacing w:before="120" w:after="120"/>
              <w:ind w:left="60"/>
              <w:jc w:val="right"/>
              <w:rPr>
                <w:rFonts w:cs="Arial"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3941692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  <w:szCs w:val="16"/>
              </w:rPr>
              <w:t xml:space="preserve"> </w:t>
            </w:r>
            <w:r w:rsidR="000D7DF0" w:rsidRPr="00C54731">
              <w:rPr>
                <w:rFonts w:cs="Arial"/>
                <w:b/>
                <w:sz w:val="16"/>
                <w:szCs w:val="16"/>
              </w:rPr>
              <w:t>Gemeinde/Stadt</w:t>
            </w:r>
          </w:p>
        </w:tc>
        <w:tc>
          <w:tcPr>
            <w:tcW w:w="1102" w:type="dxa"/>
            <w:tcBorders>
              <w:bottom w:val="single" w:sz="12" w:space="0" w:color="auto"/>
            </w:tcBorders>
            <w:shd w:val="clear" w:color="auto" w:fill="auto"/>
          </w:tcPr>
          <w:p w:rsidR="006F5044" w:rsidRDefault="006F5044" w:rsidP="006F5044">
            <w:pPr>
              <w:tabs>
                <w:tab w:val="left" w:pos="354"/>
              </w:tabs>
              <w:spacing w:before="120" w:after="120"/>
              <w:ind w:left="60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3151" w:type="dxa"/>
            <w:gridSpan w:val="2"/>
            <w:tcBorders>
              <w:bottom w:val="single" w:sz="12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tabs>
                <w:tab w:val="left" w:pos="354"/>
              </w:tabs>
              <w:spacing w:before="120" w:after="120"/>
              <w:ind w:left="60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394" w:type="dxa"/>
            <w:tcBorders>
              <w:bottom w:val="single" w:sz="12" w:space="0" w:color="auto"/>
            </w:tcBorders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6867985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tcBorders>
              <w:bottom w:val="single" w:sz="12" w:space="0" w:color="auto"/>
            </w:tcBorders>
            <w:shd w:val="clear" w:color="auto" w:fill="auto"/>
          </w:tcPr>
          <w:p w:rsidR="006F5044" w:rsidRPr="00D77C22" w:rsidRDefault="00607412" w:rsidP="003A6C15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13264811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gridSpan w:val="2"/>
            <w:tcBorders>
              <w:bottom w:val="single" w:sz="12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tabs>
                <w:tab w:val="left" w:pos="354"/>
              </w:tabs>
              <w:spacing w:before="120" w:after="120"/>
              <w:ind w:left="60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tabs>
                <w:tab w:val="left" w:pos="354"/>
              </w:tabs>
              <w:spacing w:before="120" w:after="120"/>
              <w:ind w:left="60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2017" w:type="dxa"/>
            <w:tcBorders>
              <w:bottom w:val="single" w:sz="12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tabs>
                <w:tab w:val="left" w:pos="354"/>
              </w:tabs>
              <w:spacing w:before="120" w:after="120"/>
              <w:ind w:left="60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2946" w:type="dxa"/>
            <w:vMerge/>
            <w:tcBorders>
              <w:bottom w:val="single" w:sz="12" w:space="0" w:color="auto"/>
            </w:tcBorders>
          </w:tcPr>
          <w:p w:rsidR="006F5044" w:rsidRPr="00777DC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2B25B2" w:rsidTr="008E5633">
        <w:trPr>
          <w:trHeight w:val="449"/>
        </w:trPr>
        <w:tc>
          <w:tcPr>
            <w:tcW w:w="2410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B3EBFF"/>
          </w:tcPr>
          <w:p w:rsidR="002B25B2" w:rsidRPr="002871B2" w:rsidRDefault="002B25B2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Schlüsselpersonen</w:t>
            </w:r>
          </w:p>
        </w:tc>
        <w:tc>
          <w:tcPr>
            <w:tcW w:w="4253" w:type="dxa"/>
            <w:gridSpan w:val="3"/>
            <w:tcBorders>
              <w:top w:val="single" w:sz="12" w:space="0" w:color="auto"/>
              <w:bottom w:val="single" w:sz="4" w:space="0" w:color="auto"/>
            </w:tcBorders>
            <w:shd w:val="clear" w:color="auto" w:fill="DAEEF3" w:themeFill="accent5" w:themeFillTint="33"/>
          </w:tcPr>
          <w:p w:rsidR="002B25B2" w:rsidRPr="00D77C22" w:rsidRDefault="002B25B2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tcBorders>
              <w:top w:val="single" w:sz="12" w:space="0" w:color="auto"/>
              <w:bottom w:val="single" w:sz="4" w:space="0" w:color="auto"/>
            </w:tcBorders>
            <w:shd w:val="clear" w:color="auto" w:fill="DAEEF3" w:themeFill="accent5" w:themeFillTint="33"/>
          </w:tcPr>
          <w:p w:rsidR="002B25B2" w:rsidRPr="002871B2" w:rsidRDefault="002B25B2" w:rsidP="006F5044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4" w:type="dxa"/>
            <w:tcBorders>
              <w:top w:val="single" w:sz="12" w:space="0" w:color="auto"/>
              <w:bottom w:val="single" w:sz="4" w:space="0" w:color="auto"/>
            </w:tcBorders>
            <w:shd w:val="clear" w:color="auto" w:fill="DAEEF3" w:themeFill="accent5" w:themeFillTint="33"/>
          </w:tcPr>
          <w:p w:rsidR="002B25B2" w:rsidRPr="00D77C22" w:rsidRDefault="002B25B2" w:rsidP="003A6C15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4680" w:type="dxa"/>
            <w:gridSpan w:val="4"/>
            <w:tcBorders>
              <w:top w:val="single" w:sz="12" w:space="0" w:color="auto"/>
              <w:bottom w:val="single" w:sz="4" w:space="0" w:color="auto"/>
            </w:tcBorders>
            <w:shd w:val="clear" w:color="auto" w:fill="DAEEF3" w:themeFill="accent5" w:themeFillTint="33"/>
          </w:tcPr>
          <w:p w:rsidR="002B25B2" w:rsidRPr="00D77C22" w:rsidRDefault="002B25B2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 w:val="restart"/>
            <w:tcBorders>
              <w:top w:val="single" w:sz="12" w:space="0" w:color="auto"/>
            </w:tcBorders>
          </w:tcPr>
          <w:p w:rsidR="002B25B2" w:rsidRDefault="002B25B2" w:rsidP="006F5044">
            <w:pPr>
              <w:spacing w:before="120" w:after="120"/>
              <w:rPr>
                <w:color w:val="CC3300"/>
                <w:sz w:val="18"/>
                <w:szCs w:val="18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Welche Schlüsselpersonen könnten wir für welche Arbeit/Funktion gewinnen?</w:t>
            </w:r>
          </w:p>
        </w:tc>
      </w:tr>
      <w:tr w:rsidR="00332A64" w:rsidTr="008E5633">
        <w:trPr>
          <w:trHeight w:val="282"/>
        </w:trPr>
        <w:tc>
          <w:tcPr>
            <w:tcW w:w="24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B3EBFF"/>
          </w:tcPr>
          <w:p w:rsidR="006F5044" w:rsidRPr="002871B2" w:rsidRDefault="00607412" w:rsidP="006F5044">
            <w:pPr>
              <w:tabs>
                <w:tab w:val="left" w:pos="354"/>
              </w:tabs>
              <w:spacing w:before="120" w:after="120"/>
              <w:ind w:left="60"/>
              <w:jc w:val="right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-10408144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0D7DF0" w:rsidRPr="002871B2">
              <w:rPr>
                <w:rFonts w:cs="Arial"/>
                <w:b/>
                <w:sz w:val="16"/>
                <w:szCs w:val="16"/>
              </w:rPr>
              <w:t xml:space="preserve"> Politik</w:t>
            </w:r>
          </w:p>
        </w:tc>
        <w:tc>
          <w:tcPr>
            <w:tcW w:w="110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6F5044" w:rsidRDefault="006F5044" w:rsidP="006F5044">
            <w:pPr>
              <w:tabs>
                <w:tab w:val="left" w:pos="354"/>
              </w:tabs>
              <w:spacing w:before="120" w:after="120"/>
              <w:ind w:left="60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315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tabs>
                <w:tab w:val="left" w:pos="354"/>
              </w:tabs>
              <w:spacing w:before="120" w:after="120"/>
              <w:ind w:left="60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3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210825764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6F5044" w:rsidRPr="00D77C22" w:rsidRDefault="00607412" w:rsidP="003A6C15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18590491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tabs>
                <w:tab w:val="left" w:pos="354"/>
              </w:tabs>
              <w:spacing w:before="120" w:after="120"/>
              <w:ind w:left="60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tabs>
                <w:tab w:val="left" w:pos="354"/>
              </w:tabs>
              <w:spacing w:before="120" w:after="120"/>
              <w:ind w:left="60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201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tabs>
                <w:tab w:val="left" w:pos="354"/>
              </w:tabs>
              <w:spacing w:before="120" w:after="120"/>
              <w:ind w:left="60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2946" w:type="dxa"/>
            <w:vMerge/>
            <w:tcBorders>
              <w:top w:val="single" w:sz="12" w:space="0" w:color="auto"/>
            </w:tcBorders>
          </w:tcPr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253"/>
        </w:trPr>
        <w:tc>
          <w:tcPr>
            <w:tcW w:w="2410" w:type="dxa"/>
            <w:gridSpan w:val="2"/>
            <w:tcBorders>
              <w:top w:val="single" w:sz="4" w:space="0" w:color="auto"/>
            </w:tcBorders>
            <w:shd w:val="clear" w:color="auto" w:fill="B3EBFF"/>
          </w:tcPr>
          <w:p w:rsidR="006F5044" w:rsidRPr="002871B2" w:rsidRDefault="00607412" w:rsidP="006F5044">
            <w:pPr>
              <w:tabs>
                <w:tab w:val="left" w:pos="354"/>
              </w:tabs>
              <w:spacing w:before="120" w:after="120"/>
              <w:ind w:left="60"/>
              <w:jc w:val="right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139616205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2871B2">
                  <w:rPr>
                    <w:rFonts w:cs="Arial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0D7DF0" w:rsidRPr="002871B2">
              <w:rPr>
                <w:rFonts w:cs="Arial"/>
                <w:b/>
                <w:sz w:val="16"/>
                <w:szCs w:val="16"/>
              </w:rPr>
              <w:t xml:space="preserve"> Institutionen</w:t>
            </w:r>
          </w:p>
        </w:tc>
        <w:tc>
          <w:tcPr>
            <w:tcW w:w="1102" w:type="dxa"/>
            <w:tcBorders>
              <w:top w:val="single" w:sz="4" w:space="0" w:color="auto"/>
            </w:tcBorders>
            <w:shd w:val="clear" w:color="auto" w:fill="auto"/>
          </w:tcPr>
          <w:p w:rsidR="006F5044" w:rsidRDefault="006F5044" w:rsidP="006F5044">
            <w:pPr>
              <w:tabs>
                <w:tab w:val="left" w:pos="354"/>
              </w:tabs>
              <w:spacing w:before="120" w:after="120"/>
              <w:ind w:left="60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3151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tabs>
                <w:tab w:val="left" w:pos="354"/>
              </w:tabs>
              <w:spacing w:before="120" w:after="120"/>
              <w:ind w:left="60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394" w:type="dxa"/>
            <w:tcBorders>
              <w:top w:val="single" w:sz="4" w:space="0" w:color="auto"/>
            </w:tcBorders>
            <w:shd w:val="clear" w:color="auto" w:fill="auto"/>
          </w:tcPr>
          <w:p w:rsidR="006F5044" w:rsidRPr="002871B2" w:rsidRDefault="00607412" w:rsidP="006F5044">
            <w:pPr>
              <w:tabs>
                <w:tab w:val="left" w:pos="354"/>
              </w:tabs>
              <w:spacing w:before="120" w:after="120"/>
              <w:ind w:left="-78"/>
              <w:jc w:val="center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-13112479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2871B2">
                  <w:rPr>
                    <w:rFonts w:cs="Arial" w:hint="eastAsia"/>
                    <w:b/>
                    <w:sz w:val="16"/>
                    <w:szCs w:val="16"/>
                  </w:rPr>
                  <w:t>☐</w:t>
                </w:r>
              </w:sdtContent>
            </w:sdt>
          </w:p>
        </w:tc>
        <w:tc>
          <w:tcPr>
            <w:tcW w:w="314" w:type="dxa"/>
            <w:tcBorders>
              <w:top w:val="single" w:sz="4" w:space="0" w:color="auto"/>
            </w:tcBorders>
            <w:shd w:val="clear" w:color="auto" w:fill="auto"/>
          </w:tcPr>
          <w:p w:rsidR="006F5044" w:rsidRPr="002871B2" w:rsidRDefault="00607412" w:rsidP="003A6C15">
            <w:pPr>
              <w:tabs>
                <w:tab w:val="left" w:pos="354"/>
              </w:tabs>
              <w:spacing w:before="120" w:after="120"/>
              <w:jc w:val="center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  <w:szCs w:val="16"/>
                </w:rPr>
                <w:id w:val="-137754236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  <w:szCs w:val="16"/>
                  </w:rPr>
                  <w:t>☐</w:t>
                </w:r>
              </w:sdtContent>
            </w:sdt>
          </w:p>
        </w:tc>
        <w:tc>
          <w:tcPr>
            <w:tcW w:w="1387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tabs>
                <w:tab w:val="left" w:pos="354"/>
              </w:tabs>
              <w:spacing w:before="120" w:after="120"/>
              <w:ind w:left="60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tabs>
                <w:tab w:val="left" w:pos="354"/>
              </w:tabs>
              <w:spacing w:before="120" w:after="120"/>
              <w:ind w:left="60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2017" w:type="dxa"/>
            <w:tcBorders>
              <w:top w:val="single" w:sz="4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tabs>
                <w:tab w:val="left" w:pos="354"/>
              </w:tabs>
              <w:spacing w:before="120" w:after="120"/>
              <w:ind w:left="60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2946" w:type="dxa"/>
            <w:vMerge/>
          </w:tcPr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282"/>
        </w:trPr>
        <w:tc>
          <w:tcPr>
            <w:tcW w:w="2410" w:type="dxa"/>
            <w:gridSpan w:val="2"/>
            <w:tcBorders>
              <w:bottom w:val="single" w:sz="12" w:space="0" w:color="auto"/>
            </w:tcBorders>
            <w:shd w:val="clear" w:color="auto" w:fill="B3EBFF"/>
          </w:tcPr>
          <w:p w:rsidR="006F5044" w:rsidRDefault="00607412" w:rsidP="006F5044">
            <w:pPr>
              <w:tabs>
                <w:tab w:val="left" w:pos="354"/>
              </w:tabs>
              <w:spacing w:before="120" w:after="120"/>
              <w:ind w:left="60"/>
              <w:jc w:val="right"/>
              <w:rPr>
                <w:rFonts w:cs="Arial"/>
                <w:b/>
                <w:sz w:val="16"/>
                <w:szCs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-5302676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  <w:r w:rsidR="003A6C15">
              <w:rPr>
                <w:rFonts w:cs="Arial"/>
                <w:b/>
                <w:sz w:val="16"/>
              </w:rPr>
              <w:t xml:space="preserve"> Privatp</w:t>
            </w:r>
            <w:r w:rsidR="000D7DF0">
              <w:rPr>
                <w:rFonts w:cs="Arial"/>
                <w:b/>
                <w:sz w:val="16"/>
              </w:rPr>
              <w:t>ersonen</w:t>
            </w:r>
          </w:p>
        </w:tc>
        <w:tc>
          <w:tcPr>
            <w:tcW w:w="1102" w:type="dxa"/>
            <w:tcBorders>
              <w:bottom w:val="single" w:sz="12" w:space="0" w:color="auto"/>
            </w:tcBorders>
            <w:shd w:val="clear" w:color="auto" w:fill="auto"/>
          </w:tcPr>
          <w:p w:rsidR="006F5044" w:rsidRDefault="006F5044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51" w:type="dxa"/>
            <w:gridSpan w:val="2"/>
            <w:tcBorders>
              <w:bottom w:val="single" w:sz="12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tcBorders>
              <w:bottom w:val="single" w:sz="12" w:space="0" w:color="auto"/>
            </w:tcBorders>
            <w:shd w:val="clear" w:color="auto" w:fill="auto"/>
          </w:tcPr>
          <w:p w:rsidR="006F5044" w:rsidRDefault="00607412" w:rsidP="006F5044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79988808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tcBorders>
              <w:bottom w:val="single" w:sz="12" w:space="0" w:color="auto"/>
            </w:tcBorders>
            <w:shd w:val="clear" w:color="auto" w:fill="auto"/>
          </w:tcPr>
          <w:p w:rsidR="006F5044" w:rsidRDefault="00607412" w:rsidP="003A6C15">
            <w:pPr>
              <w:spacing w:before="120" w:after="120"/>
              <w:jc w:val="center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-19128431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gridSpan w:val="2"/>
            <w:tcBorders>
              <w:bottom w:val="single" w:sz="12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tcBorders>
              <w:bottom w:val="single" w:sz="12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vMerge/>
            <w:tcBorders>
              <w:bottom w:val="single" w:sz="12" w:space="0" w:color="auto"/>
            </w:tcBorders>
          </w:tcPr>
          <w:p w:rsidR="006F5044" w:rsidRPr="00777DC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282"/>
        </w:trPr>
        <w:tc>
          <w:tcPr>
            <w:tcW w:w="2410" w:type="dxa"/>
            <w:gridSpan w:val="2"/>
            <w:tcBorders>
              <w:top w:val="single" w:sz="12" w:space="0" w:color="auto"/>
              <w:bottom w:val="single" w:sz="18" w:space="0" w:color="auto"/>
            </w:tcBorders>
            <w:shd w:val="clear" w:color="auto" w:fill="B3EBFF"/>
          </w:tcPr>
          <w:p w:rsidR="006F5044" w:rsidRPr="00E1654E" w:rsidRDefault="00607412" w:rsidP="006F5044">
            <w:pPr>
              <w:pStyle w:val="Listenabsatz"/>
              <w:tabs>
                <w:tab w:val="left" w:pos="354"/>
              </w:tabs>
              <w:spacing w:before="120" w:after="120"/>
              <w:ind w:left="213"/>
              <w:contextualSpacing w:val="0"/>
              <w:jc w:val="right"/>
              <w:rPr>
                <w:b/>
                <w:sz w:val="16"/>
                <w:szCs w:val="16"/>
              </w:rPr>
            </w:pPr>
            <w:sdt>
              <w:sdtPr>
                <w:rPr>
                  <w:b/>
                  <w:sz w:val="16"/>
                  <w:szCs w:val="16"/>
                </w:rPr>
                <w:id w:val="3357289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0D7DF0">
              <w:rPr>
                <w:b/>
                <w:sz w:val="16"/>
                <w:szCs w:val="16"/>
              </w:rPr>
              <w:t xml:space="preserve"> andere - wer?</w:t>
            </w:r>
          </w:p>
        </w:tc>
        <w:tc>
          <w:tcPr>
            <w:tcW w:w="1102" w:type="dxa"/>
            <w:tcBorders>
              <w:top w:val="single" w:sz="12" w:space="0" w:color="auto"/>
              <w:bottom w:val="single" w:sz="18" w:space="0" w:color="auto"/>
            </w:tcBorders>
            <w:shd w:val="clear" w:color="auto" w:fill="auto"/>
          </w:tcPr>
          <w:p w:rsidR="006F5044" w:rsidRDefault="006F5044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151" w:type="dxa"/>
            <w:gridSpan w:val="2"/>
            <w:tcBorders>
              <w:top w:val="single" w:sz="12" w:space="0" w:color="auto"/>
              <w:bottom w:val="single" w:sz="18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394" w:type="dxa"/>
            <w:tcBorders>
              <w:top w:val="single" w:sz="12" w:space="0" w:color="auto"/>
              <w:bottom w:val="single" w:sz="18" w:space="0" w:color="auto"/>
            </w:tcBorders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ind w:left="-108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14358133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314" w:type="dxa"/>
            <w:tcBorders>
              <w:top w:val="single" w:sz="12" w:space="0" w:color="auto"/>
              <w:bottom w:val="single" w:sz="18" w:space="0" w:color="auto"/>
            </w:tcBorders>
            <w:shd w:val="clear" w:color="auto" w:fill="auto"/>
          </w:tcPr>
          <w:p w:rsidR="006F5044" w:rsidRPr="00D77C22" w:rsidRDefault="00607412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193871601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1387" w:type="dxa"/>
            <w:gridSpan w:val="2"/>
            <w:tcBorders>
              <w:top w:val="single" w:sz="12" w:space="0" w:color="auto"/>
              <w:bottom w:val="single" w:sz="18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1276" w:type="dxa"/>
            <w:tcBorders>
              <w:top w:val="single" w:sz="12" w:space="0" w:color="auto"/>
              <w:bottom w:val="single" w:sz="18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017" w:type="dxa"/>
            <w:tcBorders>
              <w:top w:val="single" w:sz="12" w:space="0" w:color="auto"/>
              <w:bottom w:val="single" w:sz="18" w:space="0" w:color="auto"/>
            </w:tcBorders>
            <w:shd w:val="clear" w:color="auto" w:fill="auto"/>
          </w:tcPr>
          <w:p w:rsidR="006F5044" w:rsidRPr="00D77C22" w:rsidRDefault="006F5044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</w:p>
        </w:tc>
        <w:tc>
          <w:tcPr>
            <w:tcW w:w="2946" w:type="dxa"/>
            <w:tcBorders>
              <w:top w:val="single" w:sz="12" w:space="0" w:color="auto"/>
              <w:bottom w:val="single" w:sz="18" w:space="0" w:color="auto"/>
            </w:tcBorders>
          </w:tcPr>
          <w:p w:rsidR="006F5044" w:rsidRPr="0093425B" w:rsidRDefault="00955731" w:rsidP="00955731">
            <w:pPr>
              <w:spacing w:before="120" w:after="120"/>
              <w:rPr>
                <w:rFonts w:cs="Arial"/>
                <w:color w:val="7030A0"/>
                <w:sz w:val="18"/>
                <w:szCs w:val="18"/>
                <w:lang w:eastAsia="de-DE"/>
              </w:rPr>
            </w:pPr>
            <w:r>
              <w:rPr>
                <w:rFonts w:cs="Arial"/>
                <w:color w:val="17365D" w:themeColor="text2" w:themeShade="BF"/>
                <w:sz w:val="18"/>
                <w:szCs w:val="18"/>
                <w:lang w:eastAsia="de-DE"/>
              </w:rPr>
              <w:t xml:space="preserve">&gt; </w:t>
            </w:r>
            <w:hyperlink w:anchor="_2.2_Vernetzung_nach" w:history="1">
              <w:r w:rsidR="003A6C15" w:rsidRPr="00955731">
                <w:rPr>
                  <w:rStyle w:val="Hyperlink"/>
                  <w:rFonts w:cs="Arial"/>
                  <w:b/>
                  <w:color w:val="7030A0"/>
                  <w:sz w:val="18"/>
                  <w:szCs w:val="18"/>
                  <w:lang w:eastAsia="de-DE"/>
                </w:rPr>
                <w:t>2</w:t>
              </w:r>
              <w:r w:rsidR="000D7DF0" w:rsidRPr="00955731">
                <w:rPr>
                  <w:rStyle w:val="Hyperlink"/>
                  <w:rFonts w:cs="Arial"/>
                  <w:b/>
                  <w:color w:val="7030A0"/>
                  <w:sz w:val="18"/>
                  <w:szCs w:val="18"/>
                  <w:lang w:eastAsia="de-DE"/>
                </w:rPr>
                <w:t xml:space="preserve"> Vernetzung</w:t>
              </w:r>
            </w:hyperlink>
          </w:p>
        </w:tc>
      </w:tr>
      <w:tr w:rsidR="003A6C15" w:rsidTr="008E5633">
        <w:tc>
          <w:tcPr>
            <w:tcW w:w="2410" w:type="dxa"/>
            <w:gridSpan w:val="2"/>
            <w:tcBorders>
              <w:top w:val="single" w:sz="18" w:space="0" w:color="auto"/>
              <w:bottom w:val="single" w:sz="18" w:space="0" w:color="auto"/>
            </w:tcBorders>
          </w:tcPr>
          <w:p w:rsidR="003A6C15" w:rsidRPr="007A2818" w:rsidRDefault="002B25B2" w:rsidP="00F37F02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Aufbau der Organisation</w:t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t xml:space="preserve"> SORS</w:t>
            </w:r>
          </w:p>
        </w:tc>
        <w:tc>
          <w:tcPr>
            <w:tcW w:w="9641" w:type="dxa"/>
            <w:gridSpan w:val="9"/>
            <w:tcBorders>
              <w:top w:val="single" w:sz="18" w:space="0" w:color="auto"/>
              <w:bottom w:val="single" w:sz="18" w:space="0" w:color="auto"/>
            </w:tcBorders>
          </w:tcPr>
          <w:p w:rsidR="003A6C15" w:rsidRPr="00045D71" w:rsidRDefault="003A6C15" w:rsidP="00F37F02">
            <w:pPr>
              <w:spacing w:before="120" w:after="120"/>
              <w:rPr>
                <w:rFonts w:cs="Arial"/>
                <w:sz w:val="8"/>
                <w:szCs w:val="22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3333A071" wp14:editId="5E9EDB67">
                  <wp:extent cx="2695575" cy="1312824"/>
                  <wp:effectExtent l="0" t="0" r="0" b="1905"/>
                  <wp:docPr id="321" name="Grafik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312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6" w:type="dxa"/>
            <w:tcBorders>
              <w:top w:val="single" w:sz="18" w:space="0" w:color="auto"/>
              <w:bottom w:val="single" w:sz="18" w:space="0" w:color="auto"/>
            </w:tcBorders>
          </w:tcPr>
          <w:p w:rsidR="002B25B2" w:rsidRPr="005E5E95" w:rsidRDefault="002B25B2" w:rsidP="002B25B2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 w:rsidRPr="005E5E95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Organisationsdiagramm</w:t>
            </w:r>
          </w:p>
          <w:p w:rsidR="002B25B2" w:rsidRDefault="002B25B2" w:rsidP="00F37F02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3A6C15" w:rsidRDefault="003A6C15" w:rsidP="00F37F02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Dieses Diagramm ist eine </w:t>
            </w:r>
            <w:r w:rsidR="002B25B2">
              <w:rPr>
                <w:rFonts w:cs="Arial"/>
                <w:color w:val="CC3300"/>
                <w:sz w:val="18"/>
                <w:szCs w:val="18"/>
                <w:lang w:eastAsia="de-DE"/>
              </w:rPr>
              <w:t>möglich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Darstellungs</w:t>
            </w:r>
            <w:r w:rsidR="002B25B2">
              <w:rPr>
                <w:rFonts w:cs="Arial"/>
                <w:color w:val="CC3300"/>
                <w:sz w:val="18"/>
                <w:szCs w:val="18"/>
                <w:lang w:eastAsia="de-DE"/>
              </w:rPr>
              <w:t>form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; sie ist nicht überschreibbar.</w:t>
            </w:r>
          </w:p>
          <w:p w:rsidR="003A6C15" w:rsidRPr="005E5E95" w:rsidRDefault="003A6C15" w:rsidP="00F37F02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1429F2">
        <w:trPr>
          <w:trHeight w:val="377"/>
        </w:trPr>
        <w:tc>
          <w:tcPr>
            <w:tcW w:w="2410" w:type="dxa"/>
            <w:gridSpan w:val="2"/>
            <w:tcBorders>
              <w:top w:val="single" w:sz="18" w:space="0" w:color="auto"/>
              <w:bottom w:val="single" w:sz="18" w:space="0" w:color="auto"/>
            </w:tcBorders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9641" w:type="dxa"/>
            <w:gridSpan w:val="9"/>
            <w:tcBorders>
              <w:top w:val="single" w:sz="18" w:space="0" w:color="auto"/>
              <w:bottom w:val="single" w:sz="18" w:space="0" w:color="auto"/>
            </w:tcBorders>
          </w:tcPr>
          <w:p w:rsidR="006F5044" w:rsidRPr="00045D71" w:rsidRDefault="006F5044" w:rsidP="002B25B2">
            <w:pPr>
              <w:rPr>
                <w:rFonts w:cs="Arial"/>
                <w:sz w:val="8"/>
                <w:szCs w:val="22"/>
                <w:lang w:eastAsia="de-DE"/>
              </w:rPr>
            </w:pPr>
          </w:p>
          <w:tbl>
            <w:tblPr>
              <w:tblStyle w:val="Tabellenraster"/>
              <w:tblW w:w="0" w:type="auto"/>
              <w:tblInd w:w="68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741"/>
              <w:gridCol w:w="973"/>
              <w:gridCol w:w="1082"/>
              <w:gridCol w:w="2851"/>
            </w:tblGrid>
            <w:tr w:rsidR="00332A64" w:rsidTr="001429F2">
              <w:trPr>
                <w:trHeight w:val="323"/>
              </w:trPr>
              <w:tc>
                <w:tcPr>
                  <w:tcW w:w="7647" w:type="dxa"/>
                  <w:gridSpan w:val="4"/>
                  <w:tcBorders>
                    <w:top w:val="single" w:sz="18" w:space="0" w:color="auto"/>
                    <w:left w:val="single" w:sz="18" w:space="0" w:color="auto"/>
                    <w:right w:val="single" w:sz="18" w:space="0" w:color="auto"/>
                  </w:tcBorders>
                  <w:shd w:val="clear" w:color="auto" w:fill="92D050"/>
                </w:tcPr>
                <w:p w:rsidR="006F5044" w:rsidRPr="0074352C" w:rsidRDefault="000D7DF0" w:rsidP="006F5044">
                  <w:pPr>
                    <w:spacing w:before="120" w:after="120"/>
                    <w:jc w:val="center"/>
                    <w:rPr>
                      <w:rFonts w:ascii="Arial Black" w:hAnsi="Arial Black"/>
                      <w:b/>
                      <w:color w:val="FFFFFF" w:themeColor="background1"/>
                    </w:rPr>
                  </w:pPr>
                  <w:r w:rsidRPr="0074352C">
                    <w:rPr>
                      <w:rFonts w:ascii="Arial Black" w:hAnsi="Arial Black"/>
                      <w:b/>
                      <w:color w:val="FFFFFF" w:themeColor="background1"/>
                    </w:rPr>
                    <w:t xml:space="preserve">SORS - Schule </w:t>
                  </w:r>
                  <w:r>
                    <w:rPr>
                      <w:rFonts w:ascii="Arial Black" w:hAnsi="Arial Black"/>
                      <w:b/>
                      <w:color w:val="FFFFFF" w:themeColor="background1"/>
                    </w:rPr>
                    <w:t>"xy"</w:t>
                  </w:r>
                </w:p>
              </w:tc>
            </w:tr>
            <w:tr w:rsidR="00332A64" w:rsidTr="001429F2">
              <w:trPr>
                <w:trHeight w:val="674"/>
              </w:trPr>
              <w:tc>
                <w:tcPr>
                  <w:tcW w:w="2741" w:type="dxa"/>
                  <w:tcBorders>
                    <w:top w:val="single" w:sz="12" w:space="0" w:color="auto"/>
                    <w:left w:val="single" w:sz="18" w:space="0" w:color="auto"/>
                  </w:tcBorders>
                  <w:shd w:val="clear" w:color="auto" w:fill="0070C0"/>
                </w:tcPr>
                <w:p w:rsidR="006F5044" w:rsidRPr="00045D71" w:rsidRDefault="006F5044" w:rsidP="006F5044">
                  <w:pPr>
                    <w:spacing w:before="120" w:after="120" w:line="240" w:lineRule="exact"/>
                    <w:jc w:val="right"/>
                    <w:rPr>
                      <w:rFonts w:ascii="Arial Black" w:hAnsi="Arial Black"/>
                      <w:b/>
                      <w:color w:val="CCFF99"/>
                      <w:sz w:val="6"/>
                    </w:rPr>
                  </w:pPr>
                </w:p>
                <w:p w:rsidR="006F5044" w:rsidRPr="001775E7" w:rsidRDefault="000D7DF0" w:rsidP="006F5044">
                  <w:pPr>
                    <w:spacing w:before="120" w:after="120" w:line="240" w:lineRule="exact"/>
                    <w:ind w:left="142"/>
                    <w:jc w:val="center"/>
                    <w:rPr>
                      <w:rFonts w:ascii="Arial Black" w:hAnsi="Arial Black"/>
                      <w:b/>
                      <w:color w:val="CCFF99"/>
                    </w:rPr>
                  </w:pPr>
                  <w:r w:rsidRPr="001775E7">
                    <w:rPr>
                      <w:rFonts w:ascii="Arial Black" w:hAnsi="Arial Black"/>
                      <w:b/>
                      <w:color w:val="CCFF99"/>
                      <w:sz w:val="28"/>
                    </w:rPr>
                    <w:t>Schule</w:t>
                  </w:r>
                </w:p>
              </w:tc>
              <w:tc>
                <w:tcPr>
                  <w:tcW w:w="973" w:type="dxa"/>
                  <w:tcBorders>
                    <w:top w:val="single" w:sz="12" w:space="0" w:color="auto"/>
                    <w:bottom w:val="single" w:sz="12" w:space="0" w:color="C00000"/>
                  </w:tcBorders>
                  <w:shd w:val="clear" w:color="auto" w:fill="0070C0"/>
                </w:tcPr>
                <w:p w:rsidR="006F5044" w:rsidRPr="00045D71" w:rsidRDefault="006F5044" w:rsidP="006F5044">
                  <w:pPr>
                    <w:spacing w:before="120" w:after="120" w:line="240" w:lineRule="exact"/>
                    <w:jc w:val="center"/>
                    <w:rPr>
                      <w:b/>
                      <w:sz w:val="12"/>
                    </w:rPr>
                  </w:pPr>
                </w:p>
              </w:tc>
              <w:tc>
                <w:tcPr>
                  <w:tcW w:w="1081" w:type="dxa"/>
                  <w:tcBorders>
                    <w:top w:val="single" w:sz="12" w:space="0" w:color="auto"/>
                    <w:bottom w:val="single" w:sz="12" w:space="0" w:color="C00000"/>
                  </w:tcBorders>
                  <w:shd w:val="clear" w:color="auto" w:fill="FEE002"/>
                </w:tcPr>
                <w:p w:rsidR="006F5044" w:rsidRPr="00045D71" w:rsidRDefault="006F5044" w:rsidP="006F5044">
                  <w:pPr>
                    <w:spacing w:before="120" w:after="120" w:line="240" w:lineRule="exact"/>
                    <w:rPr>
                      <w:b/>
                      <w:sz w:val="8"/>
                    </w:rPr>
                  </w:pPr>
                </w:p>
              </w:tc>
              <w:tc>
                <w:tcPr>
                  <w:tcW w:w="2849" w:type="dxa"/>
                  <w:tcBorders>
                    <w:top w:val="single" w:sz="12" w:space="0" w:color="auto"/>
                    <w:left w:val="nil"/>
                    <w:right w:val="single" w:sz="18" w:space="0" w:color="auto"/>
                  </w:tcBorders>
                  <w:shd w:val="clear" w:color="auto" w:fill="FEE002"/>
                </w:tcPr>
                <w:p w:rsidR="006F5044" w:rsidRPr="00413A86" w:rsidRDefault="006F5044" w:rsidP="006F5044">
                  <w:pPr>
                    <w:spacing w:before="120" w:after="120" w:line="240" w:lineRule="exact"/>
                    <w:jc w:val="center"/>
                    <w:rPr>
                      <w:rFonts w:ascii="Arial Black" w:hAnsi="Arial Black"/>
                      <w:b/>
                      <w:color w:val="C00000"/>
                      <w:sz w:val="8"/>
                    </w:rPr>
                  </w:pPr>
                </w:p>
                <w:p w:rsidR="006F5044" w:rsidRPr="00413A86" w:rsidRDefault="000D7DF0" w:rsidP="006F5044">
                  <w:pPr>
                    <w:spacing w:before="120" w:after="120" w:line="240" w:lineRule="exact"/>
                    <w:ind w:left="-108"/>
                    <w:rPr>
                      <w:rFonts w:ascii="Arial Black" w:hAnsi="Arial Black"/>
                      <w:b/>
                      <w:color w:val="C00000"/>
                      <w:sz w:val="28"/>
                    </w:rPr>
                  </w:pPr>
                  <w:r w:rsidRPr="001775E7">
                    <w:rPr>
                      <w:rFonts w:ascii="Arial Black" w:hAnsi="Arial Black"/>
                      <w:b/>
                      <w:color w:val="C00000"/>
                      <w:sz w:val="28"/>
                    </w:rPr>
                    <w:t>Bildungspartner</w:t>
                  </w:r>
                </w:p>
              </w:tc>
            </w:tr>
            <w:tr w:rsidR="00332A64" w:rsidTr="001429F2">
              <w:trPr>
                <w:trHeight w:val="385"/>
              </w:trPr>
              <w:tc>
                <w:tcPr>
                  <w:tcW w:w="2741" w:type="dxa"/>
                  <w:tcBorders>
                    <w:left w:val="single" w:sz="18" w:space="0" w:color="auto"/>
                    <w:right w:val="single" w:sz="12" w:space="0" w:color="C00000"/>
                  </w:tcBorders>
                  <w:shd w:val="clear" w:color="auto" w:fill="0070C0"/>
                </w:tcPr>
                <w:p w:rsidR="006F5044" w:rsidRPr="00DA205E" w:rsidRDefault="006F5044" w:rsidP="006F5044">
                  <w:pPr>
                    <w:spacing w:before="120" w:after="120"/>
                    <w:rPr>
                      <w:b/>
                      <w:color w:val="CCFF99"/>
                      <w:sz w:val="20"/>
                    </w:rPr>
                  </w:pPr>
                </w:p>
              </w:tc>
              <w:tc>
                <w:tcPr>
                  <w:tcW w:w="2055" w:type="dxa"/>
                  <w:gridSpan w:val="2"/>
                  <w:vMerge w:val="restart"/>
                  <w:tcBorders>
                    <w:top w:val="single" w:sz="12" w:space="0" w:color="C00000"/>
                    <w:left w:val="single" w:sz="12" w:space="0" w:color="C00000"/>
                    <w:right w:val="single" w:sz="12" w:space="0" w:color="C00000"/>
                  </w:tcBorders>
                  <w:shd w:val="clear" w:color="auto" w:fill="00B050"/>
                  <w:vAlign w:val="center"/>
                </w:tcPr>
                <w:p w:rsidR="006F5044" w:rsidRPr="001775E7" w:rsidRDefault="000D7DF0" w:rsidP="006F5044">
                  <w:pPr>
                    <w:spacing w:before="120" w:after="120" w:line="240" w:lineRule="exact"/>
                    <w:jc w:val="center"/>
                    <w:rPr>
                      <w:rFonts w:ascii="Arial Black" w:hAnsi="Arial Black"/>
                      <w:b/>
                      <w:sz w:val="20"/>
                    </w:rPr>
                  </w:pPr>
                  <w:r>
                    <w:rPr>
                      <w:rFonts w:ascii="Arial Black" w:hAnsi="Arial Black"/>
                      <w:b/>
                      <w:color w:val="FFFFFF" w:themeColor="background1"/>
                      <w:sz w:val="20"/>
                    </w:rPr>
                    <w:t xml:space="preserve">SORS - </w:t>
                  </w:r>
                  <w:r w:rsidRPr="001775E7">
                    <w:rPr>
                      <w:rFonts w:ascii="Arial Black" w:hAnsi="Arial Black"/>
                      <w:b/>
                      <w:color w:val="FFFFFF" w:themeColor="background1"/>
                      <w:sz w:val="20"/>
                    </w:rPr>
                    <w:t>Gruppe</w:t>
                  </w:r>
                </w:p>
              </w:tc>
              <w:tc>
                <w:tcPr>
                  <w:tcW w:w="2849" w:type="dxa"/>
                  <w:tcBorders>
                    <w:left w:val="single" w:sz="12" w:space="0" w:color="C00000"/>
                    <w:right w:val="single" w:sz="18" w:space="0" w:color="auto"/>
                  </w:tcBorders>
                  <w:shd w:val="clear" w:color="auto" w:fill="FEE002"/>
                </w:tcPr>
                <w:p w:rsidR="006F5044" w:rsidRPr="00413A86" w:rsidRDefault="006F5044" w:rsidP="006F5044">
                  <w:pPr>
                    <w:spacing w:before="120" w:after="120"/>
                    <w:jc w:val="right"/>
                    <w:rPr>
                      <w:b/>
                      <w:color w:val="C00000"/>
                      <w:sz w:val="20"/>
                    </w:rPr>
                  </w:pPr>
                </w:p>
              </w:tc>
            </w:tr>
            <w:tr w:rsidR="00332A64" w:rsidTr="001429F2">
              <w:trPr>
                <w:trHeight w:val="76"/>
              </w:trPr>
              <w:tc>
                <w:tcPr>
                  <w:tcW w:w="2741" w:type="dxa"/>
                  <w:tcBorders>
                    <w:left w:val="single" w:sz="18" w:space="0" w:color="auto"/>
                    <w:bottom w:val="single" w:sz="12" w:space="0" w:color="F2F2F2" w:themeColor="background1" w:themeShade="F2"/>
                    <w:right w:val="single" w:sz="12" w:space="0" w:color="C00000"/>
                  </w:tcBorders>
                  <w:shd w:val="clear" w:color="auto" w:fill="0070C0"/>
                </w:tcPr>
                <w:p w:rsidR="006F5044" w:rsidRPr="00DA205E" w:rsidRDefault="006F5044" w:rsidP="002B25B2">
                  <w:pPr>
                    <w:spacing w:after="120"/>
                    <w:rPr>
                      <w:b/>
                      <w:color w:val="CCFF99"/>
                      <w:sz w:val="20"/>
                    </w:rPr>
                  </w:pPr>
                </w:p>
              </w:tc>
              <w:tc>
                <w:tcPr>
                  <w:tcW w:w="2055" w:type="dxa"/>
                  <w:gridSpan w:val="2"/>
                  <w:vMerge/>
                  <w:tcBorders>
                    <w:left w:val="single" w:sz="12" w:space="0" w:color="C00000"/>
                    <w:bottom w:val="single" w:sz="12" w:space="0" w:color="D9D9D9" w:themeColor="background1" w:themeShade="D9"/>
                    <w:right w:val="single" w:sz="12" w:space="0" w:color="C00000"/>
                  </w:tcBorders>
                  <w:shd w:val="clear" w:color="auto" w:fill="00B050"/>
                </w:tcPr>
                <w:p w:rsidR="006F5044" w:rsidRPr="003C7BF1" w:rsidRDefault="006F5044" w:rsidP="006F5044">
                  <w:pPr>
                    <w:spacing w:before="120" w:after="120"/>
                    <w:jc w:val="center"/>
                    <w:rPr>
                      <w:b/>
                      <w:sz w:val="20"/>
                    </w:rPr>
                  </w:pPr>
                </w:p>
              </w:tc>
              <w:tc>
                <w:tcPr>
                  <w:tcW w:w="2849" w:type="dxa"/>
                  <w:tcBorders>
                    <w:left w:val="single" w:sz="12" w:space="0" w:color="C00000"/>
                    <w:right w:val="single" w:sz="18" w:space="0" w:color="auto"/>
                  </w:tcBorders>
                  <w:shd w:val="clear" w:color="auto" w:fill="FEE002"/>
                </w:tcPr>
                <w:p w:rsidR="006F5044" w:rsidRPr="00DA205E" w:rsidRDefault="006F5044" w:rsidP="002B25B2">
                  <w:pPr>
                    <w:spacing w:after="120"/>
                    <w:jc w:val="right"/>
                    <w:rPr>
                      <w:b/>
                      <w:color w:val="C00000"/>
                      <w:sz w:val="20"/>
                    </w:rPr>
                  </w:pPr>
                </w:p>
              </w:tc>
            </w:tr>
            <w:tr w:rsidR="00332A64" w:rsidTr="001429F2">
              <w:trPr>
                <w:trHeight w:val="426"/>
              </w:trPr>
              <w:tc>
                <w:tcPr>
                  <w:tcW w:w="2741" w:type="dxa"/>
                  <w:tcBorders>
                    <w:top w:val="single" w:sz="12" w:space="0" w:color="F2F2F2" w:themeColor="background1" w:themeShade="F2"/>
                    <w:left w:val="single" w:sz="18" w:space="0" w:color="auto"/>
                    <w:bottom w:val="single" w:sz="12" w:space="0" w:color="F2F2F2" w:themeColor="background1" w:themeShade="F2"/>
                    <w:right w:val="single" w:sz="12" w:space="0" w:color="C00000"/>
                  </w:tcBorders>
                  <w:shd w:val="clear" w:color="auto" w:fill="0091FE"/>
                  <w:vAlign w:val="center"/>
                </w:tcPr>
                <w:p w:rsidR="006F5044" w:rsidRPr="00103F5C" w:rsidRDefault="00AD420C" w:rsidP="002B25B2">
                  <w:pPr>
                    <w:spacing w:after="120" w:line="276" w:lineRule="auto"/>
                    <w:jc w:val="center"/>
                    <w:rPr>
                      <w:b/>
                      <w:color w:val="CCFF99"/>
                      <w:sz w:val="18"/>
                    </w:rPr>
                  </w:pPr>
                  <w:r>
                    <w:rPr>
                      <w:b/>
                      <w:noProof/>
                      <w:sz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0528" behindDoc="0" locked="0" layoutInCell="1" allowOverlap="1">
                            <wp:simplePos x="0" y="0"/>
                            <wp:positionH relativeFrom="column">
                              <wp:posOffset>1343660</wp:posOffset>
                            </wp:positionH>
                            <wp:positionV relativeFrom="paragraph">
                              <wp:posOffset>71755</wp:posOffset>
                            </wp:positionV>
                            <wp:extent cx="361950" cy="0"/>
                            <wp:effectExtent l="60960" t="61595" r="24765" b="62230"/>
                            <wp:wrapNone/>
                            <wp:docPr id="27" name="Gerade Verbindung mit Pfeil 30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H="1">
                                      <a:off x="0" y="0"/>
                                      <a:ext cx="36195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943634"/>
                                      </a:solidFill>
                                      <a:prstDash val="dash"/>
                                      <a:round/>
                                      <a:headEnd type="triangle" w="med" len="med"/>
                                      <a:tailEnd type="oval" w="med" len="med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62C994A6" id="_x0000_t32" coordsize="21600,21600" o:spt="32" o:oned="t" path="m,l21600,21600e" filled="f">
                            <v:path arrowok="t" fillok="f" o:connecttype="none"/>
                            <o:lock v:ext="edit" shapetype="t"/>
                          </v:shapetype>
                          <v:shape id="Gerade Verbindung mit Pfeil 303" o:spid="_x0000_s1026" type="#_x0000_t32" style="position:absolute;margin-left:105.8pt;margin-top:5.65pt;width:28.5pt;height:0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" strokecolor="#943634" strokeweight="1.5pt">
                            <v:stroke dashstyle="dash" startarrow="block" endarrow="oval"/>
                          </v:shape>
                        </w:pict>
                      </mc:Fallback>
                    </mc:AlternateContent>
                  </w:r>
                  <w:r w:rsidR="000D7DF0" w:rsidRPr="001775E7">
                    <w:rPr>
                      <w:b/>
                      <w:color w:val="CCFF99"/>
                    </w:rPr>
                    <w:t>Schulleitung</w:t>
                  </w:r>
                </w:p>
              </w:tc>
              <w:tc>
                <w:tcPr>
                  <w:tcW w:w="2055" w:type="dxa"/>
                  <w:gridSpan w:val="2"/>
                  <w:tcBorders>
                    <w:top w:val="single" w:sz="12" w:space="0" w:color="D9D9D9" w:themeColor="background1" w:themeShade="D9"/>
                    <w:left w:val="single" w:sz="12" w:space="0" w:color="C00000"/>
                    <w:right w:val="single" w:sz="12" w:space="0" w:color="C00000"/>
                  </w:tcBorders>
                  <w:shd w:val="clear" w:color="auto" w:fill="00B050"/>
                </w:tcPr>
                <w:p w:rsidR="006F5044" w:rsidRPr="001775E7" w:rsidRDefault="000D7DF0" w:rsidP="002B25B2">
                  <w:pPr>
                    <w:spacing w:after="120"/>
                    <w:jc w:val="center"/>
                    <w:rPr>
                      <w:b/>
                    </w:rPr>
                  </w:pPr>
                  <w:r>
                    <w:rPr>
                      <w:rFonts w:ascii="Arial Black" w:hAnsi="Arial Black"/>
                      <w:b/>
                      <w:color w:val="FFFFFF" w:themeColor="background1"/>
                      <w:sz w:val="18"/>
                    </w:rPr>
                    <w:t xml:space="preserve"> </w:t>
                  </w:r>
                  <w:r w:rsidRPr="0074352C">
                    <w:rPr>
                      <w:rFonts w:ascii="Arial Black" w:hAnsi="Arial Black"/>
                      <w:b/>
                      <w:color w:val="FFFFFF" w:themeColor="background1"/>
                      <w:sz w:val="18"/>
                    </w:rPr>
                    <w:t>SORS - Leitung</w:t>
                  </w:r>
                </w:p>
              </w:tc>
              <w:tc>
                <w:tcPr>
                  <w:tcW w:w="2849" w:type="dxa"/>
                  <w:tcBorders>
                    <w:left w:val="single" w:sz="12" w:space="0" w:color="C00000"/>
                    <w:right w:val="single" w:sz="18" w:space="0" w:color="auto"/>
                  </w:tcBorders>
                  <w:shd w:val="clear" w:color="auto" w:fill="FEE002"/>
                </w:tcPr>
                <w:p w:rsidR="006F5044" w:rsidRPr="00DA205E" w:rsidRDefault="006F5044" w:rsidP="002B25B2">
                  <w:pPr>
                    <w:spacing w:after="120" w:line="276" w:lineRule="auto"/>
                    <w:jc w:val="right"/>
                    <w:rPr>
                      <w:b/>
                      <w:color w:val="C00000"/>
                      <w:sz w:val="18"/>
                    </w:rPr>
                  </w:pPr>
                </w:p>
              </w:tc>
            </w:tr>
            <w:tr w:rsidR="00332A64" w:rsidTr="001429F2">
              <w:trPr>
                <w:trHeight w:val="385"/>
              </w:trPr>
              <w:tc>
                <w:tcPr>
                  <w:tcW w:w="2741" w:type="dxa"/>
                  <w:tcBorders>
                    <w:top w:val="single" w:sz="12" w:space="0" w:color="F2F2F2" w:themeColor="background1" w:themeShade="F2"/>
                    <w:left w:val="single" w:sz="18" w:space="0" w:color="auto"/>
                    <w:bottom w:val="single" w:sz="12" w:space="0" w:color="F2F2F2" w:themeColor="background1" w:themeShade="F2"/>
                    <w:right w:val="single" w:sz="12" w:space="0" w:color="C00000"/>
                  </w:tcBorders>
                  <w:shd w:val="clear" w:color="auto" w:fill="0070C0"/>
                  <w:vAlign w:val="center"/>
                </w:tcPr>
                <w:p w:rsidR="006F5044" w:rsidRPr="00103F5C" w:rsidRDefault="006F5044" w:rsidP="006F5044">
                  <w:pPr>
                    <w:spacing w:before="120" w:after="120"/>
                    <w:jc w:val="right"/>
                    <w:rPr>
                      <w:b/>
                      <w:color w:val="CCFF99"/>
                      <w:sz w:val="18"/>
                    </w:rPr>
                  </w:pPr>
                </w:p>
              </w:tc>
              <w:tc>
                <w:tcPr>
                  <w:tcW w:w="2055" w:type="dxa"/>
                  <w:gridSpan w:val="2"/>
                  <w:tcBorders>
                    <w:left w:val="single" w:sz="12" w:space="0" w:color="C00000"/>
                    <w:bottom w:val="single" w:sz="12" w:space="0" w:color="D9D9D9" w:themeColor="background1" w:themeShade="D9"/>
                    <w:right w:val="single" w:sz="12" w:space="0" w:color="C00000"/>
                  </w:tcBorders>
                  <w:shd w:val="clear" w:color="auto" w:fill="00B050"/>
                </w:tcPr>
                <w:p w:rsidR="006F5044" w:rsidRPr="00DA205E" w:rsidRDefault="006F5044" w:rsidP="006F5044">
                  <w:pPr>
                    <w:spacing w:before="120" w:after="120"/>
                    <w:jc w:val="center"/>
                    <w:rPr>
                      <w:b/>
                      <w:color w:val="FFFFFF" w:themeColor="background1"/>
                      <w:sz w:val="20"/>
                    </w:rPr>
                  </w:pPr>
                </w:p>
              </w:tc>
              <w:tc>
                <w:tcPr>
                  <w:tcW w:w="2849" w:type="dxa"/>
                  <w:tcBorders>
                    <w:left w:val="single" w:sz="12" w:space="0" w:color="C00000"/>
                    <w:bottom w:val="single" w:sz="12" w:space="0" w:color="F2F2F2" w:themeColor="background1" w:themeShade="F2"/>
                    <w:right w:val="single" w:sz="18" w:space="0" w:color="auto"/>
                  </w:tcBorders>
                  <w:shd w:val="clear" w:color="auto" w:fill="FEE002"/>
                </w:tcPr>
                <w:p w:rsidR="006F5044" w:rsidRPr="00DA205E" w:rsidRDefault="006F5044" w:rsidP="006F5044">
                  <w:pPr>
                    <w:spacing w:before="120" w:after="120"/>
                    <w:jc w:val="right"/>
                    <w:rPr>
                      <w:b/>
                      <w:color w:val="C00000"/>
                      <w:sz w:val="18"/>
                    </w:rPr>
                  </w:pPr>
                </w:p>
              </w:tc>
            </w:tr>
            <w:tr w:rsidR="00332A64" w:rsidTr="001429F2">
              <w:trPr>
                <w:trHeight w:val="619"/>
              </w:trPr>
              <w:tc>
                <w:tcPr>
                  <w:tcW w:w="2741" w:type="dxa"/>
                  <w:tcBorders>
                    <w:top w:val="single" w:sz="12" w:space="0" w:color="F2F2F2" w:themeColor="background1" w:themeShade="F2"/>
                    <w:left w:val="single" w:sz="18" w:space="0" w:color="auto"/>
                    <w:right w:val="single" w:sz="12" w:space="0" w:color="C00000"/>
                  </w:tcBorders>
                  <w:shd w:val="clear" w:color="auto" w:fill="0091FE"/>
                </w:tcPr>
                <w:p w:rsidR="006F5044" w:rsidRPr="001775E7" w:rsidRDefault="00AD420C" w:rsidP="006F5044">
                  <w:pPr>
                    <w:spacing w:before="120" w:after="120" w:line="276" w:lineRule="auto"/>
                    <w:rPr>
                      <w:b/>
                      <w:color w:val="CCFF99"/>
                      <w:sz w:val="20"/>
                    </w:rPr>
                  </w:pPr>
                  <w:r>
                    <w:rPr>
                      <w:b/>
                      <w:noProof/>
                      <w:sz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5408" behindDoc="0" locked="0" layoutInCell="1" allowOverlap="1">
                            <wp:simplePos x="0" y="0"/>
                            <wp:positionH relativeFrom="column">
                              <wp:posOffset>1300480</wp:posOffset>
                            </wp:positionH>
                            <wp:positionV relativeFrom="paragraph">
                              <wp:posOffset>143510</wp:posOffset>
                            </wp:positionV>
                            <wp:extent cx="838200" cy="0"/>
                            <wp:effectExtent l="65405" t="61595" r="58420" b="62230"/>
                            <wp:wrapNone/>
                            <wp:docPr id="26" name="Gerade Verbindung mit Pfeil 29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83820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CCFF99"/>
                                      </a:solidFill>
                                      <a:round/>
                                      <a:headEnd type="oval" w="med" len="med"/>
                                      <a:tailEnd type="oval" w="med" len="med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EDF2D28" id="Gerade Verbindung mit Pfeil 296" o:spid="_x0000_s1026" type="#_x0000_t32" style="position:absolute;margin-left:102.4pt;margin-top:11.3pt;width:66pt;height: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" strokecolor="#cf9" strokeweight="1.5pt">
                            <v:stroke startarrow="oval" endarrow="oval"/>
                          </v:shape>
                        </w:pict>
                      </mc:Fallback>
                    </mc:AlternateContent>
                  </w:r>
                  <w:r w:rsidR="000D7DF0">
                    <w:rPr>
                      <w:b/>
                      <w:color w:val="CCFF99"/>
                      <w:sz w:val="20"/>
                    </w:rPr>
                    <w:t>Schult</w:t>
                  </w:r>
                  <w:r w:rsidR="000D7DF0" w:rsidRPr="001775E7">
                    <w:rPr>
                      <w:b/>
                      <w:color w:val="CCFF99"/>
                      <w:sz w:val="20"/>
                    </w:rPr>
                    <w:t xml:space="preserve">eam </w:t>
                  </w:r>
                  <w:r w:rsidR="000D7DF0">
                    <w:rPr>
                      <w:b/>
                      <w:color w:val="CCFF99"/>
                      <w:sz w:val="20"/>
                    </w:rPr>
                    <w:br/>
                  </w:r>
                  <w:r w:rsidR="000D7DF0" w:rsidRPr="001775E7">
                    <w:rPr>
                      <w:color w:val="CCFF99"/>
                      <w:sz w:val="20"/>
                    </w:rPr>
                    <w:t>&gt; LP, Betreuung, SSA….</w:t>
                  </w:r>
                </w:p>
              </w:tc>
              <w:tc>
                <w:tcPr>
                  <w:tcW w:w="2055" w:type="dxa"/>
                  <w:gridSpan w:val="2"/>
                  <w:tcBorders>
                    <w:top w:val="single" w:sz="12" w:space="0" w:color="D9D9D9" w:themeColor="background1" w:themeShade="D9"/>
                    <w:left w:val="single" w:sz="12" w:space="0" w:color="C00000"/>
                    <w:right w:val="single" w:sz="12" w:space="0" w:color="C00000"/>
                  </w:tcBorders>
                  <w:shd w:val="clear" w:color="auto" w:fill="00B050"/>
                </w:tcPr>
                <w:p w:rsidR="006F5044" w:rsidRPr="003C7BF1" w:rsidRDefault="00AD420C" w:rsidP="006F5044">
                  <w:pPr>
                    <w:spacing w:before="120" w:after="120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noProof/>
                      <w:sz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6432" behindDoc="0" locked="0" layoutInCell="1" allowOverlap="1">
                            <wp:simplePos x="0" y="0"/>
                            <wp:positionH relativeFrom="column">
                              <wp:posOffset>579120</wp:posOffset>
                            </wp:positionH>
                            <wp:positionV relativeFrom="paragraph">
                              <wp:posOffset>154305</wp:posOffset>
                            </wp:positionV>
                            <wp:extent cx="1524000" cy="0"/>
                            <wp:effectExtent l="61595" t="62865" r="62230" b="60960"/>
                            <wp:wrapNone/>
                            <wp:docPr id="25" name="Gerade Verbindung mit Pfeil 29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152400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C00000"/>
                                      </a:solidFill>
                                      <a:round/>
                                      <a:headEnd type="oval" w="med" len="med"/>
                                      <a:tailEnd type="oval" w="med" len="med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B5008B4" id="Gerade Verbindung mit Pfeil 297" o:spid="_x0000_s1026" type="#_x0000_t32" style="position:absolute;margin-left:45.6pt;margin-top:12.15pt;width:120pt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" strokecolor="#c00000" strokeweight="1.5pt">
                            <v:stroke startarrow="oval" endarrow="oval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849" w:type="dxa"/>
                  <w:tcBorders>
                    <w:top w:val="single" w:sz="12" w:space="0" w:color="F2F2F2" w:themeColor="background1" w:themeShade="F2"/>
                    <w:left w:val="single" w:sz="12" w:space="0" w:color="C00000"/>
                    <w:right w:val="single" w:sz="18" w:space="0" w:color="auto"/>
                  </w:tcBorders>
                  <w:shd w:val="clear" w:color="auto" w:fill="FFF085"/>
                </w:tcPr>
                <w:p w:rsidR="006F5044" w:rsidRPr="001775E7" w:rsidRDefault="000D7DF0" w:rsidP="006F5044">
                  <w:pPr>
                    <w:spacing w:before="120" w:after="120" w:line="276" w:lineRule="auto"/>
                    <w:jc w:val="right"/>
                    <w:rPr>
                      <w:b/>
                      <w:color w:val="C00000"/>
                      <w:sz w:val="20"/>
                    </w:rPr>
                  </w:pPr>
                  <w:r w:rsidRPr="001775E7">
                    <w:rPr>
                      <w:b/>
                      <w:color w:val="C00000"/>
                      <w:sz w:val="20"/>
                    </w:rPr>
                    <w:t>Behörde</w:t>
                  </w:r>
                </w:p>
              </w:tc>
            </w:tr>
            <w:tr w:rsidR="00332A64" w:rsidTr="001429F2">
              <w:trPr>
                <w:trHeight w:val="151"/>
              </w:trPr>
              <w:tc>
                <w:tcPr>
                  <w:tcW w:w="2741" w:type="dxa"/>
                  <w:tcBorders>
                    <w:left w:val="single" w:sz="18" w:space="0" w:color="auto"/>
                    <w:bottom w:val="single" w:sz="12" w:space="0" w:color="F2F2F2" w:themeColor="background1" w:themeShade="F2"/>
                    <w:right w:val="single" w:sz="12" w:space="0" w:color="C00000"/>
                  </w:tcBorders>
                  <w:shd w:val="clear" w:color="auto" w:fill="0091FE"/>
                </w:tcPr>
                <w:p w:rsidR="006F5044" w:rsidRPr="001775E7" w:rsidRDefault="00AD420C" w:rsidP="006F5044">
                  <w:pPr>
                    <w:spacing w:before="120" w:after="120" w:line="276" w:lineRule="auto"/>
                    <w:rPr>
                      <w:color w:val="CCFF99"/>
                      <w:sz w:val="20"/>
                    </w:rPr>
                  </w:pPr>
                  <w:r>
                    <w:rPr>
                      <w:noProof/>
                      <w:sz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9504" behindDoc="0" locked="0" layoutInCell="1" allowOverlap="1">
                            <wp:simplePos x="0" y="0"/>
                            <wp:positionH relativeFrom="column">
                              <wp:posOffset>1462405</wp:posOffset>
                            </wp:positionH>
                            <wp:positionV relativeFrom="paragraph">
                              <wp:posOffset>86360</wp:posOffset>
                            </wp:positionV>
                            <wp:extent cx="0" cy="381000"/>
                            <wp:effectExtent l="65405" t="64135" r="58420" b="59690"/>
                            <wp:wrapNone/>
                            <wp:docPr id="24" name="Gerade Verbindung mit Pfeil 30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0" cy="38100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CCFF99"/>
                                      </a:solidFill>
                                      <a:round/>
                                      <a:headEnd type="oval" w="med" len="med"/>
                                      <a:tailEnd type="oval" w="med" len="med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EF117F6" id="Gerade Verbindung mit Pfeil 302" o:spid="_x0000_s1026" type="#_x0000_t32" style="position:absolute;margin-left:115.15pt;margin-top:6.8pt;width:0;height:30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" strokecolor="#cf9" strokeweight="1.5pt">
                            <v:stroke startarrow="oval" endarrow="oval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55" w:type="dxa"/>
                  <w:gridSpan w:val="2"/>
                  <w:tcBorders>
                    <w:left w:val="single" w:sz="12" w:space="0" w:color="C00000"/>
                    <w:right w:val="single" w:sz="12" w:space="0" w:color="C00000"/>
                  </w:tcBorders>
                  <w:shd w:val="clear" w:color="auto" w:fill="00B050"/>
                </w:tcPr>
                <w:p w:rsidR="006F5044" w:rsidRPr="003C7BF1" w:rsidRDefault="006F5044" w:rsidP="006F5044">
                  <w:pPr>
                    <w:spacing w:before="120" w:after="120"/>
                    <w:jc w:val="center"/>
                    <w:rPr>
                      <w:b/>
                      <w:sz w:val="20"/>
                    </w:rPr>
                  </w:pPr>
                </w:p>
              </w:tc>
              <w:tc>
                <w:tcPr>
                  <w:tcW w:w="2849" w:type="dxa"/>
                  <w:tcBorders>
                    <w:left w:val="single" w:sz="12" w:space="0" w:color="C00000"/>
                    <w:bottom w:val="single" w:sz="12" w:space="0" w:color="F2F2F2" w:themeColor="background1" w:themeShade="F2"/>
                    <w:right w:val="single" w:sz="18" w:space="0" w:color="auto"/>
                  </w:tcBorders>
                  <w:shd w:val="clear" w:color="auto" w:fill="FFF085"/>
                </w:tcPr>
                <w:p w:rsidR="006F5044" w:rsidRPr="001775E7" w:rsidRDefault="000D7DF0" w:rsidP="006F5044">
                  <w:pPr>
                    <w:spacing w:before="120" w:after="120" w:line="276" w:lineRule="auto"/>
                    <w:jc w:val="right"/>
                    <w:rPr>
                      <w:b/>
                      <w:color w:val="C00000"/>
                      <w:sz w:val="20"/>
                    </w:rPr>
                  </w:pPr>
                  <w:r w:rsidRPr="001775E7">
                    <w:rPr>
                      <w:b/>
                      <w:color w:val="C00000"/>
                      <w:sz w:val="20"/>
                    </w:rPr>
                    <w:t>Verwaltung</w:t>
                  </w:r>
                </w:p>
              </w:tc>
            </w:tr>
            <w:tr w:rsidR="00332A64" w:rsidTr="001429F2">
              <w:trPr>
                <w:trHeight w:val="371"/>
              </w:trPr>
              <w:tc>
                <w:tcPr>
                  <w:tcW w:w="2741" w:type="dxa"/>
                  <w:tcBorders>
                    <w:top w:val="single" w:sz="12" w:space="0" w:color="F2F2F2" w:themeColor="background1" w:themeShade="F2"/>
                    <w:left w:val="single" w:sz="18" w:space="0" w:color="auto"/>
                    <w:bottom w:val="single" w:sz="12" w:space="0" w:color="F2F2F2" w:themeColor="background1" w:themeShade="F2"/>
                    <w:right w:val="single" w:sz="12" w:space="0" w:color="C00000"/>
                  </w:tcBorders>
                  <w:shd w:val="clear" w:color="auto" w:fill="0070C0"/>
                </w:tcPr>
                <w:p w:rsidR="006F5044" w:rsidRPr="00103F5C" w:rsidRDefault="006F5044" w:rsidP="006F5044">
                  <w:pPr>
                    <w:spacing w:before="120" w:after="120"/>
                    <w:rPr>
                      <w:b/>
                      <w:color w:val="CCFF99"/>
                      <w:sz w:val="18"/>
                    </w:rPr>
                  </w:pPr>
                </w:p>
              </w:tc>
              <w:tc>
                <w:tcPr>
                  <w:tcW w:w="2055" w:type="dxa"/>
                  <w:gridSpan w:val="2"/>
                  <w:tcBorders>
                    <w:left w:val="single" w:sz="12" w:space="0" w:color="C00000"/>
                    <w:bottom w:val="dotted" w:sz="12" w:space="0" w:color="auto"/>
                    <w:right w:val="single" w:sz="12" w:space="0" w:color="C00000"/>
                  </w:tcBorders>
                  <w:shd w:val="clear" w:color="auto" w:fill="00B050"/>
                </w:tcPr>
                <w:p w:rsidR="006F5044" w:rsidRPr="003C7BF1" w:rsidRDefault="006F5044" w:rsidP="006F5044">
                  <w:pPr>
                    <w:spacing w:before="120" w:after="120"/>
                    <w:jc w:val="center"/>
                    <w:rPr>
                      <w:b/>
                      <w:sz w:val="20"/>
                    </w:rPr>
                  </w:pPr>
                </w:p>
              </w:tc>
              <w:tc>
                <w:tcPr>
                  <w:tcW w:w="2849" w:type="dxa"/>
                  <w:tcBorders>
                    <w:top w:val="single" w:sz="12" w:space="0" w:color="F2F2F2" w:themeColor="background1" w:themeShade="F2"/>
                    <w:left w:val="single" w:sz="12" w:space="0" w:color="C00000"/>
                    <w:bottom w:val="single" w:sz="12" w:space="0" w:color="F2F2F2" w:themeColor="background1" w:themeShade="F2"/>
                    <w:right w:val="single" w:sz="18" w:space="0" w:color="auto"/>
                  </w:tcBorders>
                  <w:shd w:val="clear" w:color="auto" w:fill="FEE002"/>
                </w:tcPr>
                <w:p w:rsidR="006F5044" w:rsidRPr="00DA205E" w:rsidRDefault="006F5044" w:rsidP="006F5044">
                  <w:pPr>
                    <w:spacing w:before="120" w:after="120"/>
                    <w:jc w:val="right"/>
                    <w:rPr>
                      <w:b/>
                      <w:color w:val="C00000"/>
                      <w:sz w:val="18"/>
                    </w:rPr>
                  </w:pPr>
                </w:p>
              </w:tc>
            </w:tr>
            <w:tr w:rsidR="00332A64" w:rsidTr="001429F2">
              <w:trPr>
                <w:trHeight w:val="412"/>
              </w:trPr>
              <w:tc>
                <w:tcPr>
                  <w:tcW w:w="2741" w:type="dxa"/>
                  <w:tcBorders>
                    <w:top w:val="single" w:sz="12" w:space="0" w:color="F2F2F2" w:themeColor="background1" w:themeShade="F2"/>
                    <w:left w:val="single" w:sz="18" w:space="0" w:color="auto"/>
                    <w:right w:val="single" w:sz="12" w:space="0" w:color="C00000"/>
                  </w:tcBorders>
                  <w:shd w:val="clear" w:color="auto" w:fill="0091FE"/>
                </w:tcPr>
                <w:p w:rsidR="006F5044" w:rsidRPr="001775E7" w:rsidRDefault="000D7DF0" w:rsidP="006F5044">
                  <w:pPr>
                    <w:spacing w:before="120" w:after="120" w:line="276" w:lineRule="auto"/>
                    <w:rPr>
                      <w:b/>
                      <w:color w:val="CCFF99"/>
                      <w:sz w:val="20"/>
                    </w:rPr>
                  </w:pPr>
                  <w:r w:rsidRPr="001775E7">
                    <w:rPr>
                      <w:b/>
                      <w:color w:val="CCFF99"/>
                      <w:sz w:val="20"/>
                    </w:rPr>
                    <w:t xml:space="preserve">Schulkultur </w:t>
                  </w:r>
                  <w:r>
                    <w:rPr>
                      <w:b/>
                      <w:color w:val="CCFF99"/>
                      <w:sz w:val="20"/>
                    </w:rPr>
                    <w:t>*</w:t>
                  </w:r>
                </w:p>
              </w:tc>
              <w:tc>
                <w:tcPr>
                  <w:tcW w:w="2055" w:type="dxa"/>
                  <w:gridSpan w:val="2"/>
                  <w:tcBorders>
                    <w:top w:val="dotted" w:sz="12" w:space="0" w:color="auto"/>
                    <w:left w:val="single" w:sz="12" w:space="0" w:color="C00000"/>
                    <w:right w:val="single" w:sz="12" w:space="0" w:color="C00000"/>
                  </w:tcBorders>
                  <w:shd w:val="clear" w:color="auto" w:fill="00B050"/>
                </w:tcPr>
                <w:p w:rsidR="006F5044" w:rsidRPr="003C7BF1" w:rsidRDefault="00AD420C" w:rsidP="006F5044">
                  <w:pPr>
                    <w:spacing w:before="120" w:after="120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noProof/>
                      <w:sz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0288" behindDoc="0" locked="0" layoutInCell="1" allowOverlap="1">
                            <wp:simplePos x="0" y="0"/>
                            <wp:positionH relativeFrom="column">
                              <wp:posOffset>505460</wp:posOffset>
                            </wp:positionH>
                            <wp:positionV relativeFrom="paragraph">
                              <wp:posOffset>85090</wp:posOffset>
                            </wp:positionV>
                            <wp:extent cx="1282700" cy="6350"/>
                            <wp:effectExtent l="64135" t="62230" r="62865" b="64770"/>
                            <wp:wrapNone/>
                            <wp:docPr id="23" name="Gerade Verbindung mit Pfeil 28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1282700" cy="635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C00000"/>
                                      </a:solidFill>
                                      <a:round/>
                                      <a:headEnd type="oval" w="med" len="med"/>
                                      <a:tailEnd type="oval" w="med" len="med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C5FA868" id="Gerade Verbindung mit Pfeil 289" o:spid="_x0000_s1026" type="#_x0000_t32" style="position:absolute;margin-left:39.8pt;margin-top:6.7pt;width:101pt;height: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" strokecolor="#c00000" strokeweight="1.5pt">
                            <v:stroke startarrow="oval" endarrow="oval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849" w:type="dxa"/>
                  <w:tcBorders>
                    <w:top w:val="single" w:sz="12" w:space="0" w:color="F2F2F2" w:themeColor="background1" w:themeShade="F2"/>
                    <w:left w:val="single" w:sz="12" w:space="0" w:color="C00000"/>
                    <w:right w:val="single" w:sz="18" w:space="0" w:color="auto"/>
                  </w:tcBorders>
                  <w:shd w:val="clear" w:color="auto" w:fill="FFF7BD"/>
                </w:tcPr>
                <w:p w:rsidR="006F5044" w:rsidRPr="00DA205E" w:rsidRDefault="000D7DF0" w:rsidP="006F5044">
                  <w:pPr>
                    <w:spacing w:before="120" w:after="120"/>
                    <w:jc w:val="right"/>
                    <w:rPr>
                      <w:b/>
                      <w:color w:val="C00000"/>
                      <w:sz w:val="18"/>
                    </w:rPr>
                  </w:pPr>
                  <w:r>
                    <w:rPr>
                      <w:b/>
                      <w:color w:val="C00000"/>
                      <w:sz w:val="18"/>
                    </w:rPr>
                    <w:t xml:space="preserve">Leitung </w:t>
                  </w:r>
                  <w:r w:rsidRPr="00DA205E">
                    <w:rPr>
                      <w:b/>
                      <w:color w:val="C00000"/>
                      <w:sz w:val="18"/>
                    </w:rPr>
                    <w:t>Angebot 1</w:t>
                  </w:r>
                </w:p>
              </w:tc>
            </w:tr>
            <w:tr w:rsidR="00332A64" w:rsidTr="001429F2">
              <w:trPr>
                <w:trHeight w:val="398"/>
              </w:trPr>
              <w:tc>
                <w:tcPr>
                  <w:tcW w:w="2741" w:type="dxa"/>
                  <w:tcBorders>
                    <w:left w:val="single" w:sz="18" w:space="0" w:color="auto"/>
                    <w:bottom w:val="single" w:sz="12" w:space="0" w:color="F2F2F2" w:themeColor="background1" w:themeShade="F2"/>
                    <w:right w:val="single" w:sz="12" w:space="0" w:color="C00000"/>
                  </w:tcBorders>
                  <w:shd w:val="clear" w:color="auto" w:fill="0091FE"/>
                </w:tcPr>
                <w:p w:rsidR="006F5044" w:rsidRPr="001775E7" w:rsidRDefault="000D7DF0" w:rsidP="006F5044">
                  <w:pPr>
                    <w:spacing w:before="120" w:after="120" w:line="276" w:lineRule="auto"/>
                    <w:rPr>
                      <w:b/>
                      <w:color w:val="CCFF99"/>
                      <w:sz w:val="20"/>
                    </w:rPr>
                  </w:pPr>
                  <w:r w:rsidRPr="001775E7">
                    <w:rPr>
                      <w:b/>
                      <w:color w:val="CCFF99"/>
                      <w:sz w:val="20"/>
                    </w:rPr>
                    <w:t>Unterricht</w:t>
                  </w:r>
                  <w:r w:rsidRPr="0074352C">
                    <w:rPr>
                      <w:b/>
                      <w:noProof/>
                      <w:color w:val="CCFF99"/>
                      <w:sz w:val="20"/>
                    </w:rPr>
                    <w:t xml:space="preserve"> **</w:t>
                  </w:r>
                </w:p>
              </w:tc>
              <w:tc>
                <w:tcPr>
                  <w:tcW w:w="2055" w:type="dxa"/>
                  <w:gridSpan w:val="2"/>
                  <w:tcBorders>
                    <w:left w:val="single" w:sz="12" w:space="0" w:color="C00000"/>
                    <w:bottom w:val="single" w:sz="4" w:space="0" w:color="00B050"/>
                    <w:right w:val="single" w:sz="12" w:space="0" w:color="C00000"/>
                  </w:tcBorders>
                  <w:shd w:val="clear" w:color="auto" w:fill="00B050"/>
                </w:tcPr>
                <w:p w:rsidR="006F5044" w:rsidRPr="003C7BF1" w:rsidRDefault="006F5044" w:rsidP="006F5044">
                  <w:pPr>
                    <w:spacing w:before="120" w:after="120"/>
                    <w:jc w:val="center"/>
                    <w:rPr>
                      <w:b/>
                      <w:sz w:val="20"/>
                    </w:rPr>
                  </w:pPr>
                </w:p>
              </w:tc>
              <w:tc>
                <w:tcPr>
                  <w:tcW w:w="2849" w:type="dxa"/>
                  <w:tcBorders>
                    <w:left w:val="single" w:sz="12" w:space="0" w:color="C00000"/>
                    <w:bottom w:val="single" w:sz="12" w:space="0" w:color="F2F2F2" w:themeColor="background1" w:themeShade="F2"/>
                    <w:right w:val="single" w:sz="18" w:space="0" w:color="auto"/>
                  </w:tcBorders>
                  <w:shd w:val="clear" w:color="auto" w:fill="FFF7BD"/>
                </w:tcPr>
                <w:p w:rsidR="006F5044" w:rsidRPr="00DA205E" w:rsidRDefault="006F5044" w:rsidP="006F5044">
                  <w:pPr>
                    <w:spacing w:before="120" w:after="120"/>
                    <w:jc w:val="right"/>
                    <w:rPr>
                      <w:b/>
                      <w:color w:val="C00000"/>
                      <w:sz w:val="18"/>
                    </w:rPr>
                  </w:pPr>
                </w:p>
              </w:tc>
            </w:tr>
            <w:tr w:rsidR="00332A64" w:rsidTr="001429F2">
              <w:trPr>
                <w:trHeight w:val="385"/>
              </w:trPr>
              <w:tc>
                <w:tcPr>
                  <w:tcW w:w="2741" w:type="dxa"/>
                  <w:tcBorders>
                    <w:top w:val="single" w:sz="12" w:space="0" w:color="F2F2F2" w:themeColor="background1" w:themeShade="F2"/>
                    <w:left w:val="single" w:sz="18" w:space="0" w:color="auto"/>
                    <w:bottom w:val="single" w:sz="12" w:space="0" w:color="F2F2F2" w:themeColor="background1" w:themeShade="F2"/>
                    <w:right w:val="single" w:sz="12" w:space="0" w:color="C00000"/>
                  </w:tcBorders>
                  <w:shd w:val="clear" w:color="auto" w:fill="0070C0"/>
                </w:tcPr>
                <w:p w:rsidR="006F5044" w:rsidRPr="00103F5C" w:rsidRDefault="006F5044" w:rsidP="006F5044">
                  <w:pPr>
                    <w:spacing w:before="120" w:after="120"/>
                    <w:rPr>
                      <w:b/>
                      <w:color w:val="CCFF99"/>
                      <w:sz w:val="18"/>
                    </w:rPr>
                  </w:pPr>
                </w:p>
              </w:tc>
              <w:tc>
                <w:tcPr>
                  <w:tcW w:w="2055" w:type="dxa"/>
                  <w:gridSpan w:val="2"/>
                  <w:tcBorders>
                    <w:top w:val="single" w:sz="4" w:space="0" w:color="00B050"/>
                    <w:left w:val="single" w:sz="12" w:space="0" w:color="C00000"/>
                    <w:right w:val="single" w:sz="12" w:space="0" w:color="C00000"/>
                  </w:tcBorders>
                  <w:shd w:val="clear" w:color="auto" w:fill="00B050"/>
                </w:tcPr>
                <w:p w:rsidR="006F5044" w:rsidRPr="003C7BF1" w:rsidRDefault="00AD420C" w:rsidP="006F5044">
                  <w:pPr>
                    <w:spacing w:before="120" w:after="120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noProof/>
                      <w:sz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2336" behindDoc="0" locked="0" layoutInCell="1" allowOverlap="1">
                            <wp:simplePos x="0" y="0"/>
                            <wp:positionH relativeFrom="column">
                              <wp:posOffset>505460</wp:posOffset>
                            </wp:positionH>
                            <wp:positionV relativeFrom="paragraph">
                              <wp:posOffset>65405</wp:posOffset>
                            </wp:positionV>
                            <wp:extent cx="1282700" cy="0"/>
                            <wp:effectExtent l="64135" t="64135" r="62865" b="59690"/>
                            <wp:wrapNone/>
                            <wp:docPr id="22" name="Gerade Verbindung mit Pfeil 29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128270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C00000"/>
                                      </a:solidFill>
                                      <a:round/>
                                      <a:headEnd type="oval" w="med" len="med"/>
                                      <a:tailEnd type="oval" w="med" len="med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16E862" id="Gerade Verbindung mit Pfeil 291" o:spid="_x0000_s1026" type="#_x0000_t32" style="position:absolute;margin-left:39.8pt;margin-top:5.15pt;width:101pt;height: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" strokecolor="#c00000" strokeweight="1.5pt">
                            <v:stroke startarrow="oval" endarrow="oval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849" w:type="dxa"/>
                  <w:tcBorders>
                    <w:top w:val="single" w:sz="12" w:space="0" w:color="F2F2F2" w:themeColor="background1" w:themeShade="F2"/>
                    <w:left w:val="single" w:sz="12" w:space="0" w:color="C00000"/>
                    <w:right w:val="single" w:sz="18" w:space="0" w:color="auto"/>
                  </w:tcBorders>
                  <w:shd w:val="clear" w:color="auto" w:fill="FFF7BD"/>
                </w:tcPr>
                <w:p w:rsidR="006F5044" w:rsidRPr="00DA205E" w:rsidRDefault="000D7DF0" w:rsidP="006F5044">
                  <w:pPr>
                    <w:spacing w:before="120" w:after="120"/>
                    <w:jc w:val="right"/>
                    <w:rPr>
                      <w:b/>
                      <w:color w:val="C00000"/>
                      <w:sz w:val="18"/>
                    </w:rPr>
                  </w:pPr>
                  <w:r>
                    <w:rPr>
                      <w:b/>
                      <w:color w:val="C00000"/>
                      <w:sz w:val="18"/>
                    </w:rPr>
                    <w:t xml:space="preserve">Leitung </w:t>
                  </w:r>
                  <w:r w:rsidRPr="00DA205E">
                    <w:rPr>
                      <w:b/>
                      <w:color w:val="C00000"/>
                      <w:sz w:val="18"/>
                    </w:rPr>
                    <w:t>Angebot 2</w:t>
                  </w:r>
                </w:p>
              </w:tc>
            </w:tr>
            <w:tr w:rsidR="00332A64" w:rsidTr="001429F2">
              <w:trPr>
                <w:trHeight w:val="522"/>
              </w:trPr>
              <w:tc>
                <w:tcPr>
                  <w:tcW w:w="2741" w:type="dxa"/>
                  <w:tcBorders>
                    <w:top w:val="single" w:sz="12" w:space="0" w:color="F2F2F2" w:themeColor="background1" w:themeShade="F2"/>
                    <w:left w:val="single" w:sz="18" w:space="0" w:color="auto"/>
                    <w:right w:val="single" w:sz="12" w:space="0" w:color="C00000"/>
                  </w:tcBorders>
                  <w:shd w:val="clear" w:color="auto" w:fill="3399FF"/>
                </w:tcPr>
                <w:p w:rsidR="006F5044" w:rsidRPr="00103F5C" w:rsidRDefault="00AD420C" w:rsidP="006F5044">
                  <w:pPr>
                    <w:spacing w:before="120" w:after="120"/>
                    <w:rPr>
                      <w:b/>
                      <w:color w:val="CCFF99"/>
                      <w:sz w:val="18"/>
                    </w:rPr>
                  </w:pPr>
                  <w:r>
                    <w:rPr>
                      <w:b/>
                      <w:noProof/>
                      <w:sz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7456" behindDoc="0" locked="0" layoutInCell="1" allowOverlap="1">
                            <wp:simplePos x="0" y="0"/>
                            <wp:positionH relativeFrom="column">
                              <wp:posOffset>1459230</wp:posOffset>
                            </wp:positionH>
                            <wp:positionV relativeFrom="paragraph">
                              <wp:posOffset>75565</wp:posOffset>
                            </wp:positionV>
                            <wp:extent cx="711200" cy="0"/>
                            <wp:effectExtent l="62230" t="58420" r="64770" b="65405"/>
                            <wp:wrapNone/>
                            <wp:docPr id="21" name="Gerade Verbindung mit Pfeil 29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71120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CCFF99"/>
                                      </a:solidFill>
                                      <a:round/>
                                      <a:headEnd type="oval" w="med" len="med"/>
                                      <a:tailEnd type="oval" w="med" len="med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08CC09B" id="Gerade Verbindung mit Pfeil 299" o:spid="_x0000_s1026" type="#_x0000_t32" style="position:absolute;margin-left:114.9pt;margin-top:5.95pt;width:56pt;height: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" strokecolor="#cf9" strokeweight="1.5pt">
                            <v:stroke startarrow="oval" endarrow="oval"/>
                          </v:shape>
                        </w:pict>
                      </mc:Fallback>
                    </mc:AlternateContent>
                  </w:r>
                  <w:r w:rsidR="000D7DF0">
                    <w:rPr>
                      <w:b/>
                      <w:color w:val="CCFF99"/>
                      <w:sz w:val="18"/>
                    </w:rPr>
                    <w:t xml:space="preserve"> Leitung </w:t>
                  </w:r>
                  <w:r w:rsidR="000D7DF0" w:rsidRPr="00103F5C">
                    <w:rPr>
                      <w:b/>
                      <w:color w:val="CCFF99"/>
                      <w:sz w:val="18"/>
                    </w:rPr>
                    <w:t xml:space="preserve">Angebot </w:t>
                  </w:r>
                  <w:r w:rsidR="000D7DF0">
                    <w:rPr>
                      <w:b/>
                      <w:color w:val="CCFF99"/>
                      <w:sz w:val="18"/>
                    </w:rPr>
                    <w:t xml:space="preserve">der Schule </w:t>
                  </w:r>
                  <w:r w:rsidR="000D7DF0" w:rsidRPr="00103F5C">
                    <w:rPr>
                      <w:b/>
                      <w:color w:val="CCFF99"/>
                      <w:sz w:val="18"/>
                    </w:rPr>
                    <w:t>1</w:t>
                  </w:r>
                </w:p>
              </w:tc>
              <w:tc>
                <w:tcPr>
                  <w:tcW w:w="2055" w:type="dxa"/>
                  <w:gridSpan w:val="2"/>
                  <w:tcBorders>
                    <w:left w:val="single" w:sz="12" w:space="0" w:color="C00000"/>
                    <w:right w:val="single" w:sz="12" w:space="0" w:color="C00000"/>
                  </w:tcBorders>
                  <w:shd w:val="clear" w:color="auto" w:fill="00B050"/>
                </w:tcPr>
                <w:p w:rsidR="006F5044" w:rsidRPr="003C7BF1" w:rsidRDefault="006F5044" w:rsidP="006F5044">
                  <w:pPr>
                    <w:spacing w:before="120" w:after="120"/>
                    <w:jc w:val="center"/>
                    <w:rPr>
                      <w:b/>
                      <w:sz w:val="20"/>
                    </w:rPr>
                  </w:pPr>
                </w:p>
              </w:tc>
              <w:tc>
                <w:tcPr>
                  <w:tcW w:w="2849" w:type="dxa"/>
                  <w:tcBorders>
                    <w:left w:val="single" w:sz="12" w:space="0" w:color="C00000"/>
                    <w:bottom w:val="single" w:sz="12" w:space="0" w:color="F2F2F2" w:themeColor="background1" w:themeShade="F2"/>
                    <w:right w:val="single" w:sz="18" w:space="0" w:color="auto"/>
                  </w:tcBorders>
                  <w:shd w:val="clear" w:color="auto" w:fill="FFF7BD"/>
                </w:tcPr>
                <w:p w:rsidR="006F5044" w:rsidRPr="00DA205E" w:rsidRDefault="006F5044" w:rsidP="006F5044">
                  <w:pPr>
                    <w:spacing w:before="120" w:after="120"/>
                    <w:jc w:val="right"/>
                    <w:rPr>
                      <w:b/>
                      <w:color w:val="C00000"/>
                      <w:sz w:val="18"/>
                    </w:rPr>
                  </w:pPr>
                </w:p>
              </w:tc>
            </w:tr>
            <w:tr w:rsidR="00332A64" w:rsidTr="001429F2">
              <w:trPr>
                <w:trHeight w:val="385"/>
              </w:trPr>
              <w:tc>
                <w:tcPr>
                  <w:tcW w:w="2741" w:type="dxa"/>
                  <w:tcBorders>
                    <w:left w:val="single" w:sz="18" w:space="0" w:color="auto"/>
                    <w:bottom w:val="single" w:sz="12" w:space="0" w:color="F2F2F2" w:themeColor="background1" w:themeShade="F2"/>
                    <w:right w:val="single" w:sz="12" w:space="0" w:color="C00000"/>
                  </w:tcBorders>
                  <w:shd w:val="clear" w:color="auto" w:fill="3399FF"/>
                </w:tcPr>
                <w:p w:rsidR="006F5044" w:rsidRPr="00103F5C" w:rsidRDefault="006F5044" w:rsidP="006F5044">
                  <w:pPr>
                    <w:spacing w:before="120" w:after="120"/>
                    <w:rPr>
                      <w:b/>
                      <w:color w:val="CCFF99"/>
                      <w:sz w:val="18"/>
                    </w:rPr>
                  </w:pPr>
                </w:p>
              </w:tc>
              <w:tc>
                <w:tcPr>
                  <w:tcW w:w="2055" w:type="dxa"/>
                  <w:gridSpan w:val="2"/>
                  <w:tcBorders>
                    <w:left w:val="single" w:sz="12" w:space="0" w:color="C00000"/>
                    <w:right w:val="single" w:sz="12" w:space="0" w:color="C00000"/>
                  </w:tcBorders>
                  <w:shd w:val="clear" w:color="auto" w:fill="00B050"/>
                </w:tcPr>
                <w:p w:rsidR="006F5044" w:rsidRPr="003C7BF1" w:rsidRDefault="00AD420C" w:rsidP="006F5044">
                  <w:pPr>
                    <w:spacing w:before="120" w:after="120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noProof/>
                      <w:sz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1312" behindDoc="0" locked="0" layoutInCell="1" allowOverlap="1">
                            <wp:simplePos x="0" y="0"/>
                            <wp:positionH relativeFrom="column">
                              <wp:posOffset>505460</wp:posOffset>
                            </wp:positionH>
                            <wp:positionV relativeFrom="paragraph">
                              <wp:posOffset>85725</wp:posOffset>
                            </wp:positionV>
                            <wp:extent cx="1282700" cy="0"/>
                            <wp:effectExtent l="64135" t="62865" r="62865" b="60960"/>
                            <wp:wrapNone/>
                            <wp:docPr id="20" name="Gerade Verbindung mit Pfeil 29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128270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C00000"/>
                                      </a:solidFill>
                                      <a:round/>
                                      <a:headEnd type="oval" w="med" len="med"/>
                                      <a:tailEnd type="oval" w="med" len="med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8D0B788" id="Gerade Verbindung mit Pfeil 290" o:spid="_x0000_s1026" type="#_x0000_t32" style="position:absolute;margin-left:39.8pt;margin-top:6.75pt;width:101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" strokecolor="#c00000" strokeweight="1.5pt">
                            <v:stroke startarrow="oval" endarrow="oval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849" w:type="dxa"/>
                  <w:tcBorders>
                    <w:top w:val="single" w:sz="12" w:space="0" w:color="F2F2F2" w:themeColor="background1" w:themeShade="F2"/>
                    <w:left w:val="single" w:sz="12" w:space="0" w:color="C00000"/>
                    <w:right w:val="single" w:sz="18" w:space="0" w:color="auto"/>
                  </w:tcBorders>
                  <w:shd w:val="clear" w:color="auto" w:fill="FFF7BD"/>
                </w:tcPr>
                <w:p w:rsidR="006F5044" w:rsidRPr="00DA205E" w:rsidRDefault="000D7DF0" w:rsidP="006F5044">
                  <w:pPr>
                    <w:spacing w:before="120" w:after="120"/>
                    <w:jc w:val="right"/>
                    <w:rPr>
                      <w:b/>
                      <w:color w:val="C00000"/>
                      <w:sz w:val="18"/>
                    </w:rPr>
                  </w:pPr>
                  <w:r>
                    <w:rPr>
                      <w:b/>
                      <w:color w:val="C00000"/>
                      <w:sz w:val="18"/>
                    </w:rPr>
                    <w:t xml:space="preserve">Leitung </w:t>
                  </w:r>
                  <w:r w:rsidRPr="00DA205E">
                    <w:rPr>
                      <w:b/>
                      <w:color w:val="C00000"/>
                      <w:sz w:val="18"/>
                    </w:rPr>
                    <w:t>Angebot 3</w:t>
                  </w:r>
                </w:p>
              </w:tc>
            </w:tr>
            <w:tr w:rsidR="00332A64" w:rsidTr="001429F2">
              <w:trPr>
                <w:trHeight w:val="522"/>
              </w:trPr>
              <w:tc>
                <w:tcPr>
                  <w:tcW w:w="2741" w:type="dxa"/>
                  <w:tcBorders>
                    <w:top w:val="single" w:sz="12" w:space="0" w:color="F2F2F2" w:themeColor="background1" w:themeShade="F2"/>
                    <w:left w:val="single" w:sz="18" w:space="0" w:color="auto"/>
                    <w:right w:val="single" w:sz="12" w:space="0" w:color="C00000"/>
                  </w:tcBorders>
                  <w:shd w:val="clear" w:color="auto" w:fill="3399FF"/>
                </w:tcPr>
                <w:p w:rsidR="006F5044" w:rsidRPr="00103F5C" w:rsidRDefault="00AD420C" w:rsidP="006F5044">
                  <w:pPr>
                    <w:spacing w:before="120" w:after="120"/>
                    <w:rPr>
                      <w:b/>
                      <w:color w:val="CCFF99"/>
                      <w:sz w:val="18"/>
                    </w:rPr>
                  </w:pPr>
                  <w:r>
                    <w:rPr>
                      <w:b/>
                      <w:noProof/>
                      <w:sz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4384" behindDoc="0" locked="0" layoutInCell="1" allowOverlap="1">
                            <wp:simplePos x="0" y="0"/>
                            <wp:positionH relativeFrom="column">
                              <wp:posOffset>1459230</wp:posOffset>
                            </wp:positionH>
                            <wp:positionV relativeFrom="paragraph">
                              <wp:posOffset>76200</wp:posOffset>
                            </wp:positionV>
                            <wp:extent cx="711200" cy="0"/>
                            <wp:effectExtent l="62230" t="66040" r="64770" b="57785"/>
                            <wp:wrapNone/>
                            <wp:docPr id="19" name="Gerade Verbindung mit Pfeil 29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71120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CCFF99"/>
                                      </a:solidFill>
                                      <a:round/>
                                      <a:headEnd type="oval" w="med" len="med"/>
                                      <a:tailEnd type="oval" w="med" len="med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1CD3AD2" id="Gerade Verbindung mit Pfeil 295" o:spid="_x0000_s1026" type="#_x0000_t32" style="position:absolute;margin-left:114.9pt;margin-top:6pt;width:56pt;height: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" strokecolor="#cf9" strokeweight="1.5pt">
                            <v:stroke startarrow="oval" endarrow="oval"/>
                          </v:shape>
                        </w:pict>
                      </mc:Fallback>
                    </mc:AlternateContent>
                  </w:r>
                  <w:r w:rsidR="000D7DF0">
                    <w:rPr>
                      <w:b/>
                      <w:color w:val="CCFF99"/>
                      <w:sz w:val="18"/>
                    </w:rPr>
                    <w:t xml:space="preserve">Leitung </w:t>
                  </w:r>
                  <w:r w:rsidR="000D7DF0" w:rsidRPr="00103F5C">
                    <w:rPr>
                      <w:b/>
                      <w:color w:val="CCFF99"/>
                      <w:sz w:val="18"/>
                    </w:rPr>
                    <w:t xml:space="preserve"> Angebot </w:t>
                  </w:r>
                  <w:r w:rsidR="000D7DF0">
                    <w:rPr>
                      <w:b/>
                      <w:color w:val="CCFF99"/>
                      <w:sz w:val="18"/>
                    </w:rPr>
                    <w:t>der Schule</w:t>
                  </w:r>
                  <w:r w:rsidR="000D7DF0" w:rsidRPr="00103F5C">
                    <w:rPr>
                      <w:b/>
                      <w:color w:val="CCFF99"/>
                      <w:sz w:val="18"/>
                    </w:rPr>
                    <w:t xml:space="preserve"> 2</w:t>
                  </w:r>
                </w:p>
              </w:tc>
              <w:tc>
                <w:tcPr>
                  <w:tcW w:w="2055" w:type="dxa"/>
                  <w:gridSpan w:val="2"/>
                  <w:tcBorders>
                    <w:left w:val="single" w:sz="12" w:space="0" w:color="C00000"/>
                    <w:right w:val="single" w:sz="12" w:space="0" w:color="C00000"/>
                  </w:tcBorders>
                  <w:shd w:val="clear" w:color="auto" w:fill="00B050"/>
                </w:tcPr>
                <w:p w:rsidR="006F5044" w:rsidRPr="003C7BF1" w:rsidRDefault="006F5044" w:rsidP="006F5044">
                  <w:pPr>
                    <w:spacing w:before="120" w:after="120"/>
                    <w:jc w:val="right"/>
                    <w:rPr>
                      <w:b/>
                      <w:sz w:val="20"/>
                    </w:rPr>
                  </w:pPr>
                </w:p>
              </w:tc>
              <w:tc>
                <w:tcPr>
                  <w:tcW w:w="2849" w:type="dxa"/>
                  <w:tcBorders>
                    <w:left w:val="single" w:sz="12" w:space="0" w:color="C00000"/>
                    <w:bottom w:val="single" w:sz="12" w:space="0" w:color="F2F2F2" w:themeColor="background1" w:themeShade="F2"/>
                    <w:right w:val="single" w:sz="18" w:space="0" w:color="auto"/>
                  </w:tcBorders>
                  <w:shd w:val="clear" w:color="auto" w:fill="FFF7BD"/>
                </w:tcPr>
                <w:p w:rsidR="006F5044" w:rsidRPr="00DA205E" w:rsidRDefault="006F5044" w:rsidP="006F5044">
                  <w:pPr>
                    <w:spacing w:before="120" w:after="120"/>
                    <w:jc w:val="right"/>
                    <w:rPr>
                      <w:b/>
                      <w:color w:val="C00000"/>
                      <w:sz w:val="18"/>
                    </w:rPr>
                  </w:pPr>
                </w:p>
              </w:tc>
            </w:tr>
            <w:tr w:rsidR="00332A64" w:rsidTr="001429F2">
              <w:trPr>
                <w:trHeight w:val="385"/>
              </w:trPr>
              <w:tc>
                <w:tcPr>
                  <w:tcW w:w="2741" w:type="dxa"/>
                  <w:tcBorders>
                    <w:left w:val="single" w:sz="18" w:space="0" w:color="auto"/>
                    <w:bottom w:val="single" w:sz="12" w:space="0" w:color="F2F2F2" w:themeColor="background1" w:themeShade="F2"/>
                    <w:right w:val="single" w:sz="12" w:space="0" w:color="C00000"/>
                  </w:tcBorders>
                  <w:shd w:val="clear" w:color="auto" w:fill="3399FF"/>
                </w:tcPr>
                <w:p w:rsidR="006F5044" w:rsidRPr="00103F5C" w:rsidRDefault="006F5044" w:rsidP="006F5044">
                  <w:pPr>
                    <w:spacing w:before="120" w:after="120"/>
                    <w:rPr>
                      <w:b/>
                      <w:color w:val="CCFF99"/>
                      <w:sz w:val="18"/>
                    </w:rPr>
                  </w:pPr>
                </w:p>
              </w:tc>
              <w:tc>
                <w:tcPr>
                  <w:tcW w:w="2055" w:type="dxa"/>
                  <w:gridSpan w:val="2"/>
                  <w:tcBorders>
                    <w:left w:val="single" w:sz="12" w:space="0" w:color="C00000"/>
                    <w:right w:val="single" w:sz="12" w:space="0" w:color="C00000"/>
                  </w:tcBorders>
                  <w:shd w:val="clear" w:color="auto" w:fill="00B050"/>
                </w:tcPr>
                <w:p w:rsidR="006F5044" w:rsidRPr="003C7BF1" w:rsidRDefault="00AD420C" w:rsidP="006F5044">
                  <w:pPr>
                    <w:spacing w:before="120" w:after="120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noProof/>
                      <w:sz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3360" behindDoc="0" locked="0" layoutInCell="1" allowOverlap="1">
                            <wp:simplePos x="0" y="0"/>
                            <wp:positionH relativeFrom="column">
                              <wp:posOffset>505460</wp:posOffset>
                            </wp:positionH>
                            <wp:positionV relativeFrom="paragraph">
                              <wp:posOffset>73660</wp:posOffset>
                            </wp:positionV>
                            <wp:extent cx="1282700" cy="0"/>
                            <wp:effectExtent l="64135" t="57785" r="62865" b="66040"/>
                            <wp:wrapNone/>
                            <wp:docPr id="14" name="Gerade Verbindung mit Pfeil 29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128270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C00000"/>
                                      </a:solidFill>
                                      <a:round/>
                                      <a:headEnd type="oval" w="med" len="med"/>
                                      <a:tailEnd type="oval" w="med" len="med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372D326" id="Gerade Verbindung mit Pfeil 292" o:spid="_x0000_s1026" type="#_x0000_t32" style="position:absolute;margin-left:39.8pt;margin-top:5.8pt;width:101pt;height: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" strokecolor="#c00000" strokeweight="1.5pt">
                            <v:stroke startarrow="oval" endarrow="oval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849" w:type="dxa"/>
                  <w:tcBorders>
                    <w:top w:val="single" w:sz="12" w:space="0" w:color="F2F2F2" w:themeColor="background1" w:themeShade="F2"/>
                    <w:left w:val="single" w:sz="12" w:space="0" w:color="C00000"/>
                    <w:right w:val="single" w:sz="18" w:space="0" w:color="auto"/>
                  </w:tcBorders>
                  <w:shd w:val="clear" w:color="auto" w:fill="FFF7BD"/>
                </w:tcPr>
                <w:p w:rsidR="006F5044" w:rsidRPr="00DA205E" w:rsidRDefault="000D7DF0" w:rsidP="006F5044">
                  <w:pPr>
                    <w:spacing w:before="120" w:after="120"/>
                    <w:jc w:val="right"/>
                    <w:rPr>
                      <w:b/>
                      <w:color w:val="C00000"/>
                      <w:sz w:val="18"/>
                    </w:rPr>
                  </w:pPr>
                  <w:r>
                    <w:rPr>
                      <w:b/>
                      <w:color w:val="C00000"/>
                      <w:sz w:val="18"/>
                    </w:rPr>
                    <w:t xml:space="preserve">Leitung </w:t>
                  </w:r>
                  <w:r w:rsidRPr="00DA205E">
                    <w:rPr>
                      <w:b/>
                      <w:color w:val="C00000"/>
                      <w:sz w:val="18"/>
                    </w:rPr>
                    <w:t>Angebot 4</w:t>
                  </w:r>
                </w:p>
              </w:tc>
            </w:tr>
            <w:tr w:rsidR="00332A64" w:rsidTr="001429F2">
              <w:trPr>
                <w:trHeight w:val="40"/>
              </w:trPr>
              <w:tc>
                <w:tcPr>
                  <w:tcW w:w="2741" w:type="dxa"/>
                  <w:tcBorders>
                    <w:top w:val="single" w:sz="12" w:space="0" w:color="F2F2F2" w:themeColor="background1" w:themeShade="F2"/>
                    <w:left w:val="single" w:sz="18" w:space="0" w:color="auto"/>
                    <w:right w:val="single" w:sz="12" w:space="0" w:color="C00000"/>
                  </w:tcBorders>
                  <w:shd w:val="clear" w:color="auto" w:fill="3399FF"/>
                </w:tcPr>
                <w:p w:rsidR="006F5044" w:rsidRPr="00103F5C" w:rsidRDefault="00AD420C" w:rsidP="006F5044">
                  <w:pPr>
                    <w:spacing w:before="120" w:after="120"/>
                    <w:rPr>
                      <w:b/>
                      <w:color w:val="CCFF99"/>
                      <w:sz w:val="18"/>
                    </w:rPr>
                  </w:pPr>
                  <w:r>
                    <w:rPr>
                      <w:b/>
                      <w:noProof/>
                      <w:sz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8480" behindDoc="0" locked="0" layoutInCell="1" allowOverlap="1">
                            <wp:simplePos x="0" y="0"/>
                            <wp:positionH relativeFrom="column">
                              <wp:posOffset>1465580</wp:posOffset>
                            </wp:positionH>
                            <wp:positionV relativeFrom="paragraph">
                              <wp:posOffset>77470</wp:posOffset>
                            </wp:positionV>
                            <wp:extent cx="704850" cy="0"/>
                            <wp:effectExtent l="59055" t="64770" r="64770" b="59055"/>
                            <wp:wrapNone/>
                            <wp:docPr id="12" name="Gerade Verbindung mit Pfeil 30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70485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CCFF99"/>
                                      </a:solidFill>
                                      <a:round/>
                                      <a:headEnd type="oval" w="med" len="med"/>
                                      <a:tailEnd type="oval" w="med" len="med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7D2320E" id="Gerade Verbindung mit Pfeil 300" o:spid="_x0000_s1026" type="#_x0000_t32" style="position:absolute;margin-left:115.4pt;margin-top:6.1pt;width:55.5pt;height:0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" strokecolor="#cf9" strokeweight="1.5pt">
                            <v:stroke startarrow="oval" endarrow="oval"/>
                          </v:shape>
                        </w:pict>
                      </mc:Fallback>
                    </mc:AlternateContent>
                  </w:r>
                  <w:r w:rsidR="000D7DF0" w:rsidRPr="00103F5C">
                    <w:rPr>
                      <w:b/>
                      <w:color w:val="CCFF99"/>
                      <w:sz w:val="18"/>
                    </w:rPr>
                    <w:t xml:space="preserve"> </w:t>
                  </w:r>
                  <w:r w:rsidR="000D7DF0">
                    <w:rPr>
                      <w:b/>
                      <w:color w:val="CCFF99"/>
                      <w:sz w:val="18"/>
                    </w:rPr>
                    <w:t xml:space="preserve">Leitung </w:t>
                  </w:r>
                  <w:r w:rsidR="000D7DF0" w:rsidRPr="00103F5C">
                    <w:rPr>
                      <w:b/>
                      <w:color w:val="CCFF99"/>
                      <w:sz w:val="18"/>
                    </w:rPr>
                    <w:t xml:space="preserve">Angebot </w:t>
                  </w:r>
                  <w:r w:rsidR="000D7DF0">
                    <w:rPr>
                      <w:b/>
                      <w:color w:val="CCFF99"/>
                      <w:sz w:val="18"/>
                    </w:rPr>
                    <w:t>der Schule 3</w:t>
                  </w:r>
                </w:p>
              </w:tc>
              <w:tc>
                <w:tcPr>
                  <w:tcW w:w="2055" w:type="dxa"/>
                  <w:gridSpan w:val="2"/>
                  <w:tcBorders>
                    <w:left w:val="single" w:sz="12" w:space="0" w:color="C00000"/>
                    <w:bottom w:val="dashSmallGap" w:sz="4" w:space="0" w:color="D9D9D9" w:themeColor="background1" w:themeShade="D9"/>
                    <w:right w:val="single" w:sz="12" w:space="0" w:color="C00000"/>
                  </w:tcBorders>
                  <w:shd w:val="clear" w:color="auto" w:fill="00B050"/>
                </w:tcPr>
                <w:p w:rsidR="006F5044" w:rsidRPr="003C7BF1" w:rsidRDefault="006F5044" w:rsidP="006F5044">
                  <w:pPr>
                    <w:spacing w:before="120" w:after="120"/>
                    <w:jc w:val="center"/>
                    <w:rPr>
                      <w:b/>
                      <w:sz w:val="20"/>
                    </w:rPr>
                  </w:pPr>
                </w:p>
              </w:tc>
              <w:tc>
                <w:tcPr>
                  <w:tcW w:w="2849" w:type="dxa"/>
                  <w:tcBorders>
                    <w:left w:val="single" w:sz="12" w:space="0" w:color="C00000"/>
                    <w:bottom w:val="single" w:sz="12" w:space="0" w:color="F2F2F2" w:themeColor="background1" w:themeShade="F2"/>
                    <w:right w:val="single" w:sz="18" w:space="0" w:color="auto"/>
                  </w:tcBorders>
                  <w:shd w:val="clear" w:color="auto" w:fill="FFF7BD"/>
                </w:tcPr>
                <w:p w:rsidR="006F5044" w:rsidRPr="00DA205E" w:rsidRDefault="006F5044" w:rsidP="001429F2">
                  <w:pPr>
                    <w:spacing w:before="120" w:after="120"/>
                    <w:rPr>
                      <w:b/>
                      <w:color w:val="C00000"/>
                      <w:sz w:val="18"/>
                    </w:rPr>
                  </w:pPr>
                </w:p>
              </w:tc>
            </w:tr>
            <w:tr w:rsidR="00332A64" w:rsidTr="001429F2">
              <w:trPr>
                <w:trHeight w:val="111"/>
              </w:trPr>
              <w:tc>
                <w:tcPr>
                  <w:tcW w:w="2741" w:type="dxa"/>
                  <w:tcBorders>
                    <w:left w:val="single" w:sz="18" w:space="0" w:color="auto"/>
                    <w:bottom w:val="dashed" w:sz="4" w:space="0" w:color="EEECE1" w:themeColor="background2"/>
                    <w:right w:val="single" w:sz="12" w:space="0" w:color="C00000"/>
                  </w:tcBorders>
                  <w:shd w:val="clear" w:color="auto" w:fill="3399FF"/>
                </w:tcPr>
                <w:p w:rsidR="006F5044" w:rsidRPr="00103F5C" w:rsidRDefault="000D7DF0" w:rsidP="006F5044">
                  <w:pPr>
                    <w:spacing w:before="120" w:after="120"/>
                    <w:rPr>
                      <w:b/>
                      <w:color w:val="FFFFFF" w:themeColor="background1"/>
                      <w:sz w:val="18"/>
                    </w:rPr>
                  </w:pPr>
                  <w:r>
                    <w:rPr>
                      <w:b/>
                      <w:color w:val="CCFF99"/>
                      <w:sz w:val="18"/>
                    </w:rPr>
                    <w:t xml:space="preserve">     </w:t>
                  </w:r>
                </w:p>
              </w:tc>
              <w:tc>
                <w:tcPr>
                  <w:tcW w:w="2055" w:type="dxa"/>
                  <w:gridSpan w:val="2"/>
                  <w:vMerge w:val="restart"/>
                  <w:tcBorders>
                    <w:top w:val="dashSmallGap" w:sz="4" w:space="0" w:color="D9D9D9" w:themeColor="background1" w:themeShade="D9"/>
                    <w:left w:val="single" w:sz="12" w:space="0" w:color="C00000"/>
                    <w:right w:val="single" w:sz="12" w:space="0" w:color="C00000"/>
                  </w:tcBorders>
                  <w:shd w:val="clear" w:color="auto" w:fill="00B050"/>
                </w:tcPr>
                <w:p w:rsidR="006F5044" w:rsidRPr="003C7BF1" w:rsidRDefault="00AD420C" w:rsidP="006F5044">
                  <w:pPr>
                    <w:spacing w:before="120" w:after="120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noProof/>
                      <w:sz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0" locked="0" layoutInCell="1" allowOverlap="1">
                            <wp:simplePos x="0" y="0"/>
                            <wp:positionH relativeFrom="column">
                              <wp:posOffset>553085</wp:posOffset>
                            </wp:positionH>
                            <wp:positionV relativeFrom="paragraph">
                              <wp:posOffset>203200</wp:posOffset>
                            </wp:positionV>
                            <wp:extent cx="1085850" cy="0"/>
                            <wp:effectExtent l="26035" t="60325" r="59690" b="63500"/>
                            <wp:wrapNone/>
                            <wp:docPr id="10" name="Gerade Verbindung mit Pfeil 29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108585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943634"/>
                                      </a:solidFill>
                                      <a:prstDash val="dash"/>
                                      <a:round/>
                                      <a:headEnd type="triangle" w="med" len="med"/>
                                      <a:tailEnd type="oval" w="med" len="med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491E3D2" id="Gerade Verbindung mit Pfeil 293" o:spid="_x0000_s1026" type="#_x0000_t32" style="position:absolute;margin-left:43.55pt;margin-top:16pt;width:85.5pt;height:0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" strokecolor="#943634" strokeweight="1.5pt">
                            <v:stroke dashstyle="dash" startarrow="block" endarrow="oval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849" w:type="dxa"/>
                  <w:tcBorders>
                    <w:top w:val="single" w:sz="12" w:space="0" w:color="F2F2F2" w:themeColor="background1" w:themeShade="F2"/>
                    <w:left w:val="single" w:sz="12" w:space="0" w:color="C00000"/>
                    <w:bottom w:val="dashed" w:sz="4" w:space="0" w:color="EEECE1" w:themeColor="background2"/>
                    <w:right w:val="single" w:sz="18" w:space="0" w:color="auto"/>
                  </w:tcBorders>
                  <w:shd w:val="clear" w:color="auto" w:fill="FEE002"/>
                </w:tcPr>
                <w:p w:rsidR="006F5044" w:rsidRPr="00DA205E" w:rsidRDefault="006F5044" w:rsidP="006F5044">
                  <w:pPr>
                    <w:spacing w:before="120" w:after="120"/>
                    <w:jc w:val="right"/>
                    <w:rPr>
                      <w:b/>
                      <w:color w:val="C00000"/>
                      <w:sz w:val="18"/>
                    </w:rPr>
                  </w:pPr>
                </w:p>
              </w:tc>
            </w:tr>
            <w:tr w:rsidR="00332A64" w:rsidTr="001429F2">
              <w:trPr>
                <w:trHeight w:val="233"/>
              </w:trPr>
              <w:tc>
                <w:tcPr>
                  <w:tcW w:w="2741" w:type="dxa"/>
                  <w:tcBorders>
                    <w:top w:val="dashed" w:sz="4" w:space="0" w:color="EEECE1" w:themeColor="background2"/>
                    <w:left w:val="single" w:sz="18" w:space="0" w:color="auto"/>
                    <w:right w:val="single" w:sz="12" w:space="0" w:color="C00000"/>
                  </w:tcBorders>
                  <w:shd w:val="clear" w:color="auto" w:fill="3399FF"/>
                </w:tcPr>
                <w:p w:rsidR="006F5044" w:rsidRDefault="00AD420C" w:rsidP="006F5044">
                  <w:pPr>
                    <w:spacing w:before="120" w:after="120"/>
                    <w:rPr>
                      <w:b/>
                      <w:color w:val="CCFF99"/>
                      <w:sz w:val="18"/>
                    </w:rPr>
                  </w:pPr>
                  <w:r>
                    <w:rPr>
                      <w:b/>
                      <w:noProof/>
                      <w:sz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2576" behindDoc="0" locked="0" layoutInCell="1" allowOverlap="1">
                            <wp:simplePos x="0" y="0"/>
                            <wp:positionH relativeFrom="column">
                              <wp:posOffset>1452880</wp:posOffset>
                            </wp:positionH>
                            <wp:positionV relativeFrom="paragraph">
                              <wp:posOffset>62230</wp:posOffset>
                            </wp:positionV>
                            <wp:extent cx="673100" cy="0"/>
                            <wp:effectExtent l="65405" t="57150" r="23495" b="57150"/>
                            <wp:wrapNone/>
                            <wp:docPr id="4" name="Gerade Verbindung mit Pfeil 3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67310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FBD4B4"/>
                                      </a:solidFill>
                                      <a:prstDash val="dash"/>
                                      <a:round/>
                                      <a:headEnd type="oval" w="med" len="med"/>
                                      <a:tailEnd type="triangle" w="med" len="med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0F78082" id="Gerade Verbindung mit Pfeil 35" o:spid="_x0000_s1026" type="#_x0000_t32" style="position:absolute;margin-left:114.4pt;margin-top:4.9pt;width:53pt;height:0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" strokecolor="#fbd4b4" strokeweight="1.5pt">
                            <v:stroke dashstyle="dash" startarrow="oval" endarrow="block"/>
                          </v:shape>
                        </w:pict>
                      </mc:Fallback>
                    </mc:AlternateContent>
                  </w:r>
                  <w:r w:rsidR="000D7DF0">
                    <w:rPr>
                      <w:b/>
                      <w:color w:val="CCFF99"/>
                      <w:sz w:val="18"/>
                    </w:rPr>
                    <w:t xml:space="preserve"> </w:t>
                  </w:r>
                  <w:r w:rsidR="000D7DF0" w:rsidRPr="007658F1">
                    <w:rPr>
                      <w:b/>
                      <w:color w:val="CCFF99"/>
                      <w:sz w:val="18"/>
                    </w:rPr>
                    <w:t>geplante</w:t>
                  </w:r>
                  <w:r w:rsidR="000D7DF0">
                    <w:rPr>
                      <w:b/>
                      <w:color w:val="CCFF99"/>
                      <w:sz w:val="18"/>
                    </w:rPr>
                    <w:t>, künftige</w:t>
                  </w:r>
                  <w:r w:rsidR="000D7DF0" w:rsidRPr="007658F1">
                    <w:rPr>
                      <w:b/>
                      <w:color w:val="CCFF99"/>
                      <w:sz w:val="18"/>
                    </w:rPr>
                    <w:t xml:space="preserve"> Angebote</w:t>
                  </w:r>
                </w:p>
              </w:tc>
              <w:tc>
                <w:tcPr>
                  <w:tcW w:w="2055" w:type="dxa"/>
                  <w:gridSpan w:val="2"/>
                  <w:vMerge/>
                  <w:tcBorders>
                    <w:left w:val="single" w:sz="12" w:space="0" w:color="C00000"/>
                    <w:bottom w:val="single" w:sz="12" w:space="0" w:color="C00000"/>
                    <w:right w:val="single" w:sz="12" w:space="0" w:color="C00000"/>
                  </w:tcBorders>
                  <w:shd w:val="clear" w:color="auto" w:fill="00B050"/>
                </w:tcPr>
                <w:p w:rsidR="006F5044" w:rsidRDefault="006F5044" w:rsidP="006F5044">
                  <w:pPr>
                    <w:spacing w:before="120" w:after="120"/>
                    <w:jc w:val="center"/>
                    <w:rPr>
                      <w:b/>
                      <w:noProof/>
                      <w:sz w:val="20"/>
                    </w:rPr>
                  </w:pPr>
                </w:p>
              </w:tc>
              <w:tc>
                <w:tcPr>
                  <w:tcW w:w="2849" w:type="dxa"/>
                  <w:tcBorders>
                    <w:top w:val="dashed" w:sz="4" w:space="0" w:color="EEECE1" w:themeColor="background2"/>
                    <w:left w:val="single" w:sz="12" w:space="0" w:color="C00000"/>
                    <w:right w:val="single" w:sz="18" w:space="0" w:color="auto"/>
                  </w:tcBorders>
                  <w:shd w:val="clear" w:color="auto" w:fill="FEE002"/>
                </w:tcPr>
                <w:p w:rsidR="006F5044" w:rsidRDefault="000D7DF0" w:rsidP="006F5044">
                  <w:pPr>
                    <w:spacing w:before="120" w:after="120"/>
                    <w:jc w:val="right"/>
                    <w:rPr>
                      <w:b/>
                      <w:color w:val="C00000"/>
                      <w:sz w:val="18"/>
                    </w:rPr>
                  </w:pPr>
                  <w:r>
                    <w:rPr>
                      <w:b/>
                      <w:color w:val="C00000"/>
                      <w:sz w:val="18"/>
                    </w:rPr>
                    <w:t>potenziell</w:t>
                  </w:r>
                  <w:r w:rsidRPr="00DA205E">
                    <w:rPr>
                      <w:b/>
                      <w:color w:val="C00000"/>
                      <w:sz w:val="18"/>
                    </w:rPr>
                    <w:t>e Angebote</w:t>
                  </w:r>
                </w:p>
              </w:tc>
            </w:tr>
            <w:tr w:rsidR="00332A64" w:rsidTr="001429F2">
              <w:trPr>
                <w:trHeight w:val="1083"/>
              </w:trPr>
              <w:tc>
                <w:tcPr>
                  <w:tcW w:w="2741" w:type="dxa"/>
                  <w:tcBorders>
                    <w:left w:val="single" w:sz="18" w:space="0" w:color="auto"/>
                    <w:bottom w:val="single" w:sz="18" w:space="0" w:color="auto"/>
                  </w:tcBorders>
                  <w:shd w:val="clear" w:color="auto" w:fill="3399FF"/>
                </w:tcPr>
                <w:p w:rsidR="006F5044" w:rsidRDefault="006F5044" w:rsidP="006F5044">
                  <w:pPr>
                    <w:spacing w:before="120" w:after="120" w:line="60" w:lineRule="exact"/>
                    <w:rPr>
                      <w:b/>
                      <w:color w:val="FFFFFF" w:themeColor="background1"/>
                      <w:sz w:val="10"/>
                      <w:szCs w:val="18"/>
                    </w:rPr>
                  </w:pPr>
                </w:p>
                <w:p w:rsidR="006F5044" w:rsidRPr="00291E09" w:rsidRDefault="006F5044" w:rsidP="006F5044">
                  <w:pPr>
                    <w:spacing w:before="120" w:after="120" w:line="60" w:lineRule="exact"/>
                    <w:rPr>
                      <w:b/>
                      <w:color w:val="FFFFFF" w:themeColor="background1"/>
                      <w:sz w:val="10"/>
                      <w:szCs w:val="18"/>
                    </w:rPr>
                  </w:pPr>
                </w:p>
              </w:tc>
              <w:tc>
                <w:tcPr>
                  <w:tcW w:w="973" w:type="dxa"/>
                  <w:tcBorders>
                    <w:top w:val="single" w:sz="12" w:space="0" w:color="C00000"/>
                    <w:bottom w:val="single" w:sz="18" w:space="0" w:color="000000" w:themeColor="text1"/>
                  </w:tcBorders>
                  <w:shd w:val="clear" w:color="auto" w:fill="0070C0"/>
                </w:tcPr>
                <w:p w:rsidR="006F5044" w:rsidRPr="00291E09" w:rsidRDefault="006F5044" w:rsidP="001429F2">
                  <w:pPr>
                    <w:spacing w:before="120" w:after="120" w:line="60" w:lineRule="exact"/>
                    <w:rPr>
                      <w:b/>
                      <w:noProof/>
                      <w:sz w:val="10"/>
                      <w:szCs w:val="18"/>
                    </w:rPr>
                  </w:pPr>
                </w:p>
              </w:tc>
              <w:tc>
                <w:tcPr>
                  <w:tcW w:w="1081" w:type="dxa"/>
                  <w:tcBorders>
                    <w:top w:val="single" w:sz="12" w:space="0" w:color="C00000"/>
                    <w:bottom w:val="single" w:sz="18" w:space="0" w:color="000000" w:themeColor="text1"/>
                  </w:tcBorders>
                  <w:shd w:val="clear" w:color="auto" w:fill="FEE002"/>
                </w:tcPr>
                <w:p w:rsidR="006F5044" w:rsidRPr="00291E09" w:rsidRDefault="006F5044" w:rsidP="001429F2">
                  <w:pPr>
                    <w:spacing w:before="120" w:after="120" w:line="60" w:lineRule="exact"/>
                    <w:rPr>
                      <w:b/>
                      <w:noProof/>
                      <w:sz w:val="10"/>
                      <w:szCs w:val="18"/>
                    </w:rPr>
                  </w:pPr>
                </w:p>
              </w:tc>
              <w:tc>
                <w:tcPr>
                  <w:tcW w:w="2849" w:type="dxa"/>
                  <w:tcBorders>
                    <w:left w:val="nil"/>
                    <w:bottom w:val="single" w:sz="18" w:space="0" w:color="auto"/>
                    <w:right w:val="single" w:sz="18" w:space="0" w:color="auto"/>
                  </w:tcBorders>
                  <w:shd w:val="clear" w:color="auto" w:fill="FEE002"/>
                </w:tcPr>
                <w:p w:rsidR="00817775" w:rsidRPr="00291E09" w:rsidRDefault="00817775" w:rsidP="006F5044">
                  <w:pPr>
                    <w:spacing w:before="120" w:after="120" w:line="60" w:lineRule="exact"/>
                    <w:rPr>
                      <w:b/>
                      <w:color w:val="C00000"/>
                      <w:sz w:val="10"/>
                      <w:szCs w:val="18"/>
                    </w:rPr>
                  </w:pPr>
                </w:p>
              </w:tc>
            </w:tr>
          </w:tbl>
          <w:p w:rsidR="006F5044" w:rsidRPr="005E5E95" w:rsidRDefault="006F5044" w:rsidP="002B25B2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  <w:tc>
          <w:tcPr>
            <w:tcW w:w="2946" w:type="dxa"/>
            <w:tcBorders>
              <w:top w:val="single" w:sz="18" w:space="0" w:color="auto"/>
              <w:bottom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Diese Tabelle lässt sich bearbeiten. </w:t>
            </w:r>
          </w:p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Pr="00AA6C93" w:rsidRDefault="003A6C15" w:rsidP="006F5044">
            <w:pPr>
              <w:spacing w:before="120" w:after="120"/>
              <w:rPr>
                <w:rFonts w:cs="Arial"/>
                <w:sz w:val="18"/>
                <w:szCs w:val="18"/>
                <w:lang w:eastAsia="de-DE"/>
              </w:rPr>
            </w:pPr>
            <w:r>
              <w:rPr>
                <w:rFonts w:cs="Arial"/>
                <w:sz w:val="16"/>
                <w:szCs w:val="16"/>
                <w:lang w:eastAsia="de-DE"/>
              </w:rPr>
              <w:t>* Klassenrat, Schüler*i</w:t>
            </w:r>
            <w:r w:rsidR="000D7DF0" w:rsidRPr="00AA6C93">
              <w:rPr>
                <w:rFonts w:cs="Arial"/>
                <w:sz w:val="16"/>
                <w:szCs w:val="16"/>
                <w:lang w:eastAsia="de-DE"/>
              </w:rPr>
              <w:t>nnen-Rat…</w:t>
            </w:r>
          </w:p>
          <w:p w:rsidR="006F5044" w:rsidRPr="00AA6C93" w:rsidRDefault="006F5044" w:rsidP="006F5044">
            <w:pPr>
              <w:spacing w:before="120" w:after="120"/>
              <w:rPr>
                <w:rFonts w:cs="Arial"/>
                <w:sz w:val="18"/>
                <w:szCs w:val="18"/>
                <w:lang w:eastAsia="de-DE"/>
              </w:rPr>
            </w:pPr>
          </w:p>
          <w:p w:rsidR="006F5044" w:rsidRDefault="000D7DF0" w:rsidP="006F5044">
            <w:pPr>
              <w:spacing w:before="120" w:after="120"/>
              <w:rPr>
                <w:rFonts w:cs="Arial"/>
                <w:b/>
                <w:color w:val="CC3300"/>
                <w:sz w:val="16"/>
                <w:szCs w:val="18"/>
                <w:lang w:eastAsia="de-DE"/>
              </w:rPr>
            </w:pPr>
            <w:r w:rsidRPr="00AA6C93">
              <w:rPr>
                <w:rFonts w:cs="Arial"/>
                <w:sz w:val="16"/>
                <w:szCs w:val="16"/>
                <w:lang w:eastAsia="de-DE"/>
              </w:rPr>
              <w:t>** Umsetzung LP21 mit Fokus auf SORS-Profil</w:t>
            </w:r>
            <w:r w:rsidRPr="00AA6C93">
              <w:rPr>
                <w:rFonts w:cs="Arial"/>
                <w:sz w:val="14"/>
                <w:szCs w:val="16"/>
                <w:lang w:eastAsia="de-DE"/>
              </w:rPr>
              <w:t xml:space="preserve"> </w:t>
            </w:r>
            <w:r>
              <w:rPr>
                <w:rFonts w:cs="Arial"/>
                <w:sz w:val="14"/>
                <w:szCs w:val="16"/>
                <w:lang w:eastAsia="de-DE"/>
              </w:rPr>
              <w:br/>
            </w:r>
          </w:p>
          <w:p w:rsidR="006F5044" w:rsidRDefault="006F5044" w:rsidP="006F5044">
            <w:pPr>
              <w:spacing w:before="120" w:after="120"/>
              <w:rPr>
                <w:rFonts w:cs="Arial"/>
                <w:b/>
                <w:color w:val="CC3300"/>
                <w:sz w:val="16"/>
                <w:szCs w:val="18"/>
                <w:lang w:eastAsia="de-DE"/>
              </w:rPr>
            </w:pPr>
          </w:p>
          <w:p w:rsidR="006F5044" w:rsidRPr="006C4037" w:rsidRDefault="00955731" w:rsidP="006F5044">
            <w:pPr>
              <w:spacing w:before="120" w:after="120"/>
              <w:rPr>
                <w:rFonts w:cs="Arial"/>
                <w:color w:val="7030A0"/>
                <w:sz w:val="20"/>
                <w:szCs w:val="18"/>
                <w:lang w:eastAsia="de-DE"/>
              </w:rPr>
            </w:pPr>
            <w:r>
              <w:rPr>
                <w:rFonts w:cs="Arial"/>
                <w:color w:val="17365D" w:themeColor="text2" w:themeShade="BF"/>
                <w:sz w:val="18"/>
                <w:szCs w:val="18"/>
                <w:lang w:eastAsia="de-DE"/>
              </w:rPr>
              <w:t>&gt;</w:t>
            </w:r>
            <w:r w:rsidR="003A6C15">
              <w:rPr>
                <w:rFonts w:cs="Arial"/>
                <w:b/>
                <w:color w:val="7030A0"/>
                <w:sz w:val="18"/>
                <w:szCs w:val="18"/>
                <w:lang w:eastAsia="de-DE"/>
              </w:rPr>
              <w:t xml:space="preserve"> </w:t>
            </w:r>
            <w:hyperlink w:anchor="_2.2_Vernetzung_nach" w:history="1">
              <w:r w:rsidR="003A6C15" w:rsidRPr="00955731">
                <w:rPr>
                  <w:rStyle w:val="Hyperlink"/>
                  <w:rFonts w:cs="Arial"/>
                  <w:b/>
                  <w:color w:val="7030A0"/>
                  <w:sz w:val="18"/>
                  <w:szCs w:val="18"/>
                  <w:lang w:eastAsia="de-DE"/>
                </w:rPr>
                <w:t>2</w:t>
              </w:r>
              <w:r w:rsidR="000D7DF0" w:rsidRPr="00955731">
                <w:rPr>
                  <w:rStyle w:val="Hyperlink"/>
                  <w:rFonts w:cs="Arial"/>
                  <w:b/>
                  <w:color w:val="7030A0"/>
                  <w:sz w:val="18"/>
                  <w:szCs w:val="18"/>
                  <w:lang w:eastAsia="de-DE"/>
                </w:rPr>
                <w:t xml:space="preserve"> </w:t>
              </w:r>
              <w:r w:rsidR="003A6C15" w:rsidRPr="00955731">
                <w:rPr>
                  <w:rStyle w:val="Hyperlink"/>
                  <w:rFonts w:cs="Arial"/>
                  <w:b/>
                  <w:color w:val="7030A0"/>
                  <w:sz w:val="18"/>
                  <w:szCs w:val="18"/>
                  <w:lang w:eastAsia="de-DE"/>
                </w:rPr>
                <w:t xml:space="preserve">innere </w:t>
              </w:r>
              <w:r w:rsidR="000D7DF0" w:rsidRPr="00955731">
                <w:rPr>
                  <w:rStyle w:val="Hyperlink"/>
                  <w:rFonts w:cs="Arial"/>
                  <w:b/>
                  <w:color w:val="7030A0"/>
                  <w:sz w:val="18"/>
                  <w:szCs w:val="18"/>
                  <w:lang w:eastAsia="de-DE"/>
                </w:rPr>
                <w:t>Vernetzung</w:t>
              </w:r>
            </w:hyperlink>
            <w:r w:rsidR="000D7DF0" w:rsidRPr="00955731">
              <w:rPr>
                <w:rFonts w:cs="Arial"/>
                <w:b/>
                <w:color w:val="7030A0"/>
                <w:sz w:val="18"/>
                <w:szCs w:val="18"/>
                <w:lang w:eastAsia="de-DE"/>
              </w:rPr>
              <w:t xml:space="preserve"> </w:t>
            </w:r>
          </w:p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Pr="004357BC" w:rsidRDefault="006F5044" w:rsidP="006F5044">
            <w:pPr>
              <w:spacing w:before="120" w:after="120"/>
            </w:pPr>
          </w:p>
        </w:tc>
      </w:tr>
      <w:tr w:rsidR="00332A64" w:rsidTr="008E5633">
        <w:trPr>
          <w:trHeight w:val="413"/>
        </w:trPr>
        <w:tc>
          <w:tcPr>
            <w:tcW w:w="2376" w:type="dxa"/>
            <w:vMerge w:val="restart"/>
            <w:tcBorders>
              <w:top w:val="single" w:sz="18" w:space="0" w:color="auto"/>
            </w:tcBorders>
            <w:shd w:val="clear" w:color="auto" w:fill="B3EBFF"/>
          </w:tcPr>
          <w:p w:rsidR="006F5044" w:rsidRDefault="000D7DF0" w:rsidP="006F5044">
            <w:pPr>
              <w:spacing w:before="120" w:after="120"/>
              <w:ind w:left="-142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 xml:space="preserve">Organisationsstruktur: </w:t>
            </w:r>
          </w:p>
          <w:p w:rsidR="006F5044" w:rsidRPr="007A2818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Funktion,</w:t>
            </w: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 xml:space="preserve"> Akteure</w:t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t xml:space="preserve"> und Kompetenzen</w:t>
            </w:r>
          </w:p>
          <w:p w:rsidR="006F5044" w:rsidRPr="009873DF" w:rsidRDefault="006F5044" w:rsidP="006F5044">
            <w:pPr>
              <w:spacing w:before="120" w:after="120"/>
              <w:jc w:val="right"/>
              <w:rPr>
                <w:rFonts w:cs="Arial"/>
                <w:b/>
                <w:sz w:val="10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835" w:type="dxa"/>
            <w:gridSpan w:val="3"/>
            <w:tcBorders>
              <w:top w:val="single" w:sz="18" w:space="0" w:color="auto"/>
            </w:tcBorders>
            <w:shd w:val="clear" w:color="auto" w:fill="B3EBFF"/>
          </w:tcPr>
          <w:p w:rsidR="006F5044" w:rsidRPr="007C3B30" w:rsidRDefault="000D7DF0" w:rsidP="006F5044">
            <w:pPr>
              <w:spacing w:before="120" w:after="120"/>
              <w:jc w:val="right"/>
              <w:rPr>
                <w:rFonts w:cs="Arial"/>
                <w:b/>
                <w:sz w:val="16"/>
                <w:szCs w:val="16"/>
                <w:lang w:eastAsia="de-DE"/>
              </w:rPr>
            </w:pPr>
            <w:r w:rsidRPr="007C3B30">
              <w:rPr>
                <w:rFonts w:cs="Arial"/>
                <w:b/>
                <w:sz w:val="16"/>
                <w:szCs w:val="16"/>
                <w:lang w:eastAsia="de-DE"/>
              </w:rPr>
              <w:t>Funktion / Rolle</w:t>
            </w:r>
            <w:r>
              <w:rPr>
                <w:rFonts w:cs="Arial"/>
                <w:b/>
                <w:sz w:val="16"/>
                <w:szCs w:val="16"/>
                <w:lang w:eastAsia="de-DE"/>
              </w:rPr>
              <w:t xml:space="preserve"> / Namen</w:t>
            </w:r>
          </w:p>
        </w:tc>
        <w:tc>
          <w:tcPr>
            <w:tcW w:w="3261" w:type="dxa"/>
            <w:gridSpan w:val="4"/>
            <w:tcBorders>
              <w:top w:val="single" w:sz="18" w:space="0" w:color="auto"/>
            </w:tcBorders>
            <w:shd w:val="clear" w:color="auto" w:fill="B3EBFF"/>
          </w:tcPr>
          <w:p w:rsidR="006F5044" w:rsidRPr="007C3B30" w:rsidRDefault="000D7DF0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r>
              <w:rPr>
                <w:rFonts w:cs="Arial"/>
                <w:b/>
                <w:sz w:val="16"/>
                <w:szCs w:val="16"/>
                <w:lang w:eastAsia="de-DE"/>
              </w:rPr>
              <w:t>Beschrieb Funktion/Pflichten</w:t>
            </w:r>
          </w:p>
        </w:tc>
        <w:tc>
          <w:tcPr>
            <w:tcW w:w="3579" w:type="dxa"/>
            <w:gridSpan w:val="3"/>
            <w:tcBorders>
              <w:top w:val="single" w:sz="18" w:space="0" w:color="auto"/>
            </w:tcBorders>
            <w:shd w:val="clear" w:color="auto" w:fill="B3EBFF"/>
          </w:tcPr>
          <w:p w:rsidR="006F5044" w:rsidRPr="007C3B30" w:rsidRDefault="000D7DF0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16"/>
                <w:lang w:eastAsia="de-DE"/>
              </w:rPr>
            </w:pPr>
            <w:r w:rsidRPr="007C3B30">
              <w:rPr>
                <w:rFonts w:cs="Arial"/>
                <w:b/>
                <w:sz w:val="16"/>
                <w:szCs w:val="16"/>
                <w:lang w:eastAsia="de-DE"/>
              </w:rPr>
              <w:t>Kompetenzen</w:t>
            </w:r>
          </w:p>
        </w:tc>
        <w:tc>
          <w:tcPr>
            <w:tcW w:w="2946" w:type="dxa"/>
            <w:vMerge w:val="restart"/>
            <w:tcBorders>
              <w:top w:val="single" w:sz="18" w:space="0" w:color="auto"/>
            </w:tcBorders>
            <w:shd w:val="clear" w:color="auto" w:fill="FFFFFF" w:themeFill="background1"/>
          </w:tcPr>
          <w:p w:rsidR="002B25B2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Gibt's eine Themenhalterin</w:t>
            </w:r>
            <w:r w:rsidRPr="006C4DA4">
              <w:rPr>
                <w:rFonts w:cs="Arial"/>
                <w:color w:val="CC3300"/>
                <w:sz w:val="18"/>
                <w:szCs w:val="18"/>
                <w:lang w:eastAsia="de-DE"/>
              </w:rPr>
              <w:t>/ einen Themenhalter/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KoordinatorIn/ SORS-Leitung?</w:t>
            </w:r>
          </w:p>
          <w:p w:rsidR="002B25B2" w:rsidRPr="003877B6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6C4DA4">
              <w:rPr>
                <w:rFonts w:cs="Arial"/>
                <w:color w:val="CC3300"/>
                <w:sz w:val="18"/>
                <w:szCs w:val="18"/>
                <w:lang w:eastAsia="de-DE"/>
              </w:rPr>
              <w:t>&gt; Wer leitet/koordiniert?</w:t>
            </w:r>
            <w:r>
              <w:t xml:space="preserve"> </w:t>
            </w:r>
          </w:p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8E65EF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Struktur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en definieren</w:t>
            </w:r>
            <w:r w:rsidRPr="008E65EF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: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br/>
            </w:r>
            <w:r w:rsidRPr="00A13CE2">
              <w:rPr>
                <w:rFonts w:cs="Arial"/>
                <w:color w:val="CC3300"/>
                <w:sz w:val="18"/>
                <w:szCs w:val="18"/>
                <w:lang w:eastAsia="de-DE"/>
              </w:rPr>
              <w:t>Rollen, Kompetenzen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, Verantwortung</w:t>
            </w:r>
            <w:r w:rsidRPr="00A13CE2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aller</w:t>
            </w:r>
            <w:r w:rsidRPr="00A13CE2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Beteiligten geklärt und </w:t>
            </w:r>
            <w:r w:rsidRPr="00A13CE2">
              <w:rPr>
                <w:rFonts w:cs="Arial"/>
                <w:color w:val="CC3300"/>
                <w:sz w:val="18"/>
                <w:szCs w:val="18"/>
                <w:lang w:eastAsia="de-DE"/>
              </w:rPr>
              <w:t>verschriftlicht?</w:t>
            </w:r>
          </w:p>
          <w:p w:rsidR="008E5633" w:rsidRDefault="000D7DF0" w:rsidP="006F5044">
            <w:pPr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Es sind Beispiele angefügt, die in diesen Pflichten</w:t>
            </w:r>
            <w:r w:rsidR="008E5633">
              <w:rPr>
                <w:rFonts w:cs="Arial"/>
                <w:color w:val="CC3300"/>
                <w:sz w:val="18"/>
                <w:szCs w:val="18"/>
                <w:lang w:eastAsia="de-DE"/>
              </w:rPr>
              <w:t>heften geschrieben sein könnten.</w:t>
            </w:r>
            <w:r w:rsidR="002B25B2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</w:p>
          <w:p w:rsidR="006F5044" w:rsidRPr="00FE4970" w:rsidRDefault="008E5633" w:rsidP="006F5044">
            <w:pPr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Sie </w:t>
            </w:r>
            <w:r w:rsidR="002B25B2">
              <w:rPr>
                <w:rFonts w:cs="Arial"/>
                <w:color w:val="CC3300"/>
                <w:sz w:val="18"/>
                <w:szCs w:val="18"/>
                <w:lang w:eastAsia="de-DE"/>
              </w:rPr>
              <w:t>lassen sich beliebig bearbeiten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,</w:t>
            </w:r>
            <w:r w:rsidR="000D7DF0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ergänzen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und der Situation der Schule anpassen.</w:t>
            </w:r>
          </w:p>
          <w:p w:rsidR="003877B6" w:rsidRDefault="003877B6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</w:p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451579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Arbeitsformen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 definieren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: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 xml:space="preserve">Leitung, </w:t>
            </w:r>
            <w:r w:rsidR="008E5633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Co-Leitung,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Assistenz,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 xml:space="preserve">SORS-Gruppe, </w:t>
            </w:r>
            <w:r w:rsidR="00F37F02"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Arbeitsgruppe AG…</w:t>
            </w:r>
          </w:p>
          <w:p w:rsidR="003877B6" w:rsidRDefault="003877B6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3877B6" w:rsidRPr="006C4DA4" w:rsidRDefault="003877B6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Auflsiten der SORS-Angebote:</w:t>
            </w:r>
          </w:p>
        </w:tc>
      </w:tr>
      <w:tr w:rsidR="00332A64" w:rsidTr="008E5633">
        <w:trPr>
          <w:trHeight w:val="431"/>
        </w:trPr>
        <w:tc>
          <w:tcPr>
            <w:tcW w:w="2376" w:type="dxa"/>
            <w:vMerge/>
            <w:shd w:val="clear" w:color="auto" w:fill="B3EBFF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835" w:type="dxa"/>
            <w:gridSpan w:val="3"/>
            <w:shd w:val="clear" w:color="auto" w:fill="auto"/>
          </w:tcPr>
          <w:p w:rsidR="006F5044" w:rsidRDefault="00607412" w:rsidP="006F5044">
            <w:pPr>
              <w:spacing w:before="120" w:after="120"/>
              <w:jc w:val="right"/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20709203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Resonanzgruppe</w:t>
            </w:r>
          </w:p>
          <w:p w:rsidR="006F5044" w:rsidRPr="00DB4370" w:rsidRDefault="000D7DF0" w:rsidP="006F5044">
            <w:pPr>
              <w:spacing w:before="120"/>
              <w:jc w:val="right"/>
              <w:rPr>
                <w:rFonts w:cs="Arial"/>
                <w:color w:val="002060"/>
                <w:sz w:val="18"/>
                <w:szCs w:val="22"/>
                <w:lang w:eastAsia="de-DE"/>
              </w:rPr>
            </w:pPr>
            <w:r w:rsidRPr="00DB4370">
              <w:rPr>
                <w:rFonts w:cs="Arial"/>
                <w:color w:val="002060"/>
                <w:sz w:val="18"/>
                <w:szCs w:val="22"/>
                <w:lang w:eastAsia="de-DE"/>
              </w:rPr>
              <w:t>Mitglieder:</w:t>
            </w:r>
            <w:r>
              <w:rPr>
                <w:rFonts w:cs="Arial"/>
                <w:color w:val="002060"/>
                <w:sz w:val="18"/>
                <w:szCs w:val="22"/>
                <w:lang w:eastAsia="de-DE"/>
              </w:rPr>
              <w:t xml:space="preserve"> </w:t>
            </w:r>
            <w:r w:rsidRPr="00DB4370">
              <w:rPr>
                <w:rFonts w:cs="Arial"/>
                <w:sz w:val="16"/>
              </w:rPr>
              <w:t xml:space="preserve"> </w:t>
            </w:r>
          </w:p>
        </w:tc>
        <w:tc>
          <w:tcPr>
            <w:tcW w:w="3261" w:type="dxa"/>
            <w:gridSpan w:val="4"/>
            <w:shd w:val="clear" w:color="auto" w:fill="auto"/>
          </w:tcPr>
          <w:p w:rsidR="006F5044" w:rsidRPr="0048355E" w:rsidRDefault="000D7DF0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6" w:hanging="119"/>
              <w:rPr>
                <w:color w:val="002060"/>
                <w:sz w:val="20"/>
              </w:rPr>
            </w:pPr>
            <w:r>
              <w:rPr>
                <w:color w:val="002060"/>
                <w:sz w:val="16"/>
              </w:rPr>
              <w:t>stellt Aussens</w:t>
            </w:r>
            <w:r w:rsidRPr="00F21B0E">
              <w:rPr>
                <w:color w:val="002060"/>
                <w:sz w:val="16"/>
              </w:rPr>
              <w:t>icht sicher</w:t>
            </w:r>
            <w:r>
              <w:rPr>
                <w:color w:val="002060"/>
                <w:sz w:val="16"/>
              </w:rPr>
              <w:t xml:space="preserve"> </w:t>
            </w:r>
          </w:p>
          <w:p w:rsidR="006F5044" w:rsidRPr="003518ED" w:rsidRDefault="000D7DF0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6" w:hanging="119"/>
              <w:rPr>
                <w:color w:val="002060"/>
                <w:sz w:val="20"/>
              </w:rPr>
            </w:pPr>
            <w:r>
              <w:rPr>
                <w:color w:val="002060"/>
                <w:sz w:val="16"/>
              </w:rPr>
              <w:t>unterstützt</w:t>
            </w:r>
          </w:p>
        </w:tc>
        <w:tc>
          <w:tcPr>
            <w:tcW w:w="3579" w:type="dxa"/>
            <w:gridSpan w:val="3"/>
            <w:shd w:val="clear" w:color="auto" w:fill="auto"/>
          </w:tcPr>
          <w:p w:rsidR="006F5044" w:rsidRDefault="000D7DF0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6" w:hanging="119"/>
              <w:rPr>
                <w:color w:val="002060"/>
                <w:sz w:val="16"/>
              </w:rPr>
            </w:pPr>
            <w:r>
              <w:rPr>
                <w:color w:val="002060"/>
                <w:sz w:val="16"/>
              </w:rPr>
              <w:t>Wahrnehmung von aussen; Feedback</w:t>
            </w:r>
          </w:p>
          <w:p w:rsidR="006F5044" w:rsidRPr="0048355E" w:rsidRDefault="000D7DF0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6" w:hanging="119"/>
              <w:rPr>
                <w:color w:val="002060"/>
                <w:sz w:val="16"/>
              </w:rPr>
            </w:pPr>
            <w:r>
              <w:rPr>
                <w:color w:val="002060"/>
                <w:sz w:val="16"/>
              </w:rPr>
              <w:t xml:space="preserve">macht </w:t>
            </w:r>
            <w:r w:rsidRPr="0048355E">
              <w:rPr>
                <w:color w:val="002060"/>
                <w:sz w:val="16"/>
              </w:rPr>
              <w:t>Vorschläge</w:t>
            </w:r>
            <w:r>
              <w:rPr>
                <w:color w:val="002060"/>
                <w:sz w:val="16"/>
              </w:rPr>
              <w:t>, bringt Ideen…</w:t>
            </w:r>
          </w:p>
        </w:tc>
        <w:tc>
          <w:tcPr>
            <w:tcW w:w="2946" w:type="dxa"/>
            <w:vMerge/>
            <w:shd w:val="clear" w:color="auto" w:fill="FFFFFF" w:themeFill="background1"/>
          </w:tcPr>
          <w:p w:rsidR="006F5044" w:rsidRPr="006C4DA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367"/>
        </w:trPr>
        <w:tc>
          <w:tcPr>
            <w:tcW w:w="2376" w:type="dxa"/>
            <w:vMerge/>
            <w:shd w:val="clear" w:color="auto" w:fill="B3EBFF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835" w:type="dxa"/>
            <w:gridSpan w:val="3"/>
            <w:shd w:val="clear" w:color="auto" w:fill="auto"/>
          </w:tcPr>
          <w:p w:rsidR="006F5044" w:rsidRPr="002B25B2" w:rsidRDefault="00607412" w:rsidP="002B25B2">
            <w:pPr>
              <w:spacing w:before="120" w:after="120"/>
              <w:jc w:val="right"/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14929392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  <w:r w:rsidR="000D7DF0" w:rsidRPr="003518ED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</w:t>
            </w:r>
            <w:r w:rsidR="000D7DF0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>SORS-Leitung</w:t>
            </w:r>
            <w:r w:rsidR="002B25B2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(Koordination)</w:t>
            </w:r>
            <w:r w:rsidR="000D7DF0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>:</w:t>
            </w:r>
            <w:r w:rsidR="000D7DF0" w:rsidRPr="00DB4370">
              <w:rPr>
                <w:rFonts w:cs="Arial"/>
                <w:color w:val="002060"/>
                <w:sz w:val="18"/>
                <w:szCs w:val="22"/>
                <w:lang w:eastAsia="de-DE"/>
              </w:rPr>
              <w:t xml:space="preserve">  </w:t>
            </w:r>
          </w:p>
          <w:p w:rsidR="006F5044" w:rsidRDefault="00607412" w:rsidP="006F5044">
            <w:pPr>
              <w:spacing w:before="120" w:after="120"/>
              <w:jc w:val="right"/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66902064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  <w:r w:rsidR="000D7DF0" w:rsidRPr="003518ED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</w:t>
            </w:r>
            <w:r w:rsidR="002B25B2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>Co-Leitung</w:t>
            </w:r>
            <w:r w:rsidR="000D7DF0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>:</w:t>
            </w:r>
          </w:p>
          <w:p w:rsidR="006F5044" w:rsidRPr="00DB4370" w:rsidRDefault="006F5044" w:rsidP="006F5044">
            <w:pPr>
              <w:spacing w:before="120" w:after="120"/>
              <w:jc w:val="right"/>
              <w:rPr>
                <w:rFonts w:cs="Arial"/>
                <w:color w:val="002060"/>
                <w:sz w:val="18"/>
                <w:szCs w:val="22"/>
                <w:lang w:eastAsia="de-DE"/>
              </w:rPr>
            </w:pPr>
          </w:p>
          <w:p w:rsidR="006F5044" w:rsidRPr="00DB4370" w:rsidRDefault="006F5044" w:rsidP="006F5044">
            <w:pPr>
              <w:spacing w:before="120" w:after="120"/>
              <w:jc w:val="right"/>
              <w:rPr>
                <w:rFonts w:cs="Arial"/>
                <w:color w:val="002060"/>
                <w:sz w:val="18"/>
                <w:szCs w:val="22"/>
                <w:lang w:eastAsia="de-DE"/>
              </w:rPr>
            </w:pPr>
          </w:p>
        </w:tc>
        <w:tc>
          <w:tcPr>
            <w:tcW w:w="3261" w:type="dxa"/>
            <w:gridSpan w:val="4"/>
            <w:shd w:val="clear" w:color="auto" w:fill="auto"/>
          </w:tcPr>
          <w:p w:rsidR="006F5044" w:rsidRDefault="000D7DF0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6" w:hanging="119"/>
              <w:rPr>
                <w:color w:val="002060"/>
                <w:sz w:val="16"/>
              </w:rPr>
            </w:pPr>
            <w:r w:rsidRPr="00B04592">
              <w:rPr>
                <w:color w:val="002060"/>
                <w:sz w:val="16"/>
              </w:rPr>
              <w:t xml:space="preserve">ist verantwortlich für die Planung, die Koordination der schulischen Anliegen mit den Bildungspartnern, die Kommunikation, die Reflexion (QM) und Förderung, respektive </w:t>
            </w:r>
            <w:r w:rsidR="00F10919">
              <w:rPr>
                <w:color w:val="002060"/>
                <w:sz w:val="16"/>
              </w:rPr>
              <w:t>Lancierung von SORS - Angeboten</w:t>
            </w:r>
          </w:p>
          <w:p w:rsidR="006F5044" w:rsidRPr="004D790F" w:rsidRDefault="000D7DF0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6" w:hanging="119"/>
              <w:rPr>
                <w:color w:val="002060"/>
                <w:sz w:val="16"/>
              </w:rPr>
            </w:pPr>
            <w:r w:rsidRPr="00B04592">
              <w:rPr>
                <w:color w:val="002060"/>
                <w:sz w:val="16"/>
              </w:rPr>
              <w:t>sorgt für die regelmässige Information und Kommunikation an die involvierten</w:t>
            </w:r>
            <w:r>
              <w:rPr>
                <w:color w:val="002060"/>
                <w:sz w:val="16"/>
              </w:rPr>
              <w:t xml:space="preserve"> und verantwortlichen</w:t>
            </w:r>
            <w:r w:rsidR="00F10919">
              <w:rPr>
                <w:color w:val="002060"/>
                <w:sz w:val="16"/>
              </w:rPr>
              <w:t xml:space="preserve"> Kreise</w:t>
            </w:r>
          </w:p>
          <w:p w:rsidR="006F5044" w:rsidRPr="00B04592" w:rsidRDefault="000D7DF0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6" w:hanging="119"/>
              <w:rPr>
                <w:color w:val="002060"/>
                <w:sz w:val="16"/>
              </w:rPr>
            </w:pPr>
            <w:r>
              <w:rPr>
                <w:color w:val="002060"/>
                <w:sz w:val="16"/>
              </w:rPr>
              <w:t>legt Rechenschaft ab über die Angebote und die Verwendung der finanziellen Mittel</w:t>
            </w:r>
          </w:p>
          <w:p w:rsidR="006F5044" w:rsidRPr="0082788D" w:rsidRDefault="000D7DF0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5" w:hanging="120"/>
              <w:rPr>
                <w:color w:val="002060"/>
                <w:sz w:val="16"/>
              </w:rPr>
            </w:pPr>
            <w:r>
              <w:rPr>
                <w:color w:val="002060"/>
                <w:sz w:val="16"/>
              </w:rPr>
              <w:t>Sitzungsleitung</w:t>
            </w:r>
          </w:p>
          <w:p w:rsidR="006F5044" w:rsidRPr="0082788D" w:rsidRDefault="000D7DF0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5" w:hanging="120"/>
              <w:rPr>
                <w:color w:val="002060"/>
                <w:sz w:val="16"/>
              </w:rPr>
            </w:pPr>
            <w:r>
              <w:rPr>
                <w:color w:val="002060"/>
                <w:sz w:val="16"/>
              </w:rPr>
              <w:t>pflegt Aussenkontakte (Netzwerk LU)</w:t>
            </w:r>
          </w:p>
        </w:tc>
        <w:tc>
          <w:tcPr>
            <w:tcW w:w="3579" w:type="dxa"/>
            <w:gridSpan w:val="3"/>
            <w:shd w:val="clear" w:color="auto" w:fill="auto"/>
          </w:tcPr>
          <w:p w:rsidR="006F5044" w:rsidRPr="0048355E" w:rsidRDefault="006F5044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5" w:hanging="120"/>
              <w:rPr>
                <w:color w:val="002060"/>
                <w:sz w:val="16"/>
              </w:rPr>
            </w:pPr>
          </w:p>
        </w:tc>
        <w:tc>
          <w:tcPr>
            <w:tcW w:w="2946" w:type="dxa"/>
            <w:vMerge/>
            <w:shd w:val="clear" w:color="auto" w:fill="FFFFFF" w:themeFill="background1"/>
          </w:tcPr>
          <w:p w:rsidR="006F5044" w:rsidRPr="006C4DA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434"/>
        </w:trPr>
        <w:tc>
          <w:tcPr>
            <w:tcW w:w="2376" w:type="dxa"/>
            <w:vMerge/>
            <w:shd w:val="clear" w:color="auto" w:fill="B3EBFF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835" w:type="dxa"/>
            <w:gridSpan w:val="3"/>
            <w:shd w:val="clear" w:color="auto" w:fill="auto"/>
          </w:tcPr>
          <w:p w:rsidR="006F5044" w:rsidRDefault="00607412" w:rsidP="006F5044">
            <w:pPr>
              <w:spacing w:before="120" w:after="120"/>
              <w:jc w:val="right"/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16865947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SORS-Gruppe</w:t>
            </w:r>
          </w:p>
          <w:p w:rsidR="006F5044" w:rsidRPr="003518ED" w:rsidRDefault="000D7DF0" w:rsidP="006F5044">
            <w:pPr>
              <w:spacing w:before="120"/>
              <w:jc w:val="right"/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</w:pPr>
            <w:r w:rsidRPr="00DB4370">
              <w:rPr>
                <w:rFonts w:cs="Arial"/>
                <w:color w:val="002060"/>
                <w:sz w:val="18"/>
                <w:szCs w:val="22"/>
                <w:lang w:eastAsia="de-DE"/>
              </w:rPr>
              <w:t>Mitglieder:</w:t>
            </w:r>
            <w:r w:rsidRPr="003518ED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</w:t>
            </w:r>
          </w:p>
        </w:tc>
        <w:tc>
          <w:tcPr>
            <w:tcW w:w="3261" w:type="dxa"/>
            <w:gridSpan w:val="4"/>
            <w:shd w:val="clear" w:color="auto" w:fill="auto"/>
          </w:tcPr>
          <w:p w:rsidR="006F5044" w:rsidRPr="0082788D" w:rsidRDefault="006F5044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5" w:hanging="120"/>
              <w:rPr>
                <w:color w:val="002060"/>
                <w:sz w:val="16"/>
              </w:rPr>
            </w:pPr>
          </w:p>
        </w:tc>
        <w:tc>
          <w:tcPr>
            <w:tcW w:w="3579" w:type="dxa"/>
            <w:gridSpan w:val="3"/>
            <w:shd w:val="clear" w:color="auto" w:fill="auto"/>
          </w:tcPr>
          <w:p w:rsidR="006F5044" w:rsidRPr="0048355E" w:rsidRDefault="006F5044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6" w:hanging="119"/>
              <w:rPr>
                <w:color w:val="002060"/>
                <w:sz w:val="16"/>
              </w:rPr>
            </w:pPr>
          </w:p>
        </w:tc>
        <w:tc>
          <w:tcPr>
            <w:tcW w:w="2946" w:type="dxa"/>
            <w:vMerge/>
            <w:shd w:val="clear" w:color="auto" w:fill="FFFFFF" w:themeFill="background1"/>
          </w:tcPr>
          <w:p w:rsidR="006F5044" w:rsidRPr="006C4DA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434"/>
        </w:trPr>
        <w:tc>
          <w:tcPr>
            <w:tcW w:w="2376" w:type="dxa"/>
            <w:vMerge/>
            <w:shd w:val="clear" w:color="auto" w:fill="B3EBFF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835" w:type="dxa"/>
            <w:gridSpan w:val="3"/>
            <w:shd w:val="clear" w:color="auto" w:fill="auto"/>
          </w:tcPr>
          <w:p w:rsidR="006F5044" w:rsidRPr="003518ED" w:rsidRDefault="00607412" w:rsidP="006F5044">
            <w:pPr>
              <w:spacing w:before="120" w:after="120"/>
              <w:jc w:val="right"/>
              <w:rPr>
                <w:rFonts w:cs="Arial"/>
                <w:color w:val="002060"/>
                <w:sz w:val="18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9956942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  <w:r w:rsidR="000D7DF0" w:rsidRPr="003518ED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</w:t>
            </w:r>
            <w:r w:rsidR="000D7DF0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>SSA:</w:t>
            </w:r>
            <w:r w:rsidR="000D7DF0" w:rsidRPr="003518ED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</w:t>
            </w:r>
          </w:p>
        </w:tc>
        <w:tc>
          <w:tcPr>
            <w:tcW w:w="3261" w:type="dxa"/>
            <w:gridSpan w:val="4"/>
            <w:shd w:val="clear" w:color="auto" w:fill="auto"/>
          </w:tcPr>
          <w:p w:rsidR="006F5044" w:rsidRPr="0082788D" w:rsidRDefault="006F5044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5" w:hanging="120"/>
              <w:rPr>
                <w:color w:val="002060"/>
                <w:sz w:val="16"/>
              </w:rPr>
            </w:pPr>
          </w:p>
        </w:tc>
        <w:tc>
          <w:tcPr>
            <w:tcW w:w="3579" w:type="dxa"/>
            <w:gridSpan w:val="3"/>
            <w:shd w:val="clear" w:color="auto" w:fill="auto"/>
          </w:tcPr>
          <w:p w:rsidR="006F5044" w:rsidRPr="0048355E" w:rsidRDefault="006F5044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6" w:hanging="119"/>
              <w:rPr>
                <w:color w:val="002060"/>
                <w:sz w:val="16"/>
              </w:rPr>
            </w:pPr>
          </w:p>
        </w:tc>
        <w:tc>
          <w:tcPr>
            <w:tcW w:w="2946" w:type="dxa"/>
            <w:vMerge/>
            <w:shd w:val="clear" w:color="auto" w:fill="FFFFFF" w:themeFill="background1"/>
          </w:tcPr>
          <w:p w:rsidR="006F5044" w:rsidRPr="006C4DA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434"/>
        </w:trPr>
        <w:tc>
          <w:tcPr>
            <w:tcW w:w="2376" w:type="dxa"/>
            <w:vMerge/>
            <w:shd w:val="clear" w:color="auto" w:fill="B3EBFF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835" w:type="dxa"/>
            <w:gridSpan w:val="3"/>
            <w:shd w:val="clear" w:color="auto" w:fill="auto"/>
          </w:tcPr>
          <w:p w:rsidR="006F5044" w:rsidRDefault="00607412" w:rsidP="006F5044">
            <w:pPr>
              <w:spacing w:before="120" w:after="120"/>
              <w:jc w:val="right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-27255672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Arbeitsgruppe</w:t>
            </w:r>
          </w:p>
          <w:p w:rsidR="006F5044" w:rsidRPr="003518ED" w:rsidRDefault="000D7DF0" w:rsidP="006F5044">
            <w:pPr>
              <w:spacing w:before="120"/>
              <w:jc w:val="right"/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</w:pPr>
            <w:r w:rsidRPr="00DB4370">
              <w:rPr>
                <w:rFonts w:cs="Arial"/>
                <w:color w:val="002060"/>
                <w:sz w:val="18"/>
                <w:szCs w:val="22"/>
                <w:lang w:eastAsia="de-DE"/>
              </w:rPr>
              <w:t>Mitglieder:</w:t>
            </w:r>
            <w:r>
              <w:rPr>
                <w:rFonts w:cs="Arial"/>
                <w:color w:val="002060"/>
                <w:sz w:val="18"/>
                <w:szCs w:val="22"/>
                <w:lang w:eastAsia="de-DE"/>
              </w:rPr>
              <w:t xml:space="preserve"> </w:t>
            </w:r>
          </w:p>
        </w:tc>
        <w:tc>
          <w:tcPr>
            <w:tcW w:w="3261" w:type="dxa"/>
            <w:gridSpan w:val="4"/>
            <w:shd w:val="clear" w:color="auto" w:fill="auto"/>
          </w:tcPr>
          <w:p w:rsidR="006F5044" w:rsidRPr="0082788D" w:rsidRDefault="006F5044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5" w:hanging="120"/>
              <w:rPr>
                <w:color w:val="002060"/>
                <w:sz w:val="16"/>
              </w:rPr>
            </w:pPr>
          </w:p>
        </w:tc>
        <w:tc>
          <w:tcPr>
            <w:tcW w:w="3579" w:type="dxa"/>
            <w:gridSpan w:val="3"/>
            <w:shd w:val="clear" w:color="auto" w:fill="auto"/>
          </w:tcPr>
          <w:p w:rsidR="006F5044" w:rsidRPr="0048355E" w:rsidRDefault="006F5044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6" w:hanging="119"/>
              <w:rPr>
                <w:color w:val="002060"/>
                <w:sz w:val="16"/>
              </w:rPr>
            </w:pPr>
          </w:p>
        </w:tc>
        <w:tc>
          <w:tcPr>
            <w:tcW w:w="2946" w:type="dxa"/>
            <w:vMerge/>
            <w:shd w:val="clear" w:color="auto" w:fill="FFFFFF" w:themeFill="background1"/>
          </w:tcPr>
          <w:p w:rsidR="006F5044" w:rsidRPr="006C4DA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434"/>
        </w:trPr>
        <w:tc>
          <w:tcPr>
            <w:tcW w:w="2376" w:type="dxa"/>
            <w:vMerge/>
            <w:shd w:val="clear" w:color="auto" w:fill="B3EBFF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835" w:type="dxa"/>
            <w:gridSpan w:val="3"/>
            <w:shd w:val="clear" w:color="auto" w:fill="auto"/>
          </w:tcPr>
          <w:p w:rsidR="006F5044" w:rsidRPr="003518ED" w:rsidRDefault="00607412" w:rsidP="006F5044">
            <w:pPr>
              <w:spacing w:before="120" w:after="120"/>
              <w:jc w:val="right"/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30554733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Vertretung "Angebot </w:t>
            </w:r>
            <w:r w:rsidR="000D7DF0" w:rsidRPr="003518ED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>xy</w:t>
            </w:r>
            <w:r w:rsidR="000D7DF0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>":</w:t>
            </w:r>
          </w:p>
        </w:tc>
        <w:tc>
          <w:tcPr>
            <w:tcW w:w="3261" w:type="dxa"/>
            <w:gridSpan w:val="4"/>
            <w:shd w:val="clear" w:color="auto" w:fill="auto"/>
          </w:tcPr>
          <w:p w:rsidR="006F5044" w:rsidRDefault="000D7DF0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5" w:hanging="120"/>
              <w:rPr>
                <w:color w:val="002060"/>
                <w:sz w:val="16"/>
              </w:rPr>
            </w:pPr>
            <w:r>
              <w:rPr>
                <w:color w:val="002060"/>
                <w:sz w:val="16"/>
              </w:rPr>
              <w:t>leitet und führt</w:t>
            </w:r>
            <w:r w:rsidRPr="0082788D">
              <w:rPr>
                <w:color w:val="002060"/>
                <w:sz w:val="16"/>
              </w:rPr>
              <w:t xml:space="preserve"> diese</w:t>
            </w:r>
            <w:r>
              <w:rPr>
                <w:color w:val="002060"/>
                <w:sz w:val="16"/>
              </w:rPr>
              <w:t>s</w:t>
            </w:r>
            <w:r w:rsidRPr="0082788D">
              <w:rPr>
                <w:color w:val="002060"/>
                <w:sz w:val="16"/>
              </w:rPr>
              <w:t xml:space="preserve"> Angebot durch</w:t>
            </w:r>
          </w:p>
          <w:p w:rsidR="006F5044" w:rsidRDefault="000D7DF0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5" w:hanging="120"/>
              <w:rPr>
                <w:color w:val="002060"/>
                <w:sz w:val="16"/>
              </w:rPr>
            </w:pPr>
            <w:r>
              <w:rPr>
                <w:color w:val="002060"/>
                <w:sz w:val="16"/>
              </w:rPr>
              <w:t xml:space="preserve">ist über </w:t>
            </w:r>
            <w:r w:rsidR="00F10919">
              <w:rPr>
                <w:color w:val="002060"/>
                <w:sz w:val="16"/>
              </w:rPr>
              <w:t>das</w:t>
            </w:r>
            <w:r>
              <w:rPr>
                <w:color w:val="002060"/>
                <w:sz w:val="16"/>
              </w:rPr>
              <w:t xml:space="preserve"> Angebot rechenschaftspflichtig </w:t>
            </w:r>
          </w:p>
          <w:p w:rsidR="006F5044" w:rsidRPr="0082788D" w:rsidRDefault="000D7DF0" w:rsidP="00F10919">
            <w:pPr>
              <w:pStyle w:val="Listenabsatz"/>
              <w:numPr>
                <w:ilvl w:val="0"/>
                <w:numId w:val="4"/>
              </w:numPr>
              <w:spacing w:before="120" w:after="120"/>
              <w:ind w:left="175" w:hanging="120"/>
              <w:rPr>
                <w:color w:val="002060"/>
                <w:sz w:val="16"/>
              </w:rPr>
            </w:pPr>
            <w:r>
              <w:rPr>
                <w:color w:val="002060"/>
                <w:sz w:val="16"/>
              </w:rPr>
              <w:t xml:space="preserve">stellt </w:t>
            </w:r>
            <w:r w:rsidR="00F10919">
              <w:rPr>
                <w:color w:val="002060"/>
                <w:sz w:val="16"/>
              </w:rPr>
              <w:t>das</w:t>
            </w:r>
            <w:r>
              <w:rPr>
                <w:color w:val="002060"/>
                <w:sz w:val="16"/>
              </w:rPr>
              <w:t>n Angebot den Beteiligten vor</w:t>
            </w:r>
          </w:p>
        </w:tc>
        <w:tc>
          <w:tcPr>
            <w:tcW w:w="3579" w:type="dxa"/>
            <w:gridSpan w:val="3"/>
            <w:shd w:val="clear" w:color="auto" w:fill="auto"/>
          </w:tcPr>
          <w:p w:rsidR="006F5044" w:rsidRPr="0048355E" w:rsidRDefault="006F5044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6" w:hanging="119"/>
              <w:rPr>
                <w:color w:val="002060"/>
                <w:sz w:val="16"/>
              </w:rPr>
            </w:pPr>
          </w:p>
        </w:tc>
        <w:tc>
          <w:tcPr>
            <w:tcW w:w="2946" w:type="dxa"/>
            <w:vMerge/>
            <w:shd w:val="clear" w:color="auto" w:fill="FFFFFF" w:themeFill="background1"/>
          </w:tcPr>
          <w:p w:rsidR="006F5044" w:rsidRPr="006C4DA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434"/>
        </w:trPr>
        <w:tc>
          <w:tcPr>
            <w:tcW w:w="2376" w:type="dxa"/>
            <w:vMerge/>
            <w:shd w:val="clear" w:color="auto" w:fill="B3EBFF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2835" w:type="dxa"/>
            <w:gridSpan w:val="3"/>
            <w:tcBorders>
              <w:bottom w:val="single" w:sz="8" w:space="0" w:color="auto"/>
            </w:tcBorders>
            <w:shd w:val="clear" w:color="auto" w:fill="auto"/>
          </w:tcPr>
          <w:p w:rsidR="006F5044" w:rsidRDefault="00607412" w:rsidP="006F5044">
            <w:pPr>
              <w:spacing w:before="120" w:after="120"/>
              <w:jc w:val="right"/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</w:pPr>
            <w:sdt>
              <w:sdtPr>
                <w:rPr>
                  <w:rFonts w:cs="Arial"/>
                  <w:b/>
                  <w:sz w:val="16"/>
                </w:rPr>
                <w:id w:val="-159446972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  <w:r w:rsidR="000D7DF0" w:rsidRPr="003518ED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Vertretung </w:t>
            </w:r>
            <w:r w:rsidR="000D7DF0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>"</w:t>
            </w:r>
            <w:r w:rsidR="000D7DF0" w:rsidRPr="003518ED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>Angebot xy</w:t>
            </w:r>
            <w:r w:rsidR="000D7DF0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>":</w:t>
            </w:r>
          </w:p>
        </w:tc>
        <w:tc>
          <w:tcPr>
            <w:tcW w:w="3261" w:type="dxa"/>
            <w:gridSpan w:val="4"/>
            <w:tcBorders>
              <w:bottom w:val="single" w:sz="8" w:space="0" w:color="auto"/>
            </w:tcBorders>
            <w:shd w:val="clear" w:color="auto" w:fill="auto"/>
          </w:tcPr>
          <w:p w:rsidR="006F5044" w:rsidRPr="0082788D" w:rsidRDefault="000D7DF0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5" w:hanging="120"/>
              <w:rPr>
                <w:color w:val="002060"/>
                <w:sz w:val="16"/>
              </w:rPr>
            </w:pPr>
            <w:r>
              <w:rPr>
                <w:color w:val="002060"/>
                <w:sz w:val="16"/>
              </w:rPr>
              <w:t>dito</w:t>
            </w:r>
          </w:p>
        </w:tc>
        <w:tc>
          <w:tcPr>
            <w:tcW w:w="3579" w:type="dxa"/>
            <w:gridSpan w:val="3"/>
            <w:tcBorders>
              <w:bottom w:val="single" w:sz="8" w:space="0" w:color="auto"/>
            </w:tcBorders>
            <w:shd w:val="clear" w:color="auto" w:fill="auto"/>
          </w:tcPr>
          <w:p w:rsidR="006F5044" w:rsidRPr="0048355E" w:rsidRDefault="006F5044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6" w:hanging="119"/>
              <w:rPr>
                <w:color w:val="002060"/>
                <w:sz w:val="16"/>
              </w:rPr>
            </w:pPr>
          </w:p>
        </w:tc>
        <w:tc>
          <w:tcPr>
            <w:tcW w:w="2946" w:type="dxa"/>
            <w:vMerge/>
            <w:shd w:val="clear" w:color="auto" w:fill="FFFFFF" w:themeFill="background1"/>
          </w:tcPr>
          <w:p w:rsidR="006F5044" w:rsidRPr="006C4DA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131"/>
        </w:trPr>
        <w:tc>
          <w:tcPr>
            <w:tcW w:w="2376" w:type="dxa"/>
            <w:tcBorders>
              <w:bottom w:val="single" w:sz="18" w:space="0" w:color="auto"/>
            </w:tcBorders>
            <w:shd w:val="clear" w:color="auto" w:fill="B3EBFF"/>
          </w:tcPr>
          <w:p w:rsidR="006F5044" w:rsidRPr="007A2818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Kommunikation</w:t>
            </w:r>
          </w:p>
        </w:tc>
        <w:tc>
          <w:tcPr>
            <w:tcW w:w="2835" w:type="dxa"/>
            <w:gridSpan w:val="3"/>
            <w:tcBorders>
              <w:top w:val="single" w:sz="8" w:space="0" w:color="auto"/>
              <w:bottom w:val="single" w:sz="18" w:space="0" w:color="auto"/>
            </w:tcBorders>
            <w:shd w:val="clear" w:color="auto" w:fill="auto"/>
          </w:tcPr>
          <w:p w:rsidR="006F5044" w:rsidRPr="0082788D" w:rsidRDefault="00607412" w:rsidP="006F5044">
            <w:pPr>
              <w:spacing w:before="120" w:after="120"/>
              <w:jc w:val="right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13506059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Beauftragte Kommunikation:</w:t>
            </w:r>
            <w:r w:rsidR="000D7DF0">
              <w:rPr>
                <w:rFonts w:cs="Arial"/>
                <w:b/>
                <w:sz w:val="16"/>
              </w:rPr>
              <w:t xml:space="preserve"> </w:t>
            </w:r>
          </w:p>
        </w:tc>
        <w:tc>
          <w:tcPr>
            <w:tcW w:w="3261" w:type="dxa"/>
            <w:gridSpan w:val="4"/>
            <w:tcBorders>
              <w:top w:val="single" w:sz="8" w:space="0" w:color="auto"/>
              <w:bottom w:val="single" w:sz="18" w:space="0" w:color="auto"/>
            </w:tcBorders>
            <w:shd w:val="clear" w:color="auto" w:fill="auto"/>
          </w:tcPr>
          <w:p w:rsidR="006F5044" w:rsidRDefault="000D7DF0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5" w:hanging="120"/>
              <w:rPr>
                <w:color w:val="002060"/>
                <w:sz w:val="16"/>
              </w:rPr>
            </w:pPr>
            <w:r>
              <w:rPr>
                <w:color w:val="002060"/>
                <w:sz w:val="16"/>
              </w:rPr>
              <w:t>plant und koordiniert Kommunikation</w:t>
            </w:r>
          </w:p>
          <w:p w:rsidR="006F5044" w:rsidRDefault="000D7DF0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5" w:hanging="120"/>
              <w:rPr>
                <w:color w:val="002060"/>
                <w:sz w:val="16"/>
              </w:rPr>
            </w:pPr>
            <w:r>
              <w:rPr>
                <w:color w:val="002060"/>
                <w:sz w:val="16"/>
              </w:rPr>
              <w:t>ist Redaktion von Berichten etc.</w:t>
            </w:r>
          </w:p>
          <w:p w:rsidR="006F5044" w:rsidRPr="0082788D" w:rsidRDefault="000D7DF0" w:rsidP="00F10919">
            <w:pPr>
              <w:pStyle w:val="Listenabsatz"/>
              <w:numPr>
                <w:ilvl w:val="0"/>
                <w:numId w:val="4"/>
              </w:numPr>
              <w:spacing w:before="120" w:after="120"/>
              <w:ind w:left="175" w:hanging="120"/>
              <w:rPr>
                <w:color w:val="002060"/>
                <w:sz w:val="16"/>
              </w:rPr>
            </w:pPr>
            <w:r>
              <w:rPr>
                <w:color w:val="002060"/>
                <w:sz w:val="16"/>
              </w:rPr>
              <w:t xml:space="preserve">aktualisiert die </w:t>
            </w:r>
            <w:r w:rsidR="00F10919">
              <w:rPr>
                <w:color w:val="002060"/>
                <w:sz w:val="16"/>
              </w:rPr>
              <w:t>Website</w:t>
            </w:r>
          </w:p>
        </w:tc>
        <w:tc>
          <w:tcPr>
            <w:tcW w:w="3579" w:type="dxa"/>
            <w:gridSpan w:val="3"/>
            <w:tcBorders>
              <w:top w:val="single" w:sz="8" w:space="0" w:color="auto"/>
              <w:bottom w:val="single" w:sz="18" w:space="0" w:color="auto"/>
            </w:tcBorders>
            <w:shd w:val="clear" w:color="auto" w:fill="auto"/>
          </w:tcPr>
          <w:p w:rsidR="006F5044" w:rsidRPr="0048355E" w:rsidRDefault="006F5044" w:rsidP="00D7551B">
            <w:pPr>
              <w:pStyle w:val="Listenabsatz"/>
              <w:numPr>
                <w:ilvl w:val="0"/>
                <w:numId w:val="4"/>
              </w:numPr>
              <w:spacing w:before="120" w:after="120"/>
              <w:ind w:left="176" w:hanging="119"/>
              <w:rPr>
                <w:color w:val="002060"/>
                <w:sz w:val="16"/>
              </w:rPr>
            </w:pPr>
          </w:p>
        </w:tc>
        <w:tc>
          <w:tcPr>
            <w:tcW w:w="2946" w:type="dxa"/>
            <w:tcBorders>
              <w:bottom w:val="single" w:sz="18" w:space="0" w:color="auto"/>
            </w:tcBorders>
          </w:tcPr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4357BC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Kommunikationsstelle (PR) schaffen? </w:t>
            </w:r>
          </w:p>
          <w:p w:rsidR="006F5044" w:rsidRPr="006C4DA4" w:rsidRDefault="003877B6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sz w:val="18"/>
                <w:szCs w:val="18"/>
                <w:lang w:eastAsia="de-DE"/>
              </w:rPr>
              <w:t xml:space="preserve">&gt; </w:t>
            </w:r>
            <w:hyperlink w:anchor="_5_Kommunikation_professionalisieren" w:history="1">
              <w:r w:rsidR="008E5633" w:rsidRPr="00955731">
                <w:rPr>
                  <w:rStyle w:val="Hyperlink"/>
                  <w:rFonts w:cs="Arial"/>
                  <w:b/>
                  <w:color w:val="C00000"/>
                  <w:sz w:val="18"/>
                  <w:szCs w:val="18"/>
                  <w:lang w:eastAsia="de-DE"/>
                </w:rPr>
                <w:t>5</w:t>
              </w:r>
              <w:r w:rsidR="000D7DF0" w:rsidRPr="00955731">
                <w:rPr>
                  <w:rStyle w:val="Hyperlink"/>
                  <w:rFonts w:cs="Arial"/>
                  <w:b/>
                  <w:color w:val="C00000"/>
                  <w:sz w:val="18"/>
                  <w:szCs w:val="18"/>
                  <w:lang w:eastAsia="de-DE"/>
                </w:rPr>
                <w:t xml:space="preserve"> Kommunikation professionalisieren</w:t>
              </w:r>
            </w:hyperlink>
          </w:p>
        </w:tc>
      </w:tr>
    </w:tbl>
    <w:p w:rsidR="008E5633" w:rsidRDefault="008E5633">
      <w:r>
        <w:br w:type="page"/>
      </w:r>
    </w:p>
    <w:tbl>
      <w:tblPr>
        <w:tblStyle w:val="Tabellenraster"/>
        <w:tblW w:w="14997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376"/>
        <w:gridCol w:w="2727"/>
        <w:gridCol w:w="2107"/>
        <w:gridCol w:w="2445"/>
        <w:gridCol w:w="2396"/>
        <w:gridCol w:w="2946"/>
      </w:tblGrid>
      <w:tr w:rsidR="00332A64" w:rsidTr="008E5633">
        <w:tc>
          <w:tcPr>
            <w:tcW w:w="2376" w:type="dxa"/>
            <w:vMerge w:val="restart"/>
            <w:tcBorders>
              <w:top w:val="single" w:sz="18" w:space="0" w:color="auto"/>
            </w:tcBorders>
            <w:shd w:val="clear" w:color="auto" w:fill="FFFFFF" w:themeFill="background1"/>
          </w:tcPr>
          <w:p w:rsidR="003877B6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Zusammenarbeit</w:t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t>s</w:t>
            </w: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 xml:space="preserve"> - </w:t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t>gremien</w:t>
            </w:r>
          </w:p>
          <w:p w:rsidR="008E5633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 xml:space="preserve"> </w:t>
            </w:r>
          </w:p>
          <w:p w:rsidR="003877B6" w:rsidRDefault="003877B6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U</w:t>
            </w:r>
            <w:r w:rsidR="000D7DF0" w:rsidRPr="007A2818">
              <w:rPr>
                <w:rFonts w:cs="Arial"/>
                <w:b/>
                <w:sz w:val="20"/>
                <w:szCs w:val="22"/>
                <w:lang w:eastAsia="de-DE"/>
              </w:rPr>
              <w:t>nd</w:t>
            </w:r>
          </w:p>
          <w:p w:rsidR="008E5633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 xml:space="preserve"> </w:t>
            </w:r>
          </w:p>
          <w:p w:rsidR="006F5044" w:rsidRPr="007A2818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 xml:space="preserve">Arbeitsformen </w:t>
            </w:r>
          </w:p>
        </w:tc>
        <w:tc>
          <w:tcPr>
            <w:tcW w:w="2727" w:type="dxa"/>
            <w:tcBorders>
              <w:top w:val="single" w:sz="18" w:space="0" w:color="auto"/>
            </w:tcBorders>
            <w:shd w:val="clear" w:color="auto" w:fill="B3EBFF"/>
          </w:tcPr>
          <w:p w:rsidR="006F5044" w:rsidRPr="007C3B30" w:rsidRDefault="000D7DF0" w:rsidP="006F5044">
            <w:pPr>
              <w:spacing w:before="120" w:after="120"/>
              <w:jc w:val="right"/>
              <w:rPr>
                <w:rFonts w:cs="Arial"/>
                <w:b/>
                <w:sz w:val="16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>Gremien</w:t>
            </w:r>
          </w:p>
        </w:tc>
        <w:tc>
          <w:tcPr>
            <w:tcW w:w="2107" w:type="dxa"/>
            <w:tcBorders>
              <w:top w:val="single" w:sz="18" w:space="0" w:color="auto"/>
            </w:tcBorders>
            <w:shd w:val="clear" w:color="auto" w:fill="B3EBFF"/>
          </w:tcPr>
          <w:p w:rsidR="006F5044" w:rsidRPr="007C3B30" w:rsidRDefault="000D7DF0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7C3B30">
              <w:rPr>
                <w:rFonts w:cs="Arial"/>
                <w:b/>
                <w:sz w:val="16"/>
                <w:szCs w:val="22"/>
                <w:lang w:eastAsia="de-DE"/>
              </w:rPr>
              <w:t>Inhalt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 </w:t>
            </w:r>
            <w:r w:rsidRPr="007C3B30">
              <w:rPr>
                <w:rFonts w:cs="Arial"/>
                <w:b/>
                <w:sz w:val="16"/>
                <w:szCs w:val="22"/>
                <w:lang w:eastAsia="de-DE"/>
              </w:rPr>
              <w:t>/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 </w:t>
            </w:r>
            <w:r w:rsidRPr="007C3B30">
              <w:rPr>
                <w:rFonts w:cs="Arial"/>
                <w:b/>
                <w:sz w:val="16"/>
                <w:szCs w:val="22"/>
                <w:lang w:eastAsia="de-DE"/>
              </w:rPr>
              <w:t>Thema</w:t>
            </w:r>
          </w:p>
        </w:tc>
        <w:tc>
          <w:tcPr>
            <w:tcW w:w="2445" w:type="dxa"/>
            <w:tcBorders>
              <w:top w:val="single" w:sz="18" w:space="0" w:color="auto"/>
            </w:tcBorders>
            <w:shd w:val="clear" w:color="auto" w:fill="B3EBFF"/>
          </w:tcPr>
          <w:p w:rsidR="006F5044" w:rsidRPr="007C3B30" w:rsidRDefault="000D7DF0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7C3B30">
              <w:rPr>
                <w:rFonts w:cs="Arial"/>
                <w:b/>
                <w:sz w:val="16"/>
                <w:szCs w:val="22"/>
                <w:lang w:eastAsia="de-DE"/>
              </w:rPr>
              <w:t>Teilnehmer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>Innen</w:t>
            </w:r>
          </w:p>
        </w:tc>
        <w:tc>
          <w:tcPr>
            <w:tcW w:w="2396" w:type="dxa"/>
            <w:tcBorders>
              <w:top w:val="single" w:sz="18" w:space="0" w:color="auto"/>
            </w:tcBorders>
            <w:shd w:val="clear" w:color="auto" w:fill="B3EBFF"/>
          </w:tcPr>
          <w:p w:rsidR="006F5044" w:rsidRPr="007C3B30" w:rsidRDefault="000D7DF0" w:rsidP="006F5044">
            <w:pPr>
              <w:spacing w:before="120" w:after="120"/>
              <w:jc w:val="center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7C3B30">
              <w:rPr>
                <w:rFonts w:cs="Arial"/>
                <w:b/>
                <w:sz w:val="16"/>
                <w:szCs w:val="22"/>
                <w:lang w:eastAsia="de-DE"/>
              </w:rPr>
              <w:t>Termin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 </w:t>
            </w:r>
            <w:r w:rsidRPr="007C3B30">
              <w:rPr>
                <w:rFonts w:cs="Arial"/>
                <w:b/>
                <w:sz w:val="16"/>
                <w:szCs w:val="22"/>
                <w:lang w:eastAsia="de-DE"/>
              </w:rPr>
              <w:t>/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 </w:t>
            </w:r>
            <w:r w:rsidRPr="007C3B30">
              <w:rPr>
                <w:rFonts w:cs="Arial"/>
                <w:b/>
                <w:sz w:val="16"/>
                <w:szCs w:val="22"/>
                <w:lang w:eastAsia="de-DE"/>
              </w:rPr>
              <w:t>Rhythmus</w:t>
            </w:r>
          </w:p>
        </w:tc>
        <w:tc>
          <w:tcPr>
            <w:tcW w:w="2946" w:type="dxa"/>
            <w:vMerge w:val="restart"/>
            <w:tcBorders>
              <w:top w:val="single" w:sz="18" w:space="0" w:color="auto"/>
              <w:bottom w:val="single" w:sz="18" w:space="0" w:color="auto"/>
            </w:tcBorders>
          </w:tcPr>
          <w:p w:rsidR="008E5633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905C0A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Kooperations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formen/Gremien</w:t>
            </w:r>
            <w:r w:rsidRPr="00905C0A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: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Wie wird zusammen gearbeitet (</w:t>
            </w:r>
            <w:r w:rsidRPr="00A13CE2">
              <w:rPr>
                <w:rFonts w:cs="Arial"/>
                <w:color w:val="CC3300"/>
                <w:sz w:val="18"/>
                <w:szCs w:val="18"/>
                <w:lang w:eastAsia="de-DE"/>
              </w:rPr>
              <w:t>Arbeitsformen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: AG)?</w:t>
            </w:r>
            <w:r w:rsidRPr="00A13CE2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 w:rsidR="008E5633"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Welche Gremien</w:t>
            </w:r>
            <w:r w:rsidRPr="00A13CE2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gibt's?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W</w:t>
            </w:r>
            <w:r w:rsidRPr="00A13CE2">
              <w:rPr>
                <w:rFonts w:cs="Arial"/>
                <w:color w:val="CC3300"/>
                <w:sz w:val="18"/>
                <w:szCs w:val="18"/>
                <w:lang w:eastAsia="de-DE"/>
              </w:rPr>
              <w:t>er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nimmt daran teil</w:t>
            </w:r>
            <w:r w:rsidRPr="00A13CE2">
              <w:rPr>
                <w:rFonts w:cs="Arial"/>
                <w:color w:val="CC3300"/>
                <w:sz w:val="18"/>
                <w:szCs w:val="18"/>
                <w:lang w:eastAsia="de-DE"/>
              </w:rPr>
              <w:t>?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Sitzungsrhythmus?</w:t>
            </w:r>
            <w:r w:rsidRPr="00A13CE2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Welche Inhalte, Entscheide?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Wi</w:t>
            </w:r>
            <w:r w:rsidR="008E5633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e wird innerhalb kommuniziert? </w:t>
            </w:r>
          </w:p>
          <w:p w:rsidR="008E5633" w:rsidRDefault="000D7DF0" w:rsidP="006F5044">
            <w:pPr>
              <w:spacing w:before="120" w:after="120"/>
              <w:rPr>
                <w:rFonts w:cs="Arial"/>
                <w:color w:val="CC3300"/>
                <w:szCs w:val="18"/>
                <w:lang w:eastAsia="de-DE"/>
              </w:rPr>
            </w:pPr>
            <w:r w:rsidRPr="00451579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Die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Austauschgremien sind kombinierbar</w:t>
            </w:r>
            <w:r w:rsidRPr="00451579">
              <w:rPr>
                <w:rFonts w:cs="Arial"/>
                <w:color w:val="CC3300"/>
                <w:sz w:val="18"/>
                <w:szCs w:val="18"/>
                <w:lang w:eastAsia="de-DE"/>
              </w:rPr>
              <w:t>.</w:t>
            </w:r>
          </w:p>
          <w:p w:rsidR="006F5044" w:rsidRPr="008E5633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451579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Beim Aufbau dieser Strukturen ist auf den </w:t>
            </w:r>
            <w:r w:rsidRPr="00451579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Einbezug der</w:t>
            </w:r>
            <w:r w:rsidRPr="00451579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 w:rsidRPr="00451579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Eltern</w:t>
            </w:r>
            <w:r w:rsidRPr="00451579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an der Schule durch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sinnvolle Gremien</w:t>
            </w:r>
            <w:r w:rsidRPr="00451579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zu achten und zu institutionalisieren.</w:t>
            </w:r>
          </w:p>
          <w:p w:rsidR="006F5044" w:rsidRPr="007C3B30" w:rsidRDefault="003877B6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955731">
              <w:rPr>
                <w:rFonts w:cs="Arial"/>
                <w:color w:val="00B0F0"/>
                <w:sz w:val="18"/>
                <w:szCs w:val="18"/>
                <w:lang w:eastAsia="de-DE"/>
              </w:rPr>
              <w:t>&gt;</w:t>
            </w:r>
            <w:hyperlink w:anchor="_3_Organisation_und" w:history="1">
              <w:r w:rsidR="000D7DF0" w:rsidRPr="00955731">
                <w:rPr>
                  <w:rStyle w:val="Hyperlink"/>
                  <w:rFonts w:cs="Arial"/>
                  <w:b/>
                  <w:color w:val="00B0F0"/>
                  <w:sz w:val="18"/>
                  <w:szCs w:val="18"/>
                  <w:lang w:eastAsia="de-DE"/>
                </w:rPr>
                <w:t xml:space="preserve"> </w:t>
              </w:r>
              <w:r w:rsidR="00860B9C" w:rsidRPr="00955731">
                <w:rPr>
                  <w:rStyle w:val="Hyperlink"/>
                  <w:rFonts w:cs="Arial"/>
                  <w:b/>
                  <w:color w:val="00B0F0"/>
                  <w:sz w:val="18"/>
                  <w:szCs w:val="18"/>
                  <w:lang w:eastAsia="de-DE"/>
                </w:rPr>
                <w:t xml:space="preserve">3 </w:t>
              </w:r>
              <w:r w:rsidR="000D7DF0" w:rsidRPr="00955731">
                <w:rPr>
                  <w:rStyle w:val="Hyperlink"/>
                  <w:rFonts w:cs="Arial"/>
                  <w:b/>
                  <w:color w:val="00B0F0"/>
                  <w:sz w:val="18"/>
                  <w:szCs w:val="18"/>
                  <w:lang w:eastAsia="de-DE"/>
                </w:rPr>
                <w:t>Organisationsstruktur</w:t>
              </w:r>
            </w:hyperlink>
          </w:p>
        </w:tc>
      </w:tr>
      <w:tr w:rsidR="00332A64" w:rsidTr="008E5633">
        <w:tc>
          <w:tcPr>
            <w:tcW w:w="2376" w:type="dxa"/>
            <w:vMerge/>
            <w:shd w:val="clear" w:color="auto" w:fill="FFFFFF" w:themeFill="background1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Cs w:val="22"/>
                <w:lang w:eastAsia="de-DE"/>
              </w:rPr>
            </w:pPr>
          </w:p>
        </w:tc>
        <w:tc>
          <w:tcPr>
            <w:tcW w:w="2727" w:type="dxa"/>
            <w:shd w:val="clear" w:color="auto" w:fill="FFFFFF" w:themeFill="background1"/>
          </w:tcPr>
          <w:p w:rsidR="006F5044" w:rsidRPr="003518ED" w:rsidRDefault="000D7DF0" w:rsidP="006F5044">
            <w:pPr>
              <w:spacing w:before="120" w:after="120"/>
              <w:jc w:val="right"/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</w:pPr>
            <w:r w:rsidRPr="003518ED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>Planungssitzung</w:t>
            </w:r>
            <w:r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</w:t>
            </w:r>
            <w:sdt>
              <w:sdtPr>
                <w:rPr>
                  <w:rFonts w:cs="Arial"/>
                  <w:b/>
                  <w:sz w:val="16"/>
                </w:rPr>
                <w:id w:val="12395225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2107" w:type="dxa"/>
            <w:shd w:val="clear" w:color="auto" w:fill="FFFFFF" w:themeFill="background1"/>
          </w:tcPr>
          <w:p w:rsidR="006F5044" w:rsidRPr="003518ED" w:rsidRDefault="000D7DF0" w:rsidP="00D7551B">
            <w:pPr>
              <w:pStyle w:val="Listenabsatz"/>
              <w:numPr>
                <w:ilvl w:val="0"/>
                <w:numId w:val="5"/>
              </w:numPr>
              <w:spacing w:before="120" w:after="120"/>
              <w:ind w:left="161" w:hanging="133"/>
              <w:rPr>
                <w:color w:val="002060"/>
                <w:sz w:val="16"/>
              </w:rPr>
            </w:pPr>
            <w:r w:rsidRPr="003518ED">
              <w:rPr>
                <w:color w:val="002060"/>
                <w:sz w:val="16"/>
              </w:rPr>
              <w:t>Angebote und Budget planen</w:t>
            </w:r>
          </w:p>
        </w:tc>
        <w:tc>
          <w:tcPr>
            <w:tcW w:w="2445" w:type="dxa"/>
            <w:shd w:val="clear" w:color="auto" w:fill="FFFFFF" w:themeFill="background1"/>
          </w:tcPr>
          <w:p w:rsidR="006F5044" w:rsidRPr="003518ED" w:rsidRDefault="000D7DF0" w:rsidP="00D7551B">
            <w:pPr>
              <w:pStyle w:val="Listenabsatz"/>
              <w:numPr>
                <w:ilvl w:val="0"/>
                <w:numId w:val="5"/>
              </w:numPr>
              <w:spacing w:before="120" w:after="120"/>
              <w:ind w:left="161" w:hanging="133"/>
              <w:rPr>
                <w:color w:val="002060"/>
                <w:sz w:val="16"/>
              </w:rPr>
            </w:pPr>
            <w:r w:rsidRPr="003518ED">
              <w:rPr>
                <w:color w:val="002060"/>
                <w:sz w:val="16"/>
              </w:rPr>
              <w:t>alle Leitungen aller Angebote</w:t>
            </w:r>
          </w:p>
        </w:tc>
        <w:tc>
          <w:tcPr>
            <w:tcW w:w="2396" w:type="dxa"/>
            <w:shd w:val="clear" w:color="auto" w:fill="FFFFFF" w:themeFill="background1"/>
          </w:tcPr>
          <w:p w:rsidR="006F5044" w:rsidRPr="003518ED" w:rsidRDefault="000D7DF0" w:rsidP="006F5044">
            <w:pPr>
              <w:spacing w:before="120" w:after="120"/>
              <w:rPr>
                <w:rFonts w:cs="Arial"/>
                <w:color w:val="002060"/>
                <w:sz w:val="16"/>
                <w:szCs w:val="22"/>
                <w:lang w:eastAsia="de-DE"/>
              </w:rPr>
            </w:pPr>
            <w:r w:rsidRPr="003518ED">
              <w:rPr>
                <w:rFonts w:cs="Arial"/>
                <w:color w:val="002060"/>
                <w:sz w:val="16"/>
                <w:szCs w:val="22"/>
                <w:lang w:eastAsia="de-DE"/>
              </w:rPr>
              <w:t>März/April</w:t>
            </w:r>
          </w:p>
        </w:tc>
        <w:tc>
          <w:tcPr>
            <w:tcW w:w="2946" w:type="dxa"/>
            <w:vMerge/>
            <w:tcBorders>
              <w:bottom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c>
          <w:tcPr>
            <w:tcW w:w="2376" w:type="dxa"/>
            <w:vMerge/>
            <w:shd w:val="clear" w:color="auto" w:fill="FFFFFF" w:themeFill="background1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Cs w:val="22"/>
                <w:lang w:eastAsia="de-DE"/>
              </w:rPr>
            </w:pPr>
          </w:p>
        </w:tc>
        <w:tc>
          <w:tcPr>
            <w:tcW w:w="2727" w:type="dxa"/>
            <w:shd w:val="clear" w:color="auto" w:fill="FFFFFF" w:themeFill="background1"/>
          </w:tcPr>
          <w:p w:rsidR="006F5044" w:rsidRPr="003518ED" w:rsidRDefault="000D7DF0" w:rsidP="006F5044">
            <w:pPr>
              <w:spacing w:before="120" w:after="120"/>
              <w:jc w:val="right"/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</w:pPr>
            <w:r w:rsidRPr="003518ED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>Koordinationssitzung</w:t>
            </w:r>
            <w:r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</w:t>
            </w:r>
            <w:sdt>
              <w:sdtPr>
                <w:rPr>
                  <w:rFonts w:cs="Arial"/>
                  <w:b/>
                  <w:sz w:val="16"/>
                </w:rPr>
                <w:id w:val="-195347222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  <w:r w:rsidRPr="003518ED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</w:t>
            </w:r>
          </w:p>
        </w:tc>
        <w:tc>
          <w:tcPr>
            <w:tcW w:w="2107" w:type="dxa"/>
            <w:shd w:val="clear" w:color="auto" w:fill="FFFFFF" w:themeFill="background1"/>
          </w:tcPr>
          <w:p w:rsidR="006F5044" w:rsidRPr="003518ED" w:rsidRDefault="000D7DF0" w:rsidP="00D7551B">
            <w:pPr>
              <w:pStyle w:val="Listenabsatz"/>
              <w:numPr>
                <w:ilvl w:val="0"/>
                <w:numId w:val="5"/>
              </w:numPr>
              <w:spacing w:before="120" w:after="120"/>
              <w:ind w:left="161" w:hanging="133"/>
              <w:rPr>
                <w:color w:val="002060"/>
                <w:sz w:val="16"/>
              </w:rPr>
            </w:pPr>
            <w:r w:rsidRPr="003518ED">
              <w:rPr>
                <w:color w:val="002060"/>
                <w:sz w:val="16"/>
              </w:rPr>
              <w:t>Koordination Schule und Quartier</w:t>
            </w:r>
          </w:p>
        </w:tc>
        <w:tc>
          <w:tcPr>
            <w:tcW w:w="2445" w:type="dxa"/>
            <w:shd w:val="clear" w:color="auto" w:fill="FFFFFF" w:themeFill="background1"/>
          </w:tcPr>
          <w:p w:rsidR="006F5044" w:rsidRPr="003518ED" w:rsidRDefault="000D7DF0" w:rsidP="00D7551B">
            <w:pPr>
              <w:pStyle w:val="Listenabsatz"/>
              <w:numPr>
                <w:ilvl w:val="0"/>
                <w:numId w:val="5"/>
              </w:numPr>
              <w:spacing w:before="120" w:after="120"/>
              <w:ind w:left="161" w:hanging="133"/>
              <w:rPr>
                <w:color w:val="002060"/>
                <w:sz w:val="16"/>
              </w:rPr>
            </w:pPr>
            <w:r w:rsidRPr="003518ED">
              <w:rPr>
                <w:color w:val="002060"/>
                <w:sz w:val="16"/>
              </w:rPr>
              <w:t xml:space="preserve">SL  </w:t>
            </w:r>
          </w:p>
          <w:p w:rsidR="006F5044" w:rsidRPr="003518ED" w:rsidRDefault="000D7DF0" w:rsidP="00D7551B">
            <w:pPr>
              <w:pStyle w:val="Listenabsatz"/>
              <w:numPr>
                <w:ilvl w:val="0"/>
                <w:numId w:val="5"/>
              </w:numPr>
              <w:spacing w:before="120" w:after="120"/>
              <w:ind w:left="161" w:hanging="133"/>
              <w:rPr>
                <w:color w:val="002060"/>
                <w:sz w:val="16"/>
              </w:rPr>
            </w:pPr>
            <w:r w:rsidRPr="003518ED">
              <w:rPr>
                <w:color w:val="002060"/>
                <w:sz w:val="16"/>
              </w:rPr>
              <w:t>SORS-Leitung</w:t>
            </w:r>
          </w:p>
        </w:tc>
        <w:tc>
          <w:tcPr>
            <w:tcW w:w="2396" w:type="dxa"/>
            <w:shd w:val="clear" w:color="auto" w:fill="FFFFFF" w:themeFill="background1"/>
          </w:tcPr>
          <w:p w:rsidR="006F5044" w:rsidRPr="003518ED" w:rsidRDefault="000D7DF0" w:rsidP="006F5044">
            <w:pPr>
              <w:spacing w:before="120" w:after="120"/>
              <w:rPr>
                <w:rFonts w:cs="Arial"/>
                <w:color w:val="002060"/>
                <w:sz w:val="16"/>
                <w:szCs w:val="22"/>
                <w:lang w:eastAsia="de-DE"/>
              </w:rPr>
            </w:pPr>
            <w:r w:rsidRPr="003518ED">
              <w:rPr>
                <w:rFonts w:cs="Arial"/>
                <w:color w:val="002060"/>
                <w:sz w:val="16"/>
                <w:szCs w:val="22"/>
                <w:lang w:eastAsia="de-DE"/>
              </w:rPr>
              <w:t>nach Bedarf</w:t>
            </w:r>
          </w:p>
        </w:tc>
        <w:tc>
          <w:tcPr>
            <w:tcW w:w="2946" w:type="dxa"/>
            <w:vMerge/>
            <w:tcBorders>
              <w:bottom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c>
          <w:tcPr>
            <w:tcW w:w="2376" w:type="dxa"/>
            <w:vMerge/>
            <w:shd w:val="clear" w:color="auto" w:fill="FFFFFF" w:themeFill="background1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Cs w:val="22"/>
                <w:lang w:eastAsia="de-DE"/>
              </w:rPr>
            </w:pPr>
          </w:p>
        </w:tc>
        <w:tc>
          <w:tcPr>
            <w:tcW w:w="2727" w:type="dxa"/>
            <w:shd w:val="clear" w:color="auto" w:fill="FFFFFF" w:themeFill="background1"/>
          </w:tcPr>
          <w:p w:rsidR="006F5044" w:rsidRPr="003518ED" w:rsidRDefault="000D7DF0" w:rsidP="006F5044">
            <w:pPr>
              <w:spacing w:before="120" w:after="120"/>
              <w:jc w:val="right"/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</w:pPr>
            <w:r w:rsidRPr="003518ED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>Angebotssitzungen</w:t>
            </w:r>
            <w:r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</w:t>
            </w:r>
            <w:sdt>
              <w:sdtPr>
                <w:rPr>
                  <w:rFonts w:cs="Arial"/>
                  <w:b/>
                  <w:sz w:val="16"/>
                </w:rPr>
                <w:id w:val="18738868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2107" w:type="dxa"/>
            <w:shd w:val="clear" w:color="auto" w:fill="FFFFFF" w:themeFill="background1"/>
          </w:tcPr>
          <w:p w:rsidR="006F5044" w:rsidRPr="003518ED" w:rsidRDefault="000D7DF0" w:rsidP="00D7551B">
            <w:pPr>
              <w:pStyle w:val="Listenabsatz"/>
              <w:numPr>
                <w:ilvl w:val="0"/>
                <w:numId w:val="5"/>
              </w:numPr>
              <w:spacing w:before="120" w:after="120"/>
              <w:ind w:left="161" w:hanging="133"/>
              <w:rPr>
                <w:color w:val="002060"/>
                <w:sz w:val="16"/>
              </w:rPr>
            </w:pPr>
            <w:r w:rsidRPr="003518ED">
              <w:rPr>
                <w:color w:val="002060"/>
                <w:sz w:val="16"/>
              </w:rPr>
              <w:t>einzelne Angebote</w:t>
            </w:r>
          </w:p>
        </w:tc>
        <w:tc>
          <w:tcPr>
            <w:tcW w:w="2445" w:type="dxa"/>
            <w:shd w:val="clear" w:color="auto" w:fill="FFFFFF" w:themeFill="background1"/>
          </w:tcPr>
          <w:p w:rsidR="006F5044" w:rsidRPr="003518ED" w:rsidRDefault="000D7DF0" w:rsidP="00D7551B">
            <w:pPr>
              <w:pStyle w:val="Listenabsatz"/>
              <w:numPr>
                <w:ilvl w:val="0"/>
                <w:numId w:val="5"/>
              </w:numPr>
              <w:spacing w:before="120" w:after="120"/>
              <w:ind w:left="161" w:hanging="133"/>
              <w:rPr>
                <w:color w:val="002060"/>
                <w:sz w:val="16"/>
              </w:rPr>
            </w:pPr>
            <w:r w:rsidRPr="003518ED">
              <w:rPr>
                <w:color w:val="002060"/>
                <w:sz w:val="16"/>
              </w:rPr>
              <w:t>Vertreter der Angebote</w:t>
            </w:r>
          </w:p>
        </w:tc>
        <w:tc>
          <w:tcPr>
            <w:tcW w:w="2396" w:type="dxa"/>
            <w:shd w:val="clear" w:color="auto" w:fill="FFFFFF" w:themeFill="background1"/>
          </w:tcPr>
          <w:p w:rsidR="006F5044" w:rsidRPr="003518ED" w:rsidRDefault="000D7DF0" w:rsidP="006F5044">
            <w:pPr>
              <w:spacing w:before="120" w:after="120"/>
              <w:rPr>
                <w:rFonts w:cs="Arial"/>
                <w:color w:val="002060"/>
                <w:sz w:val="16"/>
                <w:szCs w:val="22"/>
                <w:lang w:eastAsia="de-DE"/>
              </w:rPr>
            </w:pPr>
            <w:r w:rsidRPr="003518ED">
              <w:rPr>
                <w:rFonts w:cs="Arial"/>
                <w:color w:val="002060"/>
                <w:sz w:val="16"/>
                <w:szCs w:val="22"/>
                <w:lang w:eastAsia="de-DE"/>
              </w:rPr>
              <w:t>nach Bedarf</w:t>
            </w:r>
          </w:p>
        </w:tc>
        <w:tc>
          <w:tcPr>
            <w:tcW w:w="2946" w:type="dxa"/>
            <w:vMerge/>
            <w:tcBorders>
              <w:bottom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904"/>
        </w:trPr>
        <w:tc>
          <w:tcPr>
            <w:tcW w:w="2376" w:type="dxa"/>
            <w:vMerge/>
            <w:tcBorders>
              <w:bottom w:val="single" w:sz="18" w:space="0" w:color="auto"/>
            </w:tcBorders>
            <w:shd w:val="clear" w:color="auto" w:fill="FFFFFF" w:themeFill="background1"/>
          </w:tcPr>
          <w:p w:rsidR="006F5044" w:rsidRDefault="006F5044" w:rsidP="006F5044">
            <w:pPr>
              <w:spacing w:before="120" w:after="120"/>
              <w:jc w:val="right"/>
              <w:rPr>
                <w:rFonts w:cs="Arial"/>
                <w:b/>
                <w:szCs w:val="22"/>
                <w:lang w:eastAsia="de-DE"/>
              </w:rPr>
            </w:pPr>
          </w:p>
        </w:tc>
        <w:tc>
          <w:tcPr>
            <w:tcW w:w="2727" w:type="dxa"/>
            <w:tcBorders>
              <w:bottom w:val="single" w:sz="18" w:space="0" w:color="auto"/>
            </w:tcBorders>
            <w:shd w:val="clear" w:color="auto" w:fill="FFFFFF" w:themeFill="background1"/>
          </w:tcPr>
          <w:p w:rsidR="006F5044" w:rsidRPr="003518ED" w:rsidRDefault="000D7DF0" w:rsidP="006F5044">
            <w:pPr>
              <w:spacing w:before="120" w:after="120"/>
              <w:jc w:val="right"/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</w:pPr>
            <w:r w:rsidRPr="003518ED"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>Präsentation der Angebote</w:t>
            </w:r>
            <w:r>
              <w:rPr>
                <w:rFonts w:cs="Arial"/>
                <w:b/>
                <w:color w:val="002060"/>
                <w:sz w:val="18"/>
                <w:szCs w:val="22"/>
                <w:lang w:eastAsia="de-DE"/>
              </w:rPr>
              <w:t xml:space="preserve"> </w:t>
            </w:r>
            <w:sdt>
              <w:sdtPr>
                <w:rPr>
                  <w:rFonts w:cs="Arial"/>
                  <w:b/>
                  <w:sz w:val="16"/>
                </w:rPr>
                <w:id w:val="-59432118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cs="Arial" w:hint="eastAsia"/>
                    <w:b/>
                    <w:sz w:val="16"/>
                  </w:rPr>
                  <w:t>☐</w:t>
                </w:r>
              </w:sdtContent>
            </w:sdt>
          </w:p>
        </w:tc>
        <w:tc>
          <w:tcPr>
            <w:tcW w:w="2107" w:type="dxa"/>
            <w:tcBorders>
              <w:bottom w:val="single" w:sz="18" w:space="0" w:color="auto"/>
            </w:tcBorders>
            <w:shd w:val="clear" w:color="auto" w:fill="FFFFFF" w:themeFill="background1"/>
          </w:tcPr>
          <w:p w:rsidR="006F5044" w:rsidRPr="003518ED" w:rsidRDefault="000D7DF0" w:rsidP="00D7551B">
            <w:pPr>
              <w:pStyle w:val="Listenabsatz"/>
              <w:numPr>
                <w:ilvl w:val="0"/>
                <w:numId w:val="5"/>
              </w:numPr>
              <w:spacing w:before="120" w:after="120"/>
              <w:ind w:left="161" w:hanging="133"/>
              <w:rPr>
                <w:color w:val="002060"/>
                <w:sz w:val="16"/>
              </w:rPr>
            </w:pPr>
            <w:r w:rsidRPr="003518ED">
              <w:rPr>
                <w:color w:val="002060"/>
                <w:sz w:val="16"/>
              </w:rPr>
              <w:t>alle Angebote werden den Lernenden vorgestellt</w:t>
            </w:r>
          </w:p>
        </w:tc>
        <w:tc>
          <w:tcPr>
            <w:tcW w:w="2445" w:type="dxa"/>
            <w:tcBorders>
              <w:bottom w:val="single" w:sz="18" w:space="0" w:color="auto"/>
            </w:tcBorders>
            <w:shd w:val="clear" w:color="auto" w:fill="FFFFFF" w:themeFill="background1"/>
          </w:tcPr>
          <w:p w:rsidR="006F5044" w:rsidRDefault="000D7DF0" w:rsidP="00D7551B">
            <w:pPr>
              <w:pStyle w:val="Listenabsatz"/>
              <w:numPr>
                <w:ilvl w:val="0"/>
                <w:numId w:val="5"/>
              </w:numPr>
              <w:spacing w:before="120" w:after="120"/>
              <w:ind w:left="161" w:hanging="133"/>
              <w:rPr>
                <w:color w:val="002060"/>
                <w:sz w:val="16"/>
              </w:rPr>
            </w:pPr>
            <w:r w:rsidRPr="003518ED">
              <w:rPr>
                <w:color w:val="002060"/>
                <w:sz w:val="16"/>
              </w:rPr>
              <w:t xml:space="preserve">alle Leitungen aller Angebote </w:t>
            </w:r>
          </w:p>
          <w:p w:rsidR="006F5044" w:rsidRDefault="000D7DF0" w:rsidP="00D7551B">
            <w:pPr>
              <w:pStyle w:val="Listenabsatz"/>
              <w:numPr>
                <w:ilvl w:val="0"/>
                <w:numId w:val="5"/>
              </w:numPr>
              <w:spacing w:before="120" w:after="120"/>
              <w:ind w:left="161" w:hanging="133"/>
              <w:rPr>
                <w:color w:val="002060"/>
                <w:sz w:val="16"/>
              </w:rPr>
            </w:pPr>
            <w:r w:rsidRPr="003518ED">
              <w:rPr>
                <w:color w:val="002060"/>
                <w:sz w:val="16"/>
              </w:rPr>
              <w:t xml:space="preserve">SuS-Rat </w:t>
            </w:r>
          </w:p>
          <w:p w:rsidR="006F5044" w:rsidRDefault="000D7DF0" w:rsidP="00D7551B">
            <w:pPr>
              <w:pStyle w:val="Listenabsatz"/>
              <w:numPr>
                <w:ilvl w:val="0"/>
                <w:numId w:val="5"/>
              </w:numPr>
              <w:spacing w:before="120" w:after="120"/>
              <w:ind w:left="161" w:hanging="133"/>
              <w:rPr>
                <w:color w:val="002060"/>
                <w:sz w:val="16"/>
              </w:rPr>
            </w:pPr>
            <w:r>
              <w:rPr>
                <w:color w:val="002060"/>
                <w:sz w:val="16"/>
              </w:rPr>
              <w:t>Lernende</w:t>
            </w:r>
          </w:p>
          <w:p w:rsidR="006F5044" w:rsidRPr="003518ED" w:rsidRDefault="000D7DF0" w:rsidP="00D7551B">
            <w:pPr>
              <w:pStyle w:val="Listenabsatz"/>
              <w:numPr>
                <w:ilvl w:val="0"/>
                <w:numId w:val="5"/>
              </w:numPr>
              <w:spacing w:before="120" w:after="120"/>
              <w:ind w:left="161" w:hanging="133"/>
              <w:rPr>
                <w:color w:val="002060"/>
                <w:sz w:val="16"/>
              </w:rPr>
            </w:pPr>
            <w:r>
              <w:rPr>
                <w:color w:val="002060"/>
                <w:sz w:val="16"/>
              </w:rPr>
              <w:t>LP</w:t>
            </w:r>
          </w:p>
        </w:tc>
        <w:tc>
          <w:tcPr>
            <w:tcW w:w="2396" w:type="dxa"/>
            <w:tcBorders>
              <w:bottom w:val="single" w:sz="18" w:space="0" w:color="auto"/>
            </w:tcBorders>
            <w:shd w:val="clear" w:color="auto" w:fill="FFFFFF" w:themeFill="background1"/>
          </w:tcPr>
          <w:p w:rsidR="006F5044" w:rsidRPr="003518ED" w:rsidRDefault="000D7DF0" w:rsidP="006F5044">
            <w:pPr>
              <w:spacing w:before="120" w:after="120"/>
              <w:rPr>
                <w:rFonts w:cs="Arial"/>
                <w:color w:val="002060"/>
                <w:sz w:val="16"/>
                <w:szCs w:val="22"/>
                <w:lang w:eastAsia="de-DE"/>
              </w:rPr>
            </w:pPr>
            <w:r w:rsidRPr="003518ED">
              <w:rPr>
                <w:rFonts w:cs="Arial"/>
                <w:color w:val="002060"/>
                <w:sz w:val="16"/>
                <w:szCs w:val="22"/>
                <w:lang w:eastAsia="de-DE"/>
              </w:rPr>
              <w:t>Schulanfang</w:t>
            </w:r>
          </w:p>
        </w:tc>
        <w:tc>
          <w:tcPr>
            <w:tcW w:w="2946" w:type="dxa"/>
            <w:vMerge/>
            <w:tcBorders>
              <w:bottom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</w:tbl>
    <w:p w:rsidR="008E5633" w:rsidRDefault="008E5633">
      <w:bookmarkStart w:id="40" w:name="_Toc256000015"/>
      <w:bookmarkStart w:id="41" w:name="_Toc518382908"/>
      <w:r>
        <w:rPr>
          <w:b/>
          <w:bCs/>
        </w:rPr>
        <w:br w:type="page"/>
      </w:r>
    </w:p>
    <w:tbl>
      <w:tblPr>
        <w:tblStyle w:val="Tabellenraster"/>
        <w:tblW w:w="14992" w:type="dxa"/>
        <w:tblLayout w:type="fixed"/>
        <w:tblLook w:val="04A0" w:firstRow="1" w:lastRow="0" w:firstColumn="1" w:lastColumn="0" w:noHBand="0" w:noVBand="1"/>
      </w:tblPr>
      <w:tblGrid>
        <w:gridCol w:w="12290"/>
        <w:gridCol w:w="38"/>
        <w:gridCol w:w="2664"/>
      </w:tblGrid>
      <w:tr w:rsidR="00332A64" w:rsidTr="008E5633">
        <w:trPr>
          <w:trHeight w:val="657"/>
        </w:trPr>
        <w:tc>
          <w:tcPr>
            <w:tcW w:w="123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5EA2"/>
          </w:tcPr>
          <w:p w:rsidR="006F5044" w:rsidRPr="00E234E7" w:rsidRDefault="00CB1E3F" w:rsidP="006F5044">
            <w:pPr>
              <w:pStyle w:val="berschrift1"/>
              <w:spacing w:before="120" w:after="120"/>
              <w:rPr>
                <w:b w:val="0"/>
                <w:color w:val="FFFFFF" w:themeColor="background1"/>
                <w:sz w:val="28"/>
                <w:lang w:eastAsia="de-DE"/>
              </w:rPr>
            </w:pPr>
            <w:bookmarkStart w:id="42" w:name="_4_Ressourcen_planen"/>
            <w:bookmarkStart w:id="43" w:name="_Toc526417745"/>
            <w:bookmarkEnd w:id="42"/>
            <w:r>
              <w:rPr>
                <w:b w:val="0"/>
                <w:color w:val="FFFFFF" w:themeColor="background1"/>
                <w:sz w:val="28"/>
                <w:lang w:eastAsia="de-DE"/>
              </w:rPr>
              <w:t>4</w:t>
            </w:r>
            <w:r w:rsidR="000D7DF0">
              <w:rPr>
                <w:b w:val="0"/>
                <w:color w:val="FFFFFF" w:themeColor="background1"/>
                <w:sz w:val="28"/>
                <w:lang w:eastAsia="de-DE"/>
              </w:rPr>
              <w:t xml:space="preserve"> </w:t>
            </w:r>
            <w:r w:rsidR="000D7DF0" w:rsidRPr="00AE30EE">
              <w:rPr>
                <w:b w:val="0"/>
                <w:color w:val="FFFFFF" w:themeColor="background1"/>
                <w:sz w:val="28"/>
                <w:lang w:eastAsia="de-DE"/>
              </w:rPr>
              <w:t>Ressourcen planen und sichern (QM)</w:t>
            </w:r>
            <w:bookmarkEnd w:id="40"/>
            <w:bookmarkEnd w:id="41"/>
            <w:bookmarkEnd w:id="43"/>
          </w:p>
        </w:tc>
        <w:tc>
          <w:tcPr>
            <w:tcW w:w="266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6F5044" w:rsidRPr="00AE30EE" w:rsidRDefault="006F5044" w:rsidP="006F5044">
            <w:pPr>
              <w:pStyle w:val="berschrift1"/>
              <w:spacing w:before="120" w:after="120"/>
              <w:rPr>
                <w:i/>
                <w:color w:val="002060"/>
                <w:sz w:val="14"/>
                <w:szCs w:val="14"/>
                <w:lang w:eastAsia="de-DE"/>
              </w:rPr>
            </w:pPr>
          </w:p>
        </w:tc>
      </w:tr>
      <w:tr w:rsidR="00332A64" w:rsidTr="008E5633">
        <w:trPr>
          <w:trHeight w:val="73"/>
        </w:trPr>
        <w:tc>
          <w:tcPr>
            <w:tcW w:w="12290" w:type="dxa"/>
            <w:tcBorders>
              <w:top w:val="nil"/>
              <w:left w:val="nil"/>
              <w:bottom w:val="nil"/>
              <w:right w:val="nil"/>
            </w:tcBorders>
          </w:tcPr>
          <w:p w:rsidR="008E5633" w:rsidRPr="001576E8" w:rsidRDefault="008E5633" w:rsidP="0037797C">
            <w:pPr>
              <w:spacing w:before="120" w:after="120"/>
              <w:rPr>
                <w:b/>
                <w:color w:val="1F497D" w:themeColor="text2"/>
                <w:sz w:val="24"/>
              </w:rPr>
            </w:pPr>
            <w:r w:rsidRPr="001576E8">
              <w:rPr>
                <w:b/>
                <w:color w:val="1F497D" w:themeColor="text2"/>
                <w:sz w:val="24"/>
              </w:rPr>
              <w:t xml:space="preserve">Ziel: Ressourcen strategisch planen, einteilen und sichern </w:t>
            </w:r>
          </w:p>
          <w:p w:rsidR="006F5044" w:rsidRPr="00D31F47" w:rsidRDefault="000D7DF0" w:rsidP="006F5044">
            <w:pPr>
              <w:spacing w:before="120" w:after="120"/>
            </w:pPr>
            <w:r w:rsidRPr="00D31F47">
              <w:t xml:space="preserve">SORS-Schulen erfüllen zusätzliche gesellschaftliche Funktionen und decken sozialpädagogische Aufgaben ab. Sie verfügen dadurch </w:t>
            </w:r>
            <w:r w:rsidR="00F10919">
              <w:t xml:space="preserve">über </w:t>
            </w:r>
            <w:r w:rsidRPr="00D31F47">
              <w:t>ein aktives Netzwerk. Das bietet wertvolle, verschiedene Ressourcen wie ideelle und direkte Unterstützung in Form von Sachleistungen oder freiwillige</w:t>
            </w:r>
            <w:r w:rsidR="00F10919">
              <w:t>r</w:t>
            </w:r>
            <w:r>
              <w:t xml:space="preserve"> Arbeit</w:t>
            </w:r>
            <w:r w:rsidRPr="00D31F47">
              <w:t>. Es gilt</w:t>
            </w:r>
            <w:r w:rsidR="00F10919">
              <w:t>,</w:t>
            </w:r>
            <w:r w:rsidRPr="00D31F47">
              <w:t xml:space="preserve"> sein Netzwerk zu kennen und seinen Sozialraum mit den möglichen ausserschulischen Bildungspartnern zu analysieren, um diese wertvollen Ressourcen zu gewinnen. </w:t>
            </w:r>
          </w:p>
          <w:p w:rsidR="006F5044" w:rsidRPr="007A643D" w:rsidRDefault="000D7DF0" w:rsidP="006F5044">
            <w:pPr>
              <w:spacing w:before="120" w:after="120"/>
              <w:rPr>
                <w:lang w:val="de-DE"/>
              </w:rPr>
            </w:pPr>
            <w:r w:rsidRPr="00D31F47">
              <w:t>SORS-Schulen benötigen für die Realisierung ihre</w:t>
            </w:r>
            <w:r w:rsidR="007A643D">
              <w:t>r</w:t>
            </w:r>
            <w:r w:rsidRPr="00D31F47">
              <w:t xml:space="preserve"> Aufgaben</w:t>
            </w:r>
            <w:r w:rsidR="007A643D">
              <w:t>,</w:t>
            </w:r>
            <w:r w:rsidRPr="00D31F47">
              <w:t xml:space="preserve"> Angebote</w:t>
            </w:r>
            <w:r w:rsidR="007A643D">
              <w:t xml:space="preserve"> </w:t>
            </w:r>
            <w:r w:rsidR="007A643D" w:rsidRPr="00D31F47">
              <w:t xml:space="preserve">und </w:t>
            </w:r>
            <w:r w:rsidR="007A643D">
              <w:t xml:space="preserve">Vernetzung (Koordination) </w:t>
            </w:r>
            <w:r w:rsidRPr="00D31F47">
              <w:t>mehr</w:t>
            </w:r>
            <w:r w:rsidR="008B436A">
              <w:t xml:space="preserve"> Ressourcen als andere Schulen; denn sie decken nicht nur </w:t>
            </w:r>
            <w:r w:rsidR="00F10919">
              <w:t>schulische,</w:t>
            </w:r>
            <w:r w:rsidR="008B436A">
              <w:t xml:space="preserve"> sondern auch soziale Bereiche ab. </w:t>
            </w:r>
            <w:r w:rsidR="007A643D">
              <w:t>Deshalb ist es sinnvoll</w:t>
            </w:r>
            <w:r w:rsidR="00F10919">
              <w:t>,</w:t>
            </w:r>
            <w:r w:rsidR="007A643D">
              <w:t xml:space="preserve"> mit den kommunalen Dienststellen «Soziales </w:t>
            </w:r>
            <w:r w:rsidR="00CE5412">
              <w:t>und</w:t>
            </w:r>
            <w:r w:rsidR="007A643D">
              <w:t xml:space="preserve"> Gesellschaft» zu kooperieren. </w:t>
            </w:r>
            <w:r w:rsidR="007A643D">
              <w:br/>
            </w:r>
            <w:r w:rsidR="00817775" w:rsidRPr="00D31F47">
              <w:t xml:space="preserve">Die Ressourcen </w:t>
            </w:r>
            <w:r w:rsidR="00CE5412">
              <w:t xml:space="preserve">und weitere Finanzpartner </w:t>
            </w:r>
            <w:r w:rsidR="00817775" w:rsidRPr="00D31F47">
              <w:t xml:space="preserve">zu sichern, </w:t>
            </w:r>
            <w:r w:rsidR="00CE5412">
              <w:t>ist</w:t>
            </w:r>
            <w:r w:rsidR="00817775" w:rsidRPr="00D31F47">
              <w:t xml:space="preserve"> für </w:t>
            </w:r>
            <w:r w:rsidR="008B436A">
              <w:t xml:space="preserve">SORS-Schulen eine </w:t>
            </w:r>
            <w:r w:rsidR="00817775" w:rsidRPr="00D31F47">
              <w:t>betriebswirtschaftliche Herausforderung</w:t>
            </w:r>
            <w:r w:rsidR="00CE5412">
              <w:t>.</w:t>
            </w:r>
            <w:r w:rsidR="007A643D">
              <w:rPr>
                <w:lang w:val="de-DE"/>
              </w:rPr>
              <w:t xml:space="preserve"> </w:t>
            </w:r>
            <w:r w:rsidR="008E5633">
              <w:t xml:space="preserve">Folgende </w:t>
            </w:r>
            <w:r w:rsidRPr="00D31F47">
              <w:t>Möglichkeiten der Ressourcenbeschaffung sind</w:t>
            </w:r>
            <w:r>
              <w:t xml:space="preserve"> zu prüfen</w:t>
            </w:r>
            <w:r w:rsidRPr="00D31F47">
              <w:t xml:space="preserve">: </w:t>
            </w:r>
          </w:p>
          <w:p w:rsidR="008B436A" w:rsidRDefault="008B436A" w:rsidP="00D7551B">
            <w:pPr>
              <w:pStyle w:val="Listenabsatz"/>
              <w:numPr>
                <w:ilvl w:val="0"/>
                <w:numId w:val="11"/>
              </w:numPr>
              <w:spacing w:before="120" w:after="120"/>
            </w:pPr>
            <w:r>
              <w:t>andere Dienststellen</w:t>
            </w:r>
            <w:r w:rsidR="0029511D">
              <w:t xml:space="preserve"> und Departemente</w:t>
            </w:r>
          </w:p>
          <w:p w:rsidR="007A643D" w:rsidRDefault="007A643D" w:rsidP="00D7551B">
            <w:pPr>
              <w:pStyle w:val="Listenabsatz"/>
              <w:numPr>
                <w:ilvl w:val="0"/>
                <w:numId w:val="11"/>
              </w:numPr>
              <w:spacing w:before="120" w:after="120"/>
            </w:pPr>
            <w:r>
              <w:t>nationale Institutionen des Bundes (education21)</w:t>
            </w:r>
          </w:p>
          <w:p w:rsidR="006F5044" w:rsidRPr="00D31F47" w:rsidRDefault="000D7DF0" w:rsidP="00D7551B">
            <w:pPr>
              <w:pStyle w:val="Listenabsatz"/>
              <w:numPr>
                <w:ilvl w:val="0"/>
                <w:numId w:val="11"/>
              </w:numPr>
              <w:spacing w:before="120" w:after="120"/>
            </w:pPr>
            <w:r w:rsidRPr="00D31F47">
              <w:t>Fest/Veranstaltungseinnahmen (Eintritt, Kursbeiträge</w:t>
            </w:r>
            <w:r w:rsidR="00CE5412">
              <w:t xml:space="preserve"> usw.</w:t>
            </w:r>
            <w:r w:rsidRPr="00D31F47">
              <w:t>)</w:t>
            </w:r>
          </w:p>
          <w:p w:rsidR="006F5044" w:rsidRPr="00D31F47" w:rsidRDefault="000D7DF0" w:rsidP="00D7551B">
            <w:pPr>
              <w:pStyle w:val="Listenabsatz"/>
              <w:numPr>
                <w:ilvl w:val="0"/>
                <w:numId w:val="12"/>
              </w:numPr>
              <w:spacing w:before="120" w:after="120"/>
            </w:pPr>
            <w:r w:rsidRPr="00D31F47">
              <w:t xml:space="preserve">Stiftungen </w:t>
            </w:r>
            <w:r w:rsidR="007A643D">
              <w:t>(Köchlin)</w:t>
            </w:r>
          </w:p>
          <w:p w:rsidR="006F5044" w:rsidRPr="00D31F47" w:rsidRDefault="000D7DF0" w:rsidP="00D7551B">
            <w:pPr>
              <w:pStyle w:val="Listenabsatz"/>
              <w:numPr>
                <w:ilvl w:val="0"/>
                <w:numId w:val="12"/>
              </w:numPr>
              <w:spacing w:before="120" w:after="120"/>
            </w:pPr>
            <w:r w:rsidRPr="00D31F47">
              <w:t>Sponsoring</w:t>
            </w:r>
          </w:p>
          <w:p w:rsidR="006F5044" w:rsidRPr="00D31F47" w:rsidRDefault="000D7DF0" w:rsidP="00D7551B">
            <w:pPr>
              <w:pStyle w:val="Listenabsatz"/>
              <w:numPr>
                <w:ilvl w:val="0"/>
                <w:numId w:val="12"/>
              </w:numPr>
              <w:spacing w:before="120" w:after="120"/>
              <w:ind w:left="714" w:hanging="357"/>
            </w:pPr>
            <w:r w:rsidRPr="00D31F47">
              <w:t>Crowdfounding</w:t>
            </w:r>
          </w:p>
          <w:p w:rsidR="008E5633" w:rsidRPr="008E5633" w:rsidRDefault="00BB2604" w:rsidP="008E5633">
            <w:pPr>
              <w:spacing w:before="120" w:after="120"/>
            </w:pP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margin">
                    <wp:posOffset>5809615</wp:posOffset>
                  </wp:positionH>
                  <wp:positionV relativeFrom="margin">
                    <wp:posOffset>2906395</wp:posOffset>
                  </wp:positionV>
                  <wp:extent cx="1914525" cy="1073150"/>
                  <wp:effectExtent l="0" t="0" r="9525" b="0"/>
                  <wp:wrapSquare wrapText="bothSides"/>
                  <wp:docPr id="314" name="Grafik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61" t="6353" r="42769" b="10908"/>
                          <a:stretch/>
                        </pic:blipFill>
                        <pic:spPr bwMode="auto">
                          <a:xfrm>
                            <a:off x="0" y="0"/>
                            <a:ext cx="1914525" cy="1073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E5633" w:rsidRPr="008E5633">
              <w:t>Weitere Möglichkeit</w:t>
            </w:r>
            <w:r w:rsidR="00CE5412">
              <w:t>,</w:t>
            </w:r>
            <w:r w:rsidR="008E5633" w:rsidRPr="008E5633">
              <w:t xml:space="preserve"> </w:t>
            </w:r>
            <w:r w:rsidR="008E5633">
              <w:t>vorhandene</w:t>
            </w:r>
            <w:r w:rsidR="008E5633" w:rsidRPr="008E5633">
              <w:t xml:space="preserve"> Ressourcen sinnvoll einzusetzen und zu planen: </w:t>
            </w:r>
          </w:p>
          <w:p w:rsidR="006F5044" w:rsidRDefault="008E5633" w:rsidP="00D7551B">
            <w:pPr>
              <w:pStyle w:val="Listenabsatz"/>
              <w:numPr>
                <w:ilvl w:val="0"/>
                <w:numId w:val="16"/>
              </w:numPr>
              <w:spacing w:before="120" w:after="120"/>
            </w:pPr>
            <w:r w:rsidRPr="008E5633">
              <w:rPr>
                <w:b/>
              </w:rPr>
              <w:t>Schulpool</w:t>
            </w:r>
            <w:r>
              <w:t xml:space="preserve"> - Gestützt auf die Personalverordnung erhalten die Schulen bestimmte Lektionen pro Klasse in den Schulpool. Die Schulleitungen können damit </w:t>
            </w:r>
            <w:r w:rsidR="00CE5412">
              <w:t>Lehrpersonen</w:t>
            </w:r>
            <w:r>
              <w:t xml:space="preserve"> Aufgaben übergeben, die nicht zum ordentlichen Berufsauftrag gehören. Die Schulleitung regelt in einer Vereinbarung mit den Verantwortlichen die Aufgaben, den zeitlichen Rahmen und die finanziellen Mittel. </w:t>
            </w:r>
            <w:hyperlink r:id="rId73" w:history="1">
              <w:r w:rsidRPr="0037797C">
                <w:rPr>
                  <w:rStyle w:val="Hyperlink"/>
                </w:rPr>
                <w:t>Hier</w:t>
              </w:r>
            </w:hyperlink>
            <w:r>
              <w:t xml:space="preserve"> eine Auflistung von Muster-Aufträgen.</w:t>
            </w:r>
            <w:r w:rsidR="00BB2604">
              <w:rPr>
                <w:noProof/>
              </w:rPr>
              <w:t xml:space="preserve"> </w:t>
            </w:r>
          </w:p>
          <w:p w:rsidR="008B436A" w:rsidRDefault="008B436A" w:rsidP="008B436A">
            <w:pPr>
              <w:spacing w:before="120" w:after="120"/>
              <w:rPr>
                <w:lang w:val="de-DE"/>
              </w:rPr>
            </w:pPr>
            <w:r w:rsidRPr="008B436A">
              <w:rPr>
                <w:b/>
                <w:lang w:val="de-DE"/>
              </w:rPr>
              <w:t>Wichtige Empfehlung</w:t>
            </w:r>
            <w:r>
              <w:rPr>
                <w:lang w:val="de-DE"/>
              </w:rPr>
              <w:t>: Sowohl der Aufbau wie auch der Betrieb einer SORS-Schule benötigen Ressourcen. Um die Kosten, den Einsatz und die Evaluation zu planen, empfiehlt die DVS, den Bereich in den betrieblichen Leistungsauftrag einzubetten.</w:t>
            </w:r>
            <w:r w:rsidR="007A643D">
              <w:rPr>
                <w:lang w:val="de-DE"/>
              </w:rPr>
              <w:t xml:space="preserve"> Des Weiteren steht ein hilfreiches Planungsinstrument zur Verfügung.</w:t>
            </w:r>
          </w:p>
          <w:p w:rsidR="00711BB1" w:rsidRPr="008E5633" w:rsidRDefault="007D06E6" w:rsidP="00D7551B">
            <w:pPr>
              <w:pStyle w:val="Listenabsatz"/>
              <w:numPr>
                <w:ilvl w:val="0"/>
                <w:numId w:val="17"/>
              </w:numPr>
              <w:spacing w:before="120" w:after="120"/>
            </w:pPr>
            <w:r>
              <w:t>Weitere Infos</w:t>
            </w:r>
            <w:r w:rsidR="00711BB1">
              <w:t xml:space="preserve">: </w:t>
            </w:r>
            <w:hyperlink r:id="rId74" w:history="1">
              <w:r w:rsidR="00711BB1" w:rsidRPr="008A2762">
                <w:rPr>
                  <w:rStyle w:val="Hyperlink"/>
                </w:rPr>
                <w:t>www.volksschulbildung.lu.ch</w:t>
              </w:r>
            </w:hyperlink>
            <w:r>
              <w:t>, S</w:t>
            </w:r>
            <w:r w:rsidR="00711BB1">
              <w:t xml:space="preserve">uche: Leistungsauftrag </w:t>
            </w:r>
          </w:p>
        </w:tc>
        <w:tc>
          <w:tcPr>
            <w:tcW w:w="27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F5044" w:rsidRDefault="00860B9C" w:rsidP="00860B9C">
            <w:pPr>
              <w:spacing w:before="120" w:after="120"/>
              <w:jc w:val="right"/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</w:pPr>
            <w:r w:rsidRPr="00860B9C"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  <w:t>Nach der Bearbeitung des Rasters können die 3.Spalte und unnötige Zeilen gelöscht werden.</w:t>
            </w:r>
          </w:p>
          <w:p w:rsidR="00A52090" w:rsidRDefault="00A52090" w:rsidP="00860B9C">
            <w:pPr>
              <w:spacing w:before="120" w:after="120"/>
              <w:jc w:val="right"/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</w:pPr>
          </w:p>
          <w:p w:rsidR="00A52090" w:rsidRDefault="00A52090" w:rsidP="00860B9C">
            <w:pPr>
              <w:spacing w:before="120" w:after="120"/>
              <w:jc w:val="right"/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</w:pPr>
          </w:p>
          <w:p w:rsidR="00A52090" w:rsidRDefault="00A52090" w:rsidP="00860B9C">
            <w:pPr>
              <w:spacing w:before="120" w:after="120"/>
              <w:jc w:val="right"/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</w:pPr>
          </w:p>
          <w:p w:rsidR="00A52090" w:rsidRDefault="00A52090" w:rsidP="00860B9C">
            <w:pPr>
              <w:spacing w:before="120" w:after="120"/>
              <w:jc w:val="right"/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</w:pPr>
          </w:p>
          <w:p w:rsidR="00A52090" w:rsidRDefault="00A52090" w:rsidP="00860B9C">
            <w:pPr>
              <w:spacing w:before="120" w:after="120"/>
              <w:jc w:val="right"/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</w:pPr>
          </w:p>
          <w:p w:rsidR="00A52090" w:rsidRDefault="00A52090" w:rsidP="00860B9C">
            <w:pPr>
              <w:spacing w:before="120" w:after="120"/>
              <w:jc w:val="right"/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</w:pPr>
          </w:p>
          <w:p w:rsidR="00A52090" w:rsidRDefault="00A52090" w:rsidP="00860B9C">
            <w:pPr>
              <w:spacing w:before="120" w:after="120"/>
              <w:jc w:val="right"/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</w:pPr>
          </w:p>
          <w:p w:rsidR="00A52090" w:rsidRPr="00860B9C" w:rsidRDefault="00A52090" w:rsidP="00860B9C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</w:p>
        </w:tc>
      </w:tr>
    </w:tbl>
    <w:p w:rsidR="00D87892" w:rsidRDefault="00D87892">
      <w:bookmarkStart w:id="44" w:name="_Toc256000017"/>
      <w:bookmarkStart w:id="45" w:name="_Toc518382909"/>
      <w:bookmarkStart w:id="46" w:name="_Toc526417746"/>
      <w:r>
        <w:br w:type="page"/>
      </w:r>
    </w:p>
    <w:tbl>
      <w:tblPr>
        <w:tblStyle w:val="Tabellenraster"/>
        <w:tblW w:w="14992" w:type="dxa"/>
        <w:tblLayout w:type="fixed"/>
        <w:tblLook w:val="04A0" w:firstRow="1" w:lastRow="0" w:firstColumn="1" w:lastColumn="0" w:noHBand="0" w:noVBand="1"/>
      </w:tblPr>
      <w:tblGrid>
        <w:gridCol w:w="2376"/>
        <w:gridCol w:w="2401"/>
        <w:gridCol w:w="576"/>
        <w:gridCol w:w="607"/>
        <w:gridCol w:w="1183"/>
        <w:gridCol w:w="86"/>
        <w:gridCol w:w="1097"/>
        <w:gridCol w:w="1183"/>
        <w:gridCol w:w="2819"/>
        <w:gridCol w:w="2664"/>
      </w:tblGrid>
      <w:tr w:rsidR="00332A64" w:rsidTr="008E5633">
        <w:trPr>
          <w:trHeight w:val="632"/>
        </w:trPr>
        <w:tc>
          <w:tcPr>
            <w:tcW w:w="12328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005EA2"/>
          </w:tcPr>
          <w:p w:rsidR="006F5044" w:rsidRPr="0084567F" w:rsidRDefault="00CB1E3F" w:rsidP="006F5044">
            <w:pPr>
              <w:pStyle w:val="berschrift2"/>
              <w:spacing w:before="120" w:after="120"/>
            </w:pPr>
            <w:bookmarkStart w:id="47" w:name="_4.1_Ressourcen_strategisch"/>
            <w:bookmarkEnd w:id="47"/>
            <w:r>
              <w:t>4</w:t>
            </w:r>
            <w:r w:rsidR="000D7DF0">
              <w:t xml:space="preserve">.1 </w:t>
            </w:r>
            <w:r w:rsidR="000D7DF0" w:rsidRPr="00D31F47">
              <w:t>Ressourcen strategisch planen und sichern (QM)</w:t>
            </w:r>
            <w:bookmarkEnd w:id="44"/>
            <w:bookmarkEnd w:id="45"/>
            <w:bookmarkEnd w:id="46"/>
          </w:p>
        </w:tc>
        <w:tc>
          <w:tcPr>
            <w:tcW w:w="266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6F5044" w:rsidRPr="00E61184" w:rsidRDefault="006F5044" w:rsidP="006F5044">
            <w:pPr>
              <w:pStyle w:val="berschrift2"/>
              <w:spacing w:before="120" w:after="120"/>
            </w:pPr>
          </w:p>
        </w:tc>
      </w:tr>
      <w:tr w:rsidR="00332A64" w:rsidTr="0076560C">
        <w:trPr>
          <w:trHeight w:val="1635"/>
        </w:trPr>
        <w:tc>
          <w:tcPr>
            <w:tcW w:w="12328" w:type="dxa"/>
            <w:gridSpan w:val="9"/>
            <w:tcBorders>
              <w:top w:val="nil"/>
              <w:left w:val="nil"/>
              <w:right w:val="nil"/>
            </w:tcBorders>
            <w:shd w:val="clear" w:color="auto" w:fill="auto"/>
          </w:tcPr>
          <w:p w:rsidR="008E5633" w:rsidRPr="001576E8" w:rsidRDefault="008E5633" w:rsidP="006F5044">
            <w:pPr>
              <w:spacing w:before="120" w:after="120"/>
              <w:rPr>
                <w:b/>
                <w:color w:val="1F497D" w:themeColor="text2"/>
              </w:rPr>
            </w:pPr>
            <w:r w:rsidRPr="001576E8">
              <w:rPr>
                <w:b/>
                <w:color w:val="1F497D" w:themeColor="text2"/>
                <w:sz w:val="24"/>
              </w:rPr>
              <w:t xml:space="preserve">Ziel: </w:t>
            </w:r>
            <w:r w:rsidR="00071791" w:rsidRPr="001576E8">
              <w:rPr>
                <w:b/>
                <w:color w:val="1F497D" w:themeColor="text2"/>
                <w:sz w:val="24"/>
              </w:rPr>
              <w:t xml:space="preserve">Alle </w:t>
            </w:r>
            <w:r w:rsidRPr="001576E8">
              <w:rPr>
                <w:b/>
                <w:color w:val="1F497D" w:themeColor="text2"/>
                <w:sz w:val="24"/>
              </w:rPr>
              <w:t>Ressourcen strategisch planen und sichern</w:t>
            </w:r>
          </w:p>
          <w:p w:rsidR="006F5044" w:rsidRPr="007760D5" w:rsidRDefault="000D7DF0" w:rsidP="00127FCE">
            <w:pPr>
              <w:spacing w:before="120" w:after="120"/>
              <w:ind w:right="-110"/>
            </w:pPr>
            <w:r w:rsidRPr="007760D5">
              <w:rPr>
                <w:b/>
              </w:rPr>
              <w:t>Strategische Planung</w:t>
            </w:r>
            <w:r w:rsidRPr="007760D5">
              <w:t xml:space="preserve"> – Erfolgsversprechend und wichtig ist deshalb</w:t>
            </w:r>
            <w:r w:rsidR="00127FCE">
              <w:t>,</w:t>
            </w:r>
            <w:r w:rsidRPr="007760D5">
              <w:t xml:space="preserve"> eine regelmässige, vorausschauende Ressourcen</w:t>
            </w:r>
            <w:r w:rsidR="0076560C">
              <w:t>-</w:t>
            </w:r>
            <w:r w:rsidRPr="007760D5">
              <w:t>planung vorzunehmen. So können frühzeitig nötige Ressourcen für neue Aufgaben und Angebote budgetiert</w:t>
            </w:r>
            <w:r w:rsidR="00127FCE">
              <w:t xml:space="preserve"> und beantragt werden</w:t>
            </w:r>
            <w:r w:rsidRPr="007760D5">
              <w:t>, beim Kanton, der Gemeinde, bei Stiftungen oder durch Dritte wie kantonale Dienststellen, Gemeinde</w:t>
            </w:r>
            <w:r w:rsidR="00127FCE">
              <w:t>n</w:t>
            </w:r>
            <w:r w:rsidRPr="007760D5">
              <w:t>, Institutionen, Stiftungen, Gewerbe, Vereine</w:t>
            </w:r>
            <w:r w:rsidR="00127FCE">
              <w:t xml:space="preserve"> usw. </w:t>
            </w:r>
            <w:r w:rsidRPr="007760D5">
              <w:t xml:space="preserve">gesucht werden. Eine </w:t>
            </w:r>
            <w:r>
              <w:t>neuere Form der Ressourcensicherung ist Crowdfounding.</w:t>
            </w:r>
          </w:p>
        </w:tc>
        <w:tc>
          <w:tcPr>
            <w:tcW w:w="2664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FFFFFF" w:themeFill="background1"/>
          </w:tcPr>
          <w:p w:rsidR="00A52090" w:rsidRDefault="00A52090" w:rsidP="0076560C">
            <w:pPr>
              <w:spacing w:before="120" w:after="120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</w:p>
          <w:p w:rsidR="0076560C" w:rsidRDefault="0076560C" w:rsidP="0076560C">
            <w:pPr>
              <w:spacing w:before="120" w:after="120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</w:p>
          <w:p w:rsidR="00A52090" w:rsidRPr="006C4037" w:rsidRDefault="00A52090" w:rsidP="00A52090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  <w:r w:rsidRPr="006C4037"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  <w:t>Die nachstehenden Fragen sind als Checkliste gedacht.</w:t>
            </w:r>
          </w:p>
          <w:p w:rsidR="006F5044" w:rsidRPr="005C0DF8" w:rsidRDefault="00A52090" w:rsidP="00A52090">
            <w:pPr>
              <w:spacing w:before="120" w:after="120"/>
              <w:jc w:val="right"/>
            </w:pPr>
            <w:r w:rsidRPr="006C4037"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  <w:t>Sie sollen bei der Visionsarbeit die wichtigsten Überlegungen streifen.</w:t>
            </w:r>
          </w:p>
        </w:tc>
      </w:tr>
      <w:tr w:rsidR="00332A64" w:rsidTr="008E5633">
        <w:tc>
          <w:tcPr>
            <w:tcW w:w="2376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6273D5" w:rsidRDefault="000D7DF0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sz w:val="16"/>
                <w:szCs w:val="18"/>
                <w:lang w:eastAsia="de-DE"/>
              </w:rPr>
              <w:t xml:space="preserve">Inhalt </w:t>
            </w:r>
          </w:p>
        </w:tc>
        <w:tc>
          <w:tcPr>
            <w:tcW w:w="9952" w:type="dxa"/>
            <w:gridSpan w:val="8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6273D5" w:rsidRDefault="000D7DF0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sz w:val="16"/>
                <w:szCs w:val="18"/>
                <w:lang w:eastAsia="de-DE"/>
              </w:rPr>
              <w:t>Angaben</w:t>
            </w:r>
          </w:p>
        </w:tc>
        <w:tc>
          <w:tcPr>
            <w:tcW w:w="2664" w:type="dxa"/>
            <w:tcBorders>
              <w:top w:val="single" w:sz="18" w:space="0" w:color="auto"/>
              <w:bottom w:val="single" w:sz="18" w:space="0" w:color="auto"/>
            </w:tcBorders>
            <w:shd w:val="clear" w:color="auto" w:fill="943634" w:themeFill="accent2" w:themeFillShade="BF"/>
          </w:tcPr>
          <w:p w:rsidR="006F5044" w:rsidRPr="00AA6C93" w:rsidRDefault="000D7DF0" w:rsidP="006F5044">
            <w:pPr>
              <w:spacing w:before="120" w:after="120"/>
              <w:rPr>
                <w:rFonts w:cs="Arial"/>
                <w:b/>
                <w:color w:val="FFFFFF" w:themeColor="background1"/>
                <w:sz w:val="16"/>
                <w:szCs w:val="18"/>
                <w:lang w:eastAsia="de-DE"/>
              </w:rPr>
            </w:pPr>
            <w:r w:rsidRPr="00AA6C93">
              <w:rPr>
                <w:rFonts w:cs="Arial"/>
                <w:b/>
                <w:color w:val="FFFFFF" w:themeColor="background1"/>
                <w:sz w:val="16"/>
                <w:szCs w:val="18"/>
                <w:lang w:eastAsia="de-DE"/>
              </w:rPr>
              <w:t>Fragen zu den Angaben</w:t>
            </w:r>
          </w:p>
        </w:tc>
      </w:tr>
      <w:tr w:rsidR="00A52090" w:rsidTr="00EB6182">
        <w:trPr>
          <w:trHeight w:val="788"/>
        </w:trPr>
        <w:tc>
          <w:tcPr>
            <w:tcW w:w="2376" w:type="dxa"/>
            <w:tcBorders>
              <w:top w:val="single" w:sz="18" w:space="0" w:color="auto"/>
              <w:bottom w:val="single" w:sz="18" w:space="0" w:color="auto"/>
            </w:tcBorders>
            <w:shd w:val="clear" w:color="auto" w:fill="9BB5FD"/>
          </w:tcPr>
          <w:p w:rsidR="00A52090" w:rsidRDefault="00EB6182" w:rsidP="006F5044">
            <w:pPr>
              <w:spacing w:before="120" w:after="120"/>
              <w:rPr>
                <w:rFonts w:cs="Arial"/>
                <w:b/>
                <w:sz w:val="18"/>
                <w:szCs w:val="18"/>
                <w:lang w:eastAsia="de-DE"/>
              </w:rPr>
            </w:pPr>
            <w:r>
              <w:rPr>
                <w:rFonts w:cs="Arial"/>
                <w:b/>
                <w:sz w:val="18"/>
                <w:szCs w:val="18"/>
                <w:lang w:eastAsia="de-DE"/>
              </w:rPr>
              <w:t>betrieblicher</w:t>
            </w:r>
            <w:r w:rsidR="00A52090" w:rsidRPr="00A52090">
              <w:rPr>
                <w:rFonts w:cs="Arial"/>
                <w:b/>
                <w:sz w:val="18"/>
                <w:szCs w:val="18"/>
                <w:lang w:eastAsia="de-DE"/>
              </w:rPr>
              <w:t xml:space="preserve"> Leistungsauftrag</w:t>
            </w:r>
            <w:r w:rsidR="000776FB">
              <w:rPr>
                <w:rFonts w:cs="Arial"/>
                <w:b/>
                <w:sz w:val="18"/>
                <w:szCs w:val="18"/>
                <w:lang w:eastAsia="de-DE"/>
              </w:rPr>
              <w:t xml:space="preserve"> (Leistungsvereinbarung)</w:t>
            </w:r>
          </w:p>
        </w:tc>
        <w:tc>
          <w:tcPr>
            <w:tcW w:w="9952" w:type="dxa"/>
            <w:gridSpan w:val="8"/>
            <w:tcBorders>
              <w:top w:val="single" w:sz="18" w:space="0" w:color="auto"/>
              <w:bottom w:val="single" w:sz="18" w:space="0" w:color="auto"/>
            </w:tcBorders>
            <w:shd w:val="clear" w:color="auto" w:fill="FFFFFF" w:themeFill="background1"/>
          </w:tcPr>
          <w:p w:rsidR="00A52090" w:rsidRPr="00E5791F" w:rsidRDefault="00A52090" w:rsidP="006F5044">
            <w:pPr>
              <w:spacing w:before="120" w:after="120"/>
              <w:rPr>
                <w:noProof/>
                <w:sz w:val="10"/>
              </w:rPr>
            </w:pPr>
          </w:p>
        </w:tc>
        <w:tc>
          <w:tcPr>
            <w:tcW w:w="2664" w:type="dxa"/>
            <w:tcBorders>
              <w:top w:val="single" w:sz="18" w:space="0" w:color="auto"/>
              <w:bottom w:val="single" w:sz="18" w:space="0" w:color="auto"/>
            </w:tcBorders>
            <w:shd w:val="clear" w:color="auto" w:fill="FFFFFF" w:themeFill="background1"/>
          </w:tcPr>
          <w:p w:rsidR="00A52090" w:rsidRDefault="00A52090" w:rsidP="00EB6182">
            <w:pPr>
              <w:spacing w:before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Ist</w:t>
            </w:r>
            <w:r w:rsidR="00EB6182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die Ressourcenplanung im betrie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blichen Leistungsauftrag eingebettet?</w:t>
            </w:r>
          </w:p>
        </w:tc>
      </w:tr>
      <w:tr w:rsidR="00A52090" w:rsidTr="00325706">
        <w:tc>
          <w:tcPr>
            <w:tcW w:w="2376" w:type="dxa"/>
            <w:tcBorders>
              <w:top w:val="single" w:sz="18" w:space="0" w:color="auto"/>
              <w:bottom w:val="single" w:sz="18" w:space="0" w:color="auto"/>
            </w:tcBorders>
            <w:shd w:val="clear" w:color="auto" w:fill="FFFFFF" w:themeFill="background1"/>
          </w:tcPr>
          <w:p w:rsidR="00A52090" w:rsidRPr="00E61184" w:rsidRDefault="00A52090" w:rsidP="00325706">
            <w:pPr>
              <w:spacing w:before="120" w:after="120"/>
              <w:rPr>
                <w:rFonts w:cs="Arial"/>
                <w:b/>
                <w:sz w:val="18"/>
                <w:szCs w:val="18"/>
                <w:lang w:eastAsia="de-DE"/>
              </w:rPr>
            </w:pPr>
            <w:r>
              <w:rPr>
                <w:rFonts w:cs="Arial"/>
                <w:b/>
                <w:sz w:val="18"/>
                <w:szCs w:val="18"/>
                <w:lang w:eastAsia="de-DE"/>
              </w:rPr>
              <w:t>Ziele, Teilziele, Indikatoren, Massnahmen, Zeitplanung</w:t>
            </w:r>
          </w:p>
        </w:tc>
        <w:tc>
          <w:tcPr>
            <w:tcW w:w="9952" w:type="dxa"/>
            <w:gridSpan w:val="8"/>
            <w:tcBorders>
              <w:top w:val="single" w:sz="18" w:space="0" w:color="auto"/>
              <w:bottom w:val="single" w:sz="18" w:space="0" w:color="auto"/>
            </w:tcBorders>
            <w:shd w:val="clear" w:color="auto" w:fill="FFFFFF" w:themeFill="background1"/>
          </w:tcPr>
          <w:p w:rsidR="00A52090" w:rsidRPr="0076560C" w:rsidRDefault="0076560C" w:rsidP="00325706">
            <w:pPr>
              <w:spacing w:before="120" w:after="120"/>
              <w:rPr>
                <w:noProof/>
                <w:sz w:val="10"/>
              </w:rPr>
            </w:pPr>
            <w:r>
              <w:rPr>
                <w:noProof/>
              </w:rPr>
              <w:drawing>
                <wp:inline distT="0" distB="0" distL="0" distR="0" wp14:anchorId="5BFB1FAE" wp14:editId="4BFB3046">
                  <wp:extent cx="4392000" cy="1611059"/>
                  <wp:effectExtent l="0" t="0" r="8890" b="8255"/>
                  <wp:docPr id="174" name="Grafik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2862" cy="170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4" w:type="dxa"/>
            <w:tcBorders>
              <w:top w:val="single" w:sz="18" w:space="0" w:color="auto"/>
              <w:bottom w:val="single" w:sz="18" w:space="0" w:color="auto"/>
            </w:tcBorders>
            <w:shd w:val="clear" w:color="auto" w:fill="FFFFFF" w:themeFill="background1"/>
          </w:tcPr>
          <w:p w:rsidR="00A52090" w:rsidRDefault="00A52090" w:rsidP="00325706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Welche Ziele?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 xml:space="preserve">Wie sehen die passenden Indikatoren aus?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Produkt?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Welche Massnahmen?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</w:r>
            <w:r w:rsidRPr="00887B93">
              <w:rPr>
                <w:rFonts w:cs="Arial"/>
                <w:color w:val="CC3300"/>
                <w:sz w:val="18"/>
                <w:szCs w:val="18"/>
                <w:lang w:eastAsia="de-DE"/>
              </w:rPr>
              <w:t>Was muss (von wem) getan werden, damit die Zi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ele erreicht werden können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(To-d</w:t>
            </w:r>
            <w:r w:rsidRPr="00887B93">
              <w:rPr>
                <w:rFonts w:cs="Arial"/>
                <w:color w:val="CC3300"/>
                <w:sz w:val="18"/>
                <w:szCs w:val="18"/>
                <w:lang w:eastAsia="de-DE"/>
              </w:rPr>
              <w:t>o-Liste)?</w:t>
            </w:r>
          </w:p>
          <w:p w:rsidR="00A52090" w:rsidRPr="009A2F73" w:rsidRDefault="0029511D" w:rsidP="0076560C">
            <w:pPr>
              <w:spacing w:before="120"/>
              <w:rPr>
                <w:rFonts w:cs="Arial"/>
                <w:b/>
                <w:color w:val="CC3300"/>
                <w:sz w:val="16"/>
                <w:szCs w:val="18"/>
                <w:lang w:eastAsia="de-DE"/>
              </w:rPr>
            </w:pPr>
            <w:r>
              <w:rPr>
                <w:rFonts w:cs="Arial"/>
                <w:color w:val="000000" w:themeColor="text1"/>
                <w:sz w:val="16"/>
                <w:szCs w:val="18"/>
                <w:lang w:eastAsia="de-DE"/>
              </w:rPr>
              <w:t>&gt;</w:t>
            </w:r>
            <w:r w:rsidR="00A52090">
              <w:rPr>
                <w:rFonts w:cs="Arial"/>
                <w:b/>
                <w:color w:val="002060"/>
                <w:sz w:val="16"/>
                <w:szCs w:val="18"/>
                <w:lang w:eastAsia="de-DE"/>
              </w:rPr>
              <w:t xml:space="preserve"> </w:t>
            </w:r>
            <w:hyperlink w:anchor="_4.2_Zeitressourcen/Termine_planen" w:history="1">
              <w:r w:rsidR="00A52090" w:rsidRPr="0076560C">
                <w:rPr>
                  <w:rStyle w:val="Hyperlink"/>
                  <w:rFonts w:cs="Arial"/>
                  <w:b/>
                  <w:color w:val="002060"/>
                  <w:sz w:val="16"/>
                  <w:szCs w:val="18"/>
                  <w:lang w:eastAsia="de-DE"/>
                </w:rPr>
                <w:t>4.2  Zeit / Termine</w:t>
              </w:r>
            </w:hyperlink>
            <w:r w:rsidR="00A52090">
              <w:rPr>
                <w:rFonts w:cs="Arial"/>
                <w:b/>
                <w:color w:val="CC3300"/>
                <w:sz w:val="16"/>
                <w:szCs w:val="18"/>
                <w:lang w:eastAsia="de-DE"/>
              </w:rPr>
              <w:br/>
            </w:r>
            <w:r w:rsidR="0076560C">
              <w:rPr>
                <w:rFonts w:cs="Arial"/>
                <w:color w:val="000000" w:themeColor="text1"/>
                <w:sz w:val="16"/>
                <w:szCs w:val="18"/>
                <w:lang w:eastAsia="de-DE"/>
              </w:rPr>
              <w:t>&gt;</w:t>
            </w:r>
            <w:r w:rsidR="00A52090"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 </w:t>
            </w:r>
            <w:hyperlink w:anchor="_Anhang" w:history="1">
              <w:r w:rsidR="00A52090" w:rsidRPr="00955731">
                <w:rPr>
                  <w:rStyle w:val="Hyperlink"/>
                  <w:rFonts w:cs="Arial"/>
                  <w:b/>
                  <w:sz w:val="16"/>
                  <w:szCs w:val="18"/>
                  <w:lang w:eastAsia="de-DE"/>
                </w:rPr>
                <w:t>Anhang</w:t>
              </w:r>
            </w:hyperlink>
            <w:r w:rsidR="00A52090"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: </w:t>
            </w:r>
            <w:r w:rsidR="00A52090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br/>
            </w:r>
            <w:r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>Planungsinstrumente «</w:t>
            </w:r>
            <w:r w:rsidR="0076560C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>Mehrjahresplanung SORS-Schulen</w:t>
            </w:r>
            <w:r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>»</w:t>
            </w:r>
            <w:r w:rsidR="00A52090"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 </w:t>
            </w:r>
            <w:r w:rsidR="00A52090" w:rsidRPr="006C4037">
              <w:rPr>
                <w:rFonts w:cs="Arial"/>
                <w:b/>
                <w:color w:val="C00000"/>
                <w:sz w:val="16"/>
                <w:szCs w:val="18"/>
                <w:lang w:eastAsia="de-DE"/>
              </w:rPr>
              <w:t xml:space="preserve"> </w:t>
            </w:r>
          </w:p>
        </w:tc>
      </w:tr>
      <w:tr w:rsidR="00332A64" w:rsidTr="0076560C">
        <w:trPr>
          <w:trHeight w:val="239"/>
        </w:trPr>
        <w:tc>
          <w:tcPr>
            <w:tcW w:w="2376" w:type="dxa"/>
            <w:vMerge w:val="restart"/>
            <w:tcBorders>
              <w:top w:val="single" w:sz="18" w:space="0" w:color="auto"/>
            </w:tcBorders>
            <w:shd w:val="clear" w:color="auto" w:fill="9BB5FD"/>
          </w:tcPr>
          <w:p w:rsidR="006F5044" w:rsidRPr="007A2818" w:rsidRDefault="000D7DF0" w:rsidP="006F5044">
            <w:pPr>
              <w:spacing w:before="120" w:after="120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bCs/>
                <w:sz w:val="20"/>
                <w:szCs w:val="22"/>
                <w:lang w:eastAsia="de-DE"/>
              </w:rPr>
              <w:t>Strategische, langfristige Ressourcen-Planung</w:t>
            </w:r>
          </w:p>
        </w:tc>
        <w:tc>
          <w:tcPr>
            <w:tcW w:w="2401" w:type="dxa"/>
            <w:tcBorders>
              <w:top w:val="single" w:sz="18" w:space="0" w:color="auto"/>
            </w:tcBorders>
            <w:shd w:val="clear" w:color="auto" w:fill="9BB5FD"/>
          </w:tcPr>
          <w:p w:rsidR="006F5044" w:rsidRPr="00DB0CEA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DB0CEA">
              <w:rPr>
                <w:rFonts w:cs="Arial"/>
                <w:b/>
                <w:sz w:val="16"/>
                <w:szCs w:val="22"/>
                <w:lang w:eastAsia="de-DE"/>
              </w:rPr>
              <w:t>Bezeichnung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 der Partner</w:t>
            </w:r>
          </w:p>
        </w:tc>
        <w:tc>
          <w:tcPr>
            <w:tcW w:w="1183" w:type="dxa"/>
            <w:gridSpan w:val="2"/>
            <w:tcBorders>
              <w:top w:val="single" w:sz="18" w:space="0" w:color="auto"/>
            </w:tcBorders>
            <w:shd w:val="clear" w:color="auto" w:fill="9BB5FD"/>
          </w:tcPr>
          <w:p w:rsidR="006F5044" w:rsidRPr="00DB0CEA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DB0CEA">
              <w:rPr>
                <w:rFonts w:cs="Arial"/>
                <w:b/>
                <w:sz w:val="16"/>
                <w:szCs w:val="22"/>
                <w:lang w:eastAsia="de-DE"/>
              </w:rPr>
              <w:t>Personelle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 Ressourcen</w:t>
            </w:r>
          </w:p>
        </w:tc>
        <w:tc>
          <w:tcPr>
            <w:tcW w:w="1183" w:type="dxa"/>
            <w:tcBorders>
              <w:top w:val="single" w:sz="18" w:space="0" w:color="auto"/>
            </w:tcBorders>
            <w:shd w:val="clear" w:color="auto" w:fill="9BB5FD"/>
          </w:tcPr>
          <w:p w:rsidR="006F5044" w:rsidRPr="00DB0CEA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DB0CEA">
              <w:rPr>
                <w:rFonts w:cs="Arial"/>
                <w:b/>
                <w:sz w:val="16"/>
                <w:szCs w:val="22"/>
                <w:lang w:eastAsia="de-DE"/>
              </w:rPr>
              <w:t>Finanzielle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 Ressourcen</w:t>
            </w:r>
          </w:p>
        </w:tc>
        <w:tc>
          <w:tcPr>
            <w:tcW w:w="1183" w:type="dxa"/>
            <w:gridSpan w:val="2"/>
            <w:tcBorders>
              <w:top w:val="single" w:sz="18" w:space="0" w:color="auto"/>
            </w:tcBorders>
            <w:shd w:val="clear" w:color="auto" w:fill="9BB5FD"/>
          </w:tcPr>
          <w:p w:rsidR="006F5044" w:rsidRPr="00DB0CEA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DB0CEA">
              <w:rPr>
                <w:rFonts w:cs="Arial"/>
                <w:b/>
                <w:sz w:val="16"/>
                <w:szCs w:val="22"/>
                <w:lang w:eastAsia="de-DE"/>
              </w:rPr>
              <w:t>Materielle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 Ressourcen</w:t>
            </w:r>
          </w:p>
        </w:tc>
        <w:tc>
          <w:tcPr>
            <w:tcW w:w="1183" w:type="dxa"/>
            <w:tcBorders>
              <w:top w:val="single" w:sz="18" w:space="0" w:color="auto"/>
            </w:tcBorders>
            <w:shd w:val="clear" w:color="auto" w:fill="9BB5FD"/>
          </w:tcPr>
          <w:p w:rsidR="006F5044" w:rsidRPr="00DB0CEA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>Andere Ressourcen</w:t>
            </w:r>
          </w:p>
        </w:tc>
        <w:tc>
          <w:tcPr>
            <w:tcW w:w="2819" w:type="dxa"/>
            <w:tcBorders>
              <w:top w:val="single" w:sz="18" w:space="0" w:color="auto"/>
            </w:tcBorders>
            <w:shd w:val="clear" w:color="auto" w:fill="9BB5FD"/>
          </w:tcPr>
          <w:p w:rsidR="006F5044" w:rsidRPr="00DB0CEA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Ergänzungen / </w:t>
            </w:r>
            <w:r w:rsidRPr="00725F07">
              <w:rPr>
                <w:rFonts w:cs="Arial"/>
                <w:b/>
                <w:sz w:val="16"/>
                <w:szCs w:val="22"/>
                <w:lang w:eastAsia="de-DE"/>
              </w:rPr>
              <w:t>Bemerkungen</w:t>
            </w:r>
          </w:p>
        </w:tc>
        <w:tc>
          <w:tcPr>
            <w:tcW w:w="2664" w:type="dxa"/>
            <w:vMerge w:val="restart"/>
            <w:tcBorders>
              <w:top w:val="single" w:sz="18" w:space="0" w:color="auto"/>
            </w:tcBorders>
          </w:tcPr>
          <w:p w:rsidR="006F5044" w:rsidRPr="00E770EE" w:rsidRDefault="000D7DF0" w:rsidP="00EB6182">
            <w:pPr>
              <w:spacing w:before="6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 w:rsidRPr="00E770EE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inner- / ausserschulische Auslegeordnung: </w:t>
            </w:r>
          </w:p>
          <w:p w:rsidR="006F5044" w:rsidRDefault="000D7DF0" w:rsidP="00EB6182">
            <w:pPr>
              <w:spacing w:before="6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Wer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leistet was?</w:t>
            </w: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</w:p>
          <w:p w:rsidR="006F5044" w:rsidRDefault="000D7DF0" w:rsidP="00EB6182">
            <w:pPr>
              <w:spacing w:before="6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Welche personellen, materiellen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+</w:t>
            </w: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finanziellen Res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sourcen </w:t>
            </w:r>
            <w:r w:rsidR="009A2F73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und Unterstützung braucht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es? </w:t>
            </w:r>
          </w:p>
          <w:p w:rsidR="006F5044" w:rsidRDefault="000D7DF0" w:rsidP="00EB6182">
            <w:pPr>
              <w:spacing w:before="6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J</w:t>
            </w: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>etzt und künftig?</w:t>
            </w: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Wer kommt in Frage? </w:t>
            </w:r>
          </w:p>
          <w:p w:rsidR="006F5044" w:rsidRDefault="00955731" w:rsidP="0076560C">
            <w:pPr>
              <w:spacing w:before="6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955731">
              <w:rPr>
                <w:rFonts w:cs="Arial"/>
                <w:color w:val="00B0F0"/>
                <w:sz w:val="16"/>
                <w:szCs w:val="18"/>
                <w:lang w:eastAsia="de-DE"/>
              </w:rPr>
              <w:t>&gt;</w:t>
            </w:r>
            <w:r w:rsidR="000D7DF0" w:rsidRPr="00955731">
              <w:rPr>
                <w:rFonts w:cs="Arial"/>
                <w:b/>
                <w:color w:val="00B0F0"/>
                <w:sz w:val="16"/>
                <w:szCs w:val="18"/>
                <w:lang w:eastAsia="de-DE"/>
              </w:rPr>
              <w:t xml:space="preserve"> </w:t>
            </w:r>
            <w:hyperlink w:anchor="_3_Organisation_und" w:history="1">
              <w:r w:rsidR="009A2F73" w:rsidRPr="00955731">
                <w:rPr>
                  <w:rStyle w:val="Hyperlink"/>
                  <w:rFonts w:cs="Arial"/>
                  <w:b/>
                  <w:color w:val="00B0F0"/>
                  <w:sz w:val="16"/>
                  <w:szCs w:val="18"/>
                  <w:lang w:eastAsia="de-DE"/>
                </w:rPr>
                <w:t>3</w:t>
              </w:r>
              <w:r w:rsidR="000D7DF0" w:rsidRPr="00955731">
                <w:rPr>
                  <w:rStyle w:val="Hyperlink"/>
                  <w:rFonts w:cs="Arial"/>
                  <w:b/>
                  <w:color w:val="00B0F0"/>
                  <w:sz w:val="16"/>
                  <w:szCs w:val="18"/>
                  <w:lang w:eastAsia="de-DE"/>
                </w:rPr>
                <w:t xml:space="preserve"> Organisation</w:t>
              </w:r>
            </w:hyperlink>
          </w:p>
        </w:tc>
      </w:tr>
      <w:tr w:rsidR="00332A64" w:rsidTr="00A52090">
        <w:trPr>
          <w:trHeight w:val="253"/>
        </w:trPr>
        <w:tc>
          <w:tcPr>
            <w:tcW w:w="2376" w:type="dxa"/>
            <w:vMerge/>
            <w:shd w:val="clear" w:color="auto" w:fill="9BB5FD"/>
          </w:tcPr>
          <w:p w:rsidR="006F5044" w:rsidRPr="007A2818" w:rsidRDefault="006F5044" w:rsidP="006F5044">
            <w:pPr>
              <w:spacing w:before="120" w:after="120"/>
              <w:rPr>
                <w:rFonts w:cs="Arial"/>
                <w:b/>
                <w:bCs/>
                <w:sz w:val="20"/>
                <w:szCs w:val="22"/>
                <w:lang w:eastAsia="de-DE"/>
              </w:rPr>
            </w:pPr>
          </w:p>
        </w:tc>
        <w:tc>
          <w:tcPr>
            <w:tcW w:w="2401" w:type="dxa"/>
            <w:shd w:val="clear" w:color="auto" w:fill="auto"/>
          </w:tcPr>
          <w:p w:rsidR="006F5044" w:rsidRPr="0076560C" w:rsidRDefault="006F5044" w:rsidP="0076560C">
            <w:pPr>
              <w:spacing w:before="60" w:after="60"/>
              <w:jc w:val="center"/>
              <w:rPr>
                <w:rFonts w:cs="Arial"/>
                <w:sz w:val="24"/>
                <w:szCs w:val="22"/>
                <w:lang w:eastAsia="de-DE"/>
              </w:rPr>
            </w:pPr>
          </w:p>
        </w:tc>
        <w:tc>
          <w:tcPr>
            <w:tcW w:w="1183" w:type="dxa"/>
            <w:gridSpan w:val="2"/>
            <w:shd w:val="clear" w:color="auto" w:fill="auto"/>
          </w:tcPr>
          <w:sdt>
            <w:sdtPr>
              <w:rPr>
                <w:rFonts w:ascii="Bradley Hand" w:hAnsi="Bradley Hand" w:cs="Arial"/>
                <w:sz w:val="24"/>
                <w:szCs w:val="22"/>
                <w:lang w:eastAsia="de-DE"/>
              </w:rPr>
              <w:id w:val="-2065627779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6F5044" w:rsidRPr="0076560C" w:rsidRDefault="000D7DF0" w:rsidP="0076560C">
                <w:pPr>
                  <w:spacing w:before="60" w:after="60"/>
                  <w:jc w:val="center"/>
                  <w:rPr>
                    <w:rFonts w:ascii="Bradley Hand" w:hAnsi="Bradley Hand" w:cs="Arial"/>
                    <w:sz w:val="24"/>
                    <w:szCs w:val="22"/>
                    <w:lang w:eastAsia="de-DE"/>
                  </w:rPr>
                </w:pPr>
                <w:r w:rsidRPr="0076560C">
                  <w:rPr>
                    <w:rFonts w:ascii="MS Gothic" w:eastAsia="MS Gothic" w:hAnsi="MS Gothic" w:cs="Arial" w:hint="eastAsia"/>
                    <w:sz w:val="24"/>
                    <w:szCs w:val="22"/>
                    <w:lang w:eastAsia="de-DE"/>
                  </w:rPr>
                  <w:t>☐</w:t>
                </w:r>
              </w:p>
            </w:sdtContent>
          </w:sdt>
        </w:tc>
        <w:tc>
          <w:tcPr>
            <w:tcW w:w="1183" w:type="dxa"/>
            <w:shd w:val="clear" w:color="auto" w:fill="auto"/>
          </w:tcPr>
          <w:sdt>
            <w:sdtPr>
              <w:rPr>
                <w:rFonts w:ascii="Bradley Hand" w:hAnsi="Bradley Hand" w:cs="Arial"/>
                <w:sz w:val="24"/>
                <w:szCs w:val="22"/>
                <w:lang w:eastAsia="de-DE"/>
              </w:rPr>
              <w:id w:val="-232164936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6F5044" w:rsidRPr="0076560C" w:rsidRDefault="000D7DF0" w:rsidP="0076560C">
                <w:pPr>
                  <w:spacing w:before="60" w:after="60"/>
                  <w:jc w:val="center"/>
                  <w:rPr>
                    <w:rFonts w:cs="Arial"/>
                    <w:sz w:val="24"/>
                    <w:szCs w:val="22"/>
                    <w:lang w:eastAsia="de-DE"/>
                  </w:rPr>
                </w:pPr>
                <w:r w:rsidRPr="0076560C">
                  <w:rPr>
                    <w:rFonts w:ascii="MS Gothic" w:eastAsia="MS Gothic" w:hAnsi="MS Gothic" w:cs="Arial" w:hint="eastAsia"/>
                    <w:sz w:val="24"/>
                    <w:szCs w:val="22"/>
                    <w:lang w:eastAsia="de-DE"/>
                  </w:rPr>
                  <w:t>☐</w:t>
                </w:r>
              </w:p>
            </w:sdtContent>
          </w:sdt>
        </w:tc>
        <w:tc>
          <w:tcPr>
            <w:tcW w:w="1183" w:type="dxa"/>
            <w:gridSpan w:val="2"/>
            <w:shd w:val="clear" w:color="auto" w:fill="auto"/>
          </w:tcPr>
          <w:sdt>
            <w:sdtPr>
              <w:rPr>
                <w:rFonts w:ascii="Bradley Hand" w:hAnsi="Bradley Hand" w:cs="Arial"/>
                <w:sz w:val="24"/>
                <w:szCs w:val="22"/>
                <w:lang w:eastAsia="de-DE"/>
              </w:rPr>
              <w:id w:val="-1034500958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6F5044" w:rsidRPr="0076560C" w:rsidRDefault="000D7DF0" w:rsidP="0076560C">
                <w:pPr>
                  <w:spacing w:before="60" w:after="60"/>
                  <w:jc w:val="center"/>
                  <w:rPr>
                    <w:rFonts w:cs="Arial"/>
                    <w:sz w:val="24"/>
                    <w:szCs w:val="22"/>
                    <w:lang w:eastAsia="de-DE"/>
                  </w:rPr>
                </w:pPr>
                <w:r w:rsidRPr="0076560C">
                  <w:rPr>
                    <w:rFonts w:ascii="MS Gothic" w:eastAsia="MS Gothic" w:hAnsi="MS Gothic" w:cs="Arial" w:hint="eastAsia"/>
                    <w:sz w:val="24"/>
                    <w:szCs w:val="22"/>
                    <w:lang w:eastAsia="de-DE"/>
                  </w:rPr>
                  <w:t>☐</w:t>
                </w:r>
              </w:p>
            </w:sdtContent>
          </w:sdt>
        </w:tc>
        <w:tc>
          <w:tcPr>
            <w:tcW w:w="1183" w:type="dxa"/>
            <w:shd w:val="clear" w:color="auto" w:fill="auto"/>
          </w:tcPr>
          <w:sdt>
            <w:sdtPr>
              <w:rPr>
                <w:rFonts w:ascii="Bradley Hand" w:hAnsi="Bradley Hand" w:cs="Arial"/>
                <w:sz w:val="24"/>
                <w:szCs w:val="22"/>
                <w:lang w:eastAsia="de-DE"/>
              </w:rPr>
              <w:id w:val="-204179061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6F5044" w:rsidRPr="0076560C" w:rsidRDefault="000D7DF0" w:rsidP="0076560C">
                <w:pPr>
                  <w:spacing w:before="60" w:after="60"/>
                  <w:jc w:val="center"/>
                  <w:rPr>
                    <w:rFonts w:cs="Arial"/>
                    <w:sz w:val="24"/>
                    <w:szCs w:val="22"/>
                    <w:lang w:eastAsia="de-DE"/>
                  </w:rPr>
                </w:pPr>
                <w:r w:rsidRPr="0076560C">
                  <w:rPr>
                    <w:rFonts w:ascii="MS Gothic" w:eastAsia="MS Gothic" w:hAnsi="MS Gothic" w:cs="Arial" w:hint="eastAsia"/>
                    <w:sz w:val="24"/>
                    <w:szCs w:val="22"/>
                    <w:lang w:eastAsia="de-DE"/>
                  </w:rPr>
                  <w:t>☐</w:t>
                </w:r>
              </w:p>
            </w:sdtContent>
          </w:sdt>
        </w:tc>
        <w:tc>
          <w:tcPr>
            <w:tcW w:w="2819" w:type="dxa"/>
            <w:shd w:val="clear" w:color="auto" w:fill="auto"/>
          </w:tcPr>
          <w:p w:rsidR="006F5044" w:rsidRPr="0076560C" w:rsidRDefault="006F5044" w:rsidP="0076560C">
            <w:pPr>
              <w:spacing w:before="60" w:after="60"/>
              <w:jc w:val="center"/>
              <w:rPr>
                <w:rFonts w:cs="Arial"/>
                <w:sz w:val="24"/>
                <w:szCs w:val="22"/>
                <w:lang w:eastAsia="de-DE"/>
              </w:rPr>
            </w:pPr>
          </w:p>
        </w:tc>
        <w:tc>
          <w:tcPr>
            <w:tcW w:w="2664" w:type="dxa"/>
            <w:vMerge/>
          </w:tcPr>
          <w:p w:rsidR="006F5044" w:rsidRPr="00E770EE" w:rsidRDefault="006F5044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A52090">
        <w:trPr>
          <w:trHeight w:val="253"/>
        </w:trPr>
        <w:tc>
          <w:tcPr>
            <w:tcW w:w="2376" w:type="dxa"/>
            <w:vMerge/>
            <w:shd w:val="clear" w:color="auto" w:fill="9BB5FD"/>
          </w:tcPr>
          <w:p w:rsidR="006F5044" w:rsidRPr="007A2818" w:rsidRDefault="006F5044" w:rsidP="006F5044">
            <w:pPr>
              <w:spacing w:before="120" w:after="120"/>
              <w:rPr>
                <w:rFonts w:cs="Arial"/>
                <w:b/>
                <w:bCs/>
                <w:sz w:val="20"/>
                <w:szCs w:val="22"/>
                <w:lang w:eastAsia="de-DE"/>
              </w:rPr>
            </w:pPr>
          </w:p>
        </w:tc>
        <w:tc>
          <w:tcPr>
            <w:tcW w:w="2401" w:type="dxa"/>
            <w:shd w:val="clear" w:color="auto" w:fill="auto"/>
          </w:tcPr>
          <w:p w:rsidR="006F5044" w:rsidRPr="0076560C" w:rsidRDefault="006F5044" w:rsidP="0076560C">
            <w:pPr>
              <w:spacing w:before="60" w:after="60"/>
              <w:jc w:val="center"/>
              <w:rPr>
                <w:rFonts w:cs="Arial"/>
                <w:sz w:val="24"/>
                <w:szCs w:val="22"/>
                <w:lang w:eastAsia="de-DE"/>
              </w:rPr>
            </w:pPr>
          </w:p>
        </w:tc>
        <w:tc>
          <w:tcPr>
            <w:tcW w:w="1183" w:type="dxa"/>
            <w:gridSpan w:val="2"/>
            <w:shd w:val="clear" w:color="auto" w:fill="auto"/>
          </w:tcPr>
          <w:sdt>
            <w:sdtPr>
              <w:rPr>
                <w:rFonts w:ascii="Bradley Hand" w:hAnsi="Bradley Hand" w:cs="Arial"/>
                <w:sz w:val="24"/>
                <w:szCs w:val="22"/>
                <w:lang w:eastAsia="de-DE"/>
              </w:rPr>
              <w:id w:val="1742605872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6F5044" w:rsidRPr="0076560C" w:rsidRDefault="000D7DF0" w:rsidP="0076560C">
                <w:pPr>
                  <w:spacing w:before="60" w:after="60"/>
                  <w:jc w:val="center"/>
                  <w:rPr>
                    <w:rFonts w:cs="Arial"/>
                    <w:sz w:val="24"/>
                    <w:szCs w:val="22"/>
                    <w:lang w:eastAsia="de-DE"/>
                  </w:rPr>
                </w:pPr>
                <w:r w:rsidRPr="0076560C">
                  <w:rPr>
                    <w:rFonts w:ascii="MS Gothic" w:eastAsia="MS Gothic" w:hAnsi="MS Gothic" w:cs="Arial" w:hint="eastAsia"/>
                    <w:sz w:val="24"/>
                    <w:szCs w:val="22"/>
                    <w:lang w:eastAsia="de-DE"/>
                  </w:rPr>
                  <w:t>☐</w:t>
                </w:r>
              </w:p>
            </w:sdtContent>
          </w:sdt>
        </w:tc>
        <w:tc>
          <w:tcPr>
            <w:tcW w:w="1183" w:type="dxa"/>
            <w:shd w:val="clear" w:color="auto" w:fill="auto"/>
          </w:tcPr>
          <w:sdt>
            <w:sdtPr>
              <w:rPr>
                <w:rFonts w:ascii="Bradley Hand" w:hAnsi="Bradley Hand" w:cs="Arial"/>
                <w:sz w:val="24"/>
                <w:szCs w:val="22"/>
                <w:lang w:eastAsia="de-DE"/>
              </w:rPr>
              <w:id w:val="1703666253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6F5044" w:rsidRPr="0076560C" w:rsidRDefault="000D7DF0" w:rsidP="0076560C">
                <w:pPr>
                  <w:spacing w:before="60" w:after="60"/>
                  <w:jc w:val="center"/>
                  <w:rPr>
                    <w:rFonts w:cs="Arial"/>
                    <w:sz w:val="24"/>
                    <w:szCs w:val="22"/>
                    <w:lang w:eastAsia="de-DE"/>
                  </w:rPr>
                </w:pPr>
                <w:r w:rsidRPr="0076560C">
                  <w:rPr>
                    <w:rFonts w:ascii="MS Gothic" w:eastAsia="MS Gothic" w:hAnsi="MS Gothic" w:cs="Arial" w:hint="eastAsia"/>
                    <w:sz w:val="24"/>
                    <w:szCs w:val="22"/>
                    <w:lang w:eastAsia="de-DE"/>
                  </w:rPr>
                  <w:t>☐</w:t>
                </w:r>
              </w:p>
            </w:sdtContent>
          </w:sdt>
        </w:tc>
        <w:tc>
          <w:tcPr>
            <w:tcW w:w="1183" w:type="dxa"/>
            <w:gridSpan w:val="2"/>
            <w:shd w:val="clear" w:color="auto" w:fill="auto"/>
          </w:tcPr>
          <w:sdt>
            <w:sdtPr>
              <w:rPr>
                <w:rFonts w:ascii="Bradley Hand" w:hAnsi="Bradley Hand" w:cs="Arial"/>
                <w:sz w:val="24"/>
                <w:szCs w:val="22"/>
                <w:lang w:eastAsia="de-DE"/>
              </w:rPr>
              <w:id w:val="-1239560302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6F5044" w:rsidRPr="0076560C" w:rsidRDefault="000D7DF0" w:rsidP="0076560C">
                <w:pPr>
                  <w:spacing w:before="60" w:after="60"/>
                  <w:jc w:val="center"/>
                  <w:rPr>
                    <w:rFonts w:cs="Arial"/>
                    <w:sz w:val="24"/>
                    <w:szCs w:val="22"/>
                    <w:lang w:eastAsia="de-DE"/>
                  </w:rPr>
                </w:pPr>
                <w:r w:rsidRPr="0076560C">
                  <w:rPr>
                    <w:rFonts w:ascii="MS Gothic" w:eastAsia="MS Gothic" w:hAnsi="MS Gothic" w:cs="Arial" w:hint="eastAsia"/>
                    <w:sz w:val="24"/>
                    <w:szCs w:val="22"/>
                    <w:lang w:eastAsia="de-DE"/>
                  </w:rPr>
                  <w:t>☐</w:t>
                </w:r>
              </w:p>
            </w:sdtContent>
          </w:sdt>
        </w:tc>
        <w:tc>
          <w:tcPr>
            <w:tcW w:w="1183" w:type="dxa"/>
            <w:shd w:val="clear" w:color="auto" w:fill="auto"/>
          </w:tcPr>
          <w:sdt>
            <w:sdtPr>
              <w:rPr>
                <w:rFonts w:ascii="Bradley Hand" w:hAnsi="Bradley Hand" w:cs="Arial"/>
                <w:sz w:val="24"/>
                <w:szCs w:val="22"/>
                <w:lang w:eastAsia="de-DE"/>
              </w:rPr>
              <w:id w:val="-401981354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6F5044" w:rsidRPr="0076560C" w:rsidRDefault="000D7DF0" w:rsidP="0076560C">
                <w:pPr>
                  <w:spacing w:before="60" w:after="60"/>
                  <w:jc w:val="center"/>
                  <w:rPr>
                    <w:rFonts w:cs="Arial"/>
                    <w:sz w:val="24"/>
                    <w:szCs w:val="22"/>
                    <w:lang w:eastAsia="de-DE"/>
                  </w:rPr>
                </w:pPr>
                <w:r w:rsidRPr="0076560C">
                  <w:rPr>
                    <w:rFonts w:ascii="MS Gothic" w:eastAsia="MS Gothic" w:hAnsi="MS Gothic" w:cs="Arial" w:hint="eastAsia"/>
                    <w:sz w:val="24"/>
                    <w:szCs w:val="22"/>
                    <w:lang w:eastAsia="de-DE"/>
                  </w:rPr>
                  <w:t>☐</w:t>
                </w:r>
              </w:p>
            </w:sdtContent>
          </w:sdt>
        </w:tc>
        <w:tc>
          <w:tcPr>
            <w:tcW w:w="2819" w:type="dxa"/>
            <w:shd w:val="clear" w:color="auto" w:fill="auto"/>
          </w:tcPr>
          <w:p w:rsidR="006F5044" w:rsidRPr="0076560C" w:rsidRDefault="006F5044" w:rsidP="0076560C">
            <w:pPr>
              <w:spacing w:before="60" w:after="60"/>
              <w:jc w:val="center"/>
              <w:rPr>
                <w:rFonts w:cs="Arial"/>
                <w:sz w:val="24"/>
                <w:szCs w:val="22"/>
                <w:lang w:eastAsia="de-DE"/>
              </w:rPr>
            </w:pPr>
          </w:p>
        </w:tc>
        <w:tc>
          <w:tcPr>
            <w:tcW w:w="2664" w:type="dxa"/>
            <w:vMerge/>
          </w:tcPr>
          <w:p w:rsidR="006F5044" w:rsidRPr="00E770EE" w:rsidRDefault="006F5044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A52090">
        <w:trPr>
          <w:trHeight w:val="253"/>
        </w:trPr>
        <w:tc>
          <w:tcPr>
            <w:tcW w:w="2376" w:type="dxa"/>
            <w:vMerge/>
            <w:shd w:val="clear" w:color="auto" w:fill="9BB5FD"/>
          </w:tcPr>
          <w:p w:rsidR="006F5044" w:rsidRPr="007A2818" w:rsidRDefault="006F5044" w:rsidP="006F5044">
            <w:pPr>
              <w:spacing w:before="120" w:after="120"/>
              <w:rPr>
                <w:rFonts w:cs="Arial"/>
                <w:b/>
                <w:bCs/>
                <w:sz w:val="20"/>
                <w:szCs w:val="22"/>
                <w:lang w:eastAsia="de-DE"/>
              </w:rPr>
            </w:pPr>
          </w:p>
        </w:tc>
        <w:tc>
          <w:tcPr>
            <w:tcW w:w="2401" w:type="dxa"/>
            <w:shd w:val="clear" w:color="auto" w:fill="auto"/>
          </w:tcPr>
          <w:p w:rsidR="006F5044" w:rsidRPr="0076560C" w:rsidRDefault="006F5044" w:rsidP="0076560C">
            <w:pPr>
              <w:spacing w:before="60" w:after="60"/>
              <w:jc w:val="center"/>
              <w:rPr>
                <w:rFonts w:cs="Arial"/>
                <w:sz w:val="24"/>
                <w:szCs w:val="22"/>
                <w:lang w:eastAsia="de-DE"/>
              </w:rPr>
            </w:pPr>
          </w:p>
        </w:tc>
        <w:tc>
          <w:tcPr>
            <w:tcW w:w="1183" w:type="dxa"/>
            <w:gridSpan w:val="2"/>
            <w:shd w:val="clear" w:color="auto" w:fill="auto"/>
          </w:tcPr>
          <w:sdt>
            <w:sdtPr>
              <w:rPr>
                <w:rFonts w:ascii="Bradley Hand" w:hAnsi="Bradley Hand" w:cs="Arial"/>
                <w:sz w:val="24"/>
                <w:szCs w:val="22"/>
                <w:lang w:eastAsia="de-DE"/>
              </w:rPr>
              <w:id w:val="-1080137312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6F5044" w:rsidRPr="0076560C" w:rsidRDefault="000D7DF0" w:rsidP="0076560C">
                <w:pPr>
                  <w:spacing w:before="60" w:after="60"/>
                  <w:jc w:val="center"/>
                  <w:rPr>
                    <w:rFonts w:cs="Arial"/>
                    <w:sz w:val="24"/>
                    <w:szCs w:val="22"/>
                    <w:lang w:eastAsia="de-DE"/>
                  </w:rPr>
                </w:pPr>
                <w:r w:rsidRPr="0076560C">
                  <w:rPr>
                    <w:rFonts w:ascii="MS Gothic" w:eastAsia="MS Gothic" w:hAnsi="MS Gothic" w:cs="Arial" w:hint="eastAsia"/>
                    <w:sz w:val="24"/>
                    <w:szCs w:val="22"/>
                    <w:lang w:eastAsia="de-DE"/>
                  </w:rPr>
                  <w:t>☐</w:t>
                </w:r>
              </w:p>
            </w:sdtContent>
          </w:sdt>
        </w:tc>
        <w:tc>
          <w:tcPr>
            <w:tcW w:w="1183" w:type="dxa"/>
            <w:shd w:val="clear" w:color="auto" w:fill="auto"/>
          </w:tcPr>
          <w:sdt>
            <w:sdtPr>
              <w:rPr>
                <w:rFonts w:ascii="Bradley Hand" w:hAnsi="Bradley Hand" w:cs="Arial"/>
                <w:sz w:val="24"/>
                <w:szCs w:val="22"/>
                <w:lang w:eastAsia="de-DE"/>
              </w:rPr>
              <w:id w:val="-368224386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6F5044" w:rsidRPr="0076560C" w:rsidRDefault="000D7DF0" w:rsidP="0076560C">
                <w:pPr>
                  <w:spacing w:before="60" w:after="60"/>
                  <w:jc w:val="center"/>
                  <w:rPr>
                    <w:rFonts w:cs="Arial"/>
                    <w:sz w:val="24"/>
                    <w:szCs w:val="22"/>
                    <w:lang w:eastAsia="de-DE"/>
                  </w:rPr>
                </w:pPr>
                <w:r w:rsidRPr="0076560C">
                  <w:rPr>
                    <w:rFonts w:ascii="MS Gothic" w:eastAsia="MS Gothic" w:hAnsi="MS Gothic" w:cs="Arial" w:hint="eastAsia"/>
                    <w:sz w:val="24"/>
                    <w:szCs w:val="22"/>
                    <w:lang w:eastAsia="de-DE"/>
                  </w:rPr>
                  <w:t>☐</w:t>
                </w:r>
              </w:p>
            </w:sdtContent>
          </w:sdt>
        </w:tc>
        <w:tc>
          <w:tcPr>
            <w:tcW w:w="1183" w:type="dxa"/>
            <w:gridSpan w:val="2"/>
            <w:shd w:val="clear" w:color="auto" w:fill="auto"/>
          </w:tcPr>
          <w:sdt>
            <w:sdtPr>
              <w:rPr>
                <w:rFonts w:ascii="Bradley Hand" w:hAnsi="Bradley Hand" w:cs="Arial"/>
                <w:sz w:val="24"/>
                <w:szCs w:val="22"/>
                <w:lang w:eastAsia="de-DE"/>
              </w:rPr>
              <w:id w:val="-830755990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6F5044" w:rsidRPr="0076560C" w:rsidRDefault="000D7DF0" w:rsidP="0076560C">
                <w:pPr>
                  <w:spacing w:before="60" w:after="60"/>
                  <w:jc w:val="center"/>
                  <w:rPr>
                    <w:rFonts w:cs="Arial"/>
                    <w:sz w:val="24"/>
                    <w:szCs w:val="22"/>
                    <w:lang w:eastAsia="de-DE"/>
                  </w:rPr>
                </w:pPr>
                <w:r w:rsidRPr="0076560C">
                  <w:rPr>
                    <w:rFonts w:ascii="MS Gothic" w:eastAsia="MS Gothic" w:hAnsi="MS Gothic" w:cs="Arial" w:hint="eastAsia"/>
                    <w:sz w:val="24"/>
                    <w:szCs w:val="22"/>
                    <w:lang w:eastAsia="de-DE"/>
                  </w:rPr>
                  <w:t>☐</w:t>
                </w:r>
              </w:p>
            </w:sdtContent>
          </w:sdt>
        </w:tc>
        <w:tc>
          <w:tcPr>
            <w:tcW w:w="1183" w:type="dxa"/>
            <w:shd w:val="clear" w:color="auto" w:fill="auto"/>
          </w:tcPr>
          <w:sdt>
            <w:sdtPr>
              <w:rPr>
                <w:rFonts w:ascii="Bradley Hand" w:hAnsi="Bradley Hand" w:cs="Arial"/>
                <w:sz w:val="24"/>
                <w:szCs w:val="22"/>
                <w:lang w:eastAsia="de-DE"/>
              </w:rPr>
              <w:id w:val="1590345934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6F5044" w:rsidRPr="0076560C" w:rsidRDefault="000D7DF0" w:rsidP="0076560C">
                <w:pPr>
                  <w:spacing w:before="60" w:after="60"/>
                  <w:jc w:val="center"/>
                  <w:rPr>
                    <w:rFonts w:cs="Arial"/>
                    <w:sz w:val="24"/>
                    <w:szCs w:val="22"/>
                    <w:lang w:eastAsia="de-DE"/>
                  </w:rPr>
                </w:pPr>
                <w:r w:rsidRPr="0076560C">
                  <w:rPr>
                    <w:rFonts w:ascii="MS Gothic" w:eastAsia="MS Gothic" w:hAnsi="MS Gothic" w:cs="Arial" w:hint="eastAsia"/>
                    <w:sz w:val="24"/>
                    <w:szCs w:val="22"/>
                    <w:lang w:eastAsia="de-DE"/>
                  </w:rPr>
                  <w:t>☐</w:t>
                </w:r>
              </w:p>
            </w:sdtContent>
          </w:sdt>
        </w:tc>
        <w:tc>
          <w:tcPr>
            <w:tcW w:w="2819" w:type="dxa"/>
            <w:shd w:val="clear" w:color="auto" w:fill="auto"/>
          </w:tcPr>
          <w:p w:rsidR="006F5044" w:rsidRPr="0076560C" w:rsidRDefault="006F5044" w:rsidP="0076560C">
            <w:pPr>
              <w:spacing w:before="60" w:after="60"/>
              <w:jc w:val="center"/>
              <w:rPr>
                <w:rFonts w:cs="Arial"/>
                <w:sz w:val="24"/>
                <w:szCs w:val="22"/>
                <w:lang w:eastAsia="de-DE"/>
              </w:rPr>
            </w:pPr>
          </w:p>
        </w:tc>
        <w:tc>
          <w:tcPr>
            <w:tcW w:w="2664" w:type="dxa"/>
            <w:vMerge/>
          </w:tcPr>
          <w:p w:rsidR="006F5044" w:rsidRPr="00E770EE" w:rsidRDefault="006F5044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A52090">
        <w:trPr>
          <w:trHeight w:val="405"/>
        </w:trPr>
        <w:tc>
          <w:tcPr>
            <w:tcW w:w="2376" w:type="dxa"/>
            <w:vMerge/>
            <w:tcBorders>
              <w:bottom w:val="single" w:sz="18" w:space="0" w:color="auto"/>
            </w:tcBorders>
            <w:shd w:val="clear" w:color="auto" w:fill="9BB5FD"/>
          </w:tcPr>
          <w:p w:rsidR="006F5044" w:rsidRPr="007A2818" w:rsidRDefault="006F5044" w:rsidP="006F5044">
            <w:pPr>
              <w:spacing w:before="120" w:after="120"/>
              <w:rPr>
                <w:rFonts w:cs="Arial"/>
                <w:b/>
                <w:bCs/>
                <w:sz w:val="20"/>
                <w:szCs w:val="22"/>
                <w:lang w:eastAsia="de-DE"/>
              </w:rPr>
            </w:pPr>
          </w:p>
        </w:tc>
        <w:tc>
          <w:tcPr>
            <w:tcW w:w="2401" w:type="dxa"/>
            <w:tcBorders>
              <w:bottom w:val="single" w:sz="18" w:space="0" w:color="auto"/>
            </w:tcBorders>
            <w:shd w:val="clear" w:color="auto" w:fill="auto"/>
          </w:tcPr>
          <w:p w:rsidR="006F5044" w:rsidRPr="0076560C" w:rsidRDefault="006F5044" w:rsidP="0076560C">
            <w:pPr>
              <w:spacing w:before="60" w:after="60"/>
              <w:jc w:val="center"/>
              <w:rPr>
                <w:rFonts w:cs="Arial"/>
                <w:sz w:val="24"/>
                <w:szCs w:val="22"/>
                <w:lang w:eastAsia="de-DE"/>
              </w:rPr>
            </w:pPr>
          </w:p>
        </w:tc>
        <w:tc>
          <w:tcPr>
            <w:tcW w:w="1183" w:type="dxa"/>
            <w:gridSpan w:val="2"/>
            <w:tcBorders>
              <w:bottom w:val="single" w:sz="18" w:space="0" w:color="auto"/>
            </w:tcBorders>
            <w:shd w:val="clear" w:color="auto" w:fill="auto"/>
          </w:tcPr>
          <w:sdt>
            <w:sdtPr>
              <w:rPr>
                <w:rFonts w:ascii="Bradley Hand" w:hAnsi="Bradley Hand" w:cs="Arial"/>
                <w:sz w:val="24"/>
                <w:szCs w:val="22"/>
                <w:lang w:eastAsia="de-DE"/>
              </w:rPr>
              <w:id w:val="1424603884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6F5044" w:rsidRPr="0076560C" w:rsidRDefault="000D7DF0" w:rsidP="0076560C">
                <w:pPr>
                  <w:spacing w:before="60" w:after="60"/>
                  <w:jc w:val="center"/>
                  <w:rPr>
                    <w:rFonts w:cs="Arial"/>
                    <w:sz w:val="24"/>
                    <w:szCs w:val="22"/>
                    <w:lang w:eastAsia="de-DE"/>
                  </w:rPr>
                </w:pPr>
                <w:r w:rsidRPr="0076560C">
                  <w:rPr>
                    <w:rFonts w:ascii="MS Gothic" w:eastAsia="MS Gothic" w:hAnsi="MS Gothic" w:cs="Arial" w:hint="eastAsia"/>
                    <w:sz w:val="24"/>
                    <w:szCs w:val="22"/>
                    <w:lang w:eastAsia="de-DE"/>
                  </w:rPr>
                  <w:t>☐</w:t>
                </w:r>
              </w:p>
            </w:sdtContent>
          </w:sdt>
        </w:tc>
        <w:tc>
          <w:tcPr>
            <w:tcW w:w="1183" w:type="dxa"/>
            <w:tcBorders>
              <w:bottom w:val="single" w:sz="18" w:space="0" w:color="auto"/>
            </w:tcBorders>
            <w:shd w:val="clear" w:color="auto" w:fill="auto"/>
          </w:tcPr>
          <w:sdt>
            <w:sdtPr>
              <w:rPr>
                <w:rFonts w:ascii="Bradley Hand" w:hAnsi="Bradley Hand" w:cs="Arial"/>
                <w:sz w:val="24"/>
                <w:szCs w:val="22"/>
                <w:lang w:eastAsia="de-DE"/>
              </w:rPr>
              <w:id w:val="-663316637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6F5044" w:rsidRPr="0076560C" w:rsidRDefault="000D7DF0" w:rsidP="0076560C">
                <w:pPr>
                  <w:spacing w:before="60" w:after="60"/>
                  <w:jc w:val="center"/>
                  <w:rPr>
                    <w:rFonts w:cs="Arial"/>
                    <w:sz w:val="24"/>
                    <w:szCs w:val="22"/>
                    <w:lang w:eastAsia="de-DE"/>
                  </w:rPr>
                </w:pPr>
                <w:r w:rsidRPr="0076560C">
                  <w:rPr>
                    <w:rFonts w:ascii="MS Gothic" w:eastAsia="MS Gothic" w:hAnsi="MS Gothic" w:cs="Arial" w:hint="eastAsia"/>
                    <w:sz w:val="24"/>
                    <w:szCs w:val="22"/>
                    <w:lang w:eastAsia="de-DE"/>
                  </w:rPr>
                  <w:t>☐</w:t>
                </w:r>
              </w:p>
            </w:sdtContent>
          </w:sdt>
        </w:tc>
        <w:tc>
          <w:tcPr>
            <w:tcW w:w="1183" w:type="dxa"/>
            <w:gridSpan w:val="2"/>
            <w:tcBorders>
              <w:bottom w:val="single" w:sz="18" w:space="0" w:color="auto"/>
            </w:tcBorders>
            <w:shd w:val="clear" w:color="auto" w:fill="auto"/>
          </w:tcPr>
          <w:sdt>
            <w:sdtPr>
              <w:rPr>
                <w:rFonts w:ascii="Bradley Hand" w:hAnsi="Bradley Hand" w:cs="Arial"/>
                <w:sz w:val="24"/>
                <w:szCs w:val="22"/>
                <w:lang w:eastAsia="de-DE"/>
              </w:rPr>
              <w:id w:val="-1660687243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6F5044" w:rsidRPr="0076560C" w:rsidRDefault="000D7DF0" w:rsidP="0076560C">
                <w:pPr>
                  <w:spacing w:before="60" w:after="60"/>
                  <w:jc w:val="center"/>
                  <w:rPr>
                    <w:rFonts w:cs="Arial"/>
                    <w:sz w:val="24"/>
                    <w:szCs w:val="22"/>
                    <w:lang w:eastAsia="de-DE"/>
                  </w:rPr>
                </w:pPr>
                <w:r w:rsidRPr="0076560C">
                  <w:rPr>
                    <w:rFonts w:ascii="MS Gothic" w:eastAsia="MS Gothic" w:hAnsi="MS Gothic" w:cs="Arial" w:hint="eastAsia"/>
                    <w:sz w:val="24"/>
                    <w:szCs w:val="22"/>
                    <w:lang w:eastAsia="de-DE"/>
                  </w:rPr>
                  <w:t>☐</w:t>
                </w:r>
              </w:p>
            </w:sdtContent>
          </w:sdt>
        </w:tc>
        <w:tc>
          <w:tcPr>
            <w:tcW w:w="1183" w:type="dxa"/>
            <w:tcBorders>
              <w:bottom w:val="single" w:sz="18" w:space="0" w:color="auto"/>
            </w:tcBorders>
            <w:shd w:val="clear" w:color="auto" w:fill="auto"/>
          </w:tcPr>
          <w:sdt>
            <w:sdtPr>
              <w:rPr>
                <w:rFonts w:ascii="Bradley Hand" w:hAnsi="Bradley Hand" w:cs="Arial"/>
                <w:sz w:val="24"/>
                <w:szCs w:val="22"/>
                <w:lang w:eastAsia="de-DE"/>
              </w:rPr>
              <w:id w:val="1071851916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6F5044" w:rsidRPr="0076560C" w:rsidRDefault="000D7DF0" w:rsidP="0076560C">
                <w:pPr>
                  <w:spacing w:before="60" w:after="60"/>
                  <w:jc w:val="center"/>
                  <w:rPr>
                    <w:rFonts w:cs="Arial"/>
                    <w:sz w:val="24"/>
                    <w:szCs w:val="22"/>
                    <w:lang w:eastAsia="de-DE"/>
                  </w:rPr>
                </w:pPr>
                <w:r w:rsidRPr="0076560C">
                  <w:rPr>
                    <w:rFonts w:ascii="MS Gothic" w:eastAsia="MS Gothic" w:hAnsi="MS Gothic" w:cs="Arial" w:hint="eastAsia"/>
                    <w:sz w:val="24"/>
                    <w:szCs w:val="22"/>
                    <w:lang w:eastAsia="de-DE"/>
                  </w:rPr>
                  <w:t>☐</w:t>
                </w:r>
              </w:p>
            </w:sdtContent>
          </w:sdt>
        </w:tc>
        <w:tc>
          <w:tcPr>
            <w:tcW w:w="2819" w:type="dxa"/>
            <w:tcBorders>
              <w:bottom w:val="single" w:sz="18" w:space="0" w:color="auto"/>
            </w:tcBorders>
            <w:shd w:val="clear" w:color="auto" w:fill="auto"/>
          </w:tcPr>
          <w:p w:rsidR="006F5044" w:rsidRPr="0076560C" w:rsidRDefault="006F5044" w:rsidP="0076560C">
            <w:pPr>
              <w:spacing w:before="60" w:after="60"/>
              <w:jc w:val="center"/>
              <w:rPr>
                <w:rFonts w:cs="Arial"/>
                <w:sz w:val="24"/>
                <w:szCs w:val="22"/>
                <w:lang w:eastAsia="de-DE"/>
              </w:rPr>
            </w:pPr>
          </w:p>
        </w:tc>
        <w:tc>
          <w:tcPr>
            <w:tcW w:w="2664" w:type="dxa"/>
            <w:vMerge/>
            <w:tcBorders>
              <w:bottom w:val="single" w:sz="18" w:space="0" w:color="auto"/>
            </w:tcBorders>
          </w:tcPr>
          <w:p w:rsidR="006F5044" w:rsidRPr="00E770EE" w:rsidRDefault="006F5044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A52090">
        <w:trPr>
          <w:trHeight w:val="288"/>
        </w:trPr>
        <w:tc>
          <w:tcPr>
            <w:tcW w:w="2376" w:type="dxa"/>
            <w:vMerge w:val="restart"/>
            <w:tcBorders>
              <w:top w:val="single" w:sz="18" w:space="0" w:color="auto"/>
            </w:tcBorders>
          </w:tcPr>
          <w:p w:rsidR="006F5044" w:rsidRPr="007A2818" w:rsidRDefault="000D7DF0" w:rsidP="006F5044">
            <w:pPr>
              <w:spacing w:before="120" w:after="120"/>
              <w:rPr>
                <w:rFonts w:cs="Arial"/>
                <w:b/>
                <w:bCs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Neue Partner / Akteure</w:t>
            </w:r>
          </w:p>
        </w:tc>
        <w:tc>
          <w:tcPr>
            <w:tcW w:w="4853" w:type="dxa"/>
            <w:gridSpan w:val="5"/>
            <w:tcBorders>
              <w:top w:val="single" w:sz="18" w:space="0" w:color="auto"/>
            </w:tcBorders>
            <w:shd w:val="clear" w:color="auto" w:fill="9BB5FD"/>
          </w:tcPr>
          <w:p w:rsidR="006F5044" w:rsidRPr="00DB0CEA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DB0CEA">
              <w:rPr>
                <w:rFonts w:cs="Arial"/>
                <w:b/>
                <w:sz w:val="16"/>
                <w:szCs w:val="22"/>
                <w:lang w:eastAsia="de-DE"/>
              </w:rPr>
              <w:t xml:space="preserve">Mögliche Partner </w:t>
            </w:r>
          </w:p>
        </w:tc>
        <w:tc>
          <w:tcPr>
            <w:tcW w:w="5099" w:type="dxa"/>
            <w:gridSpan w:val="3"/>
            <w:tcBorders>
              <w:top w:val="single" w:sz="18" w:space="0" w:color="auto"/>
            </w:tcBorders>
            <w:shd w:val="clear" w:color="auto" w:fill="9BB5FD"/>
          </w:tcPr>
          <w:p w:rsidR="006F5044" w:rsidRPr="00DB0CEA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>Potenzial (Beschreibung, Stichworte)</w:t>
            </w:r>
          </w:p>
        </w:tc>
        <w:tc>
          <w:tcPr>
            <w:tcW w:w="2664" w:type="dxa"/>
            <w:vMerge w:val="restart"/>
            <w:tcBorders>
              <w:top w:val="single" w:sz="18" w:space="0" w:color="auto"/>
            </w:tcBorders>
          </w:tcPr>
          <w:p w:rsidR="006F5044" w:rsidRPr="00AD6316" w:rsidRDefault="000D7DF0" w:rsidP="009A2F73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Braucht es </w:t>
            </w:r>
            <w:r w:rsidRPr="00300F1B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neue, andere Partner</w:t>
            </w:r>
            <w:r w:rsidR="009A2F73">
              <w:rPr>
                <w:rFonts w:cs="Arial"/>
                <w:color w:val="CC3300"/>
                <w:sz w:val="18"/>
                <w:szCs w:val="18"/>
                <w:lang w:eastAsia="de-DE"/>
              </w:rPr>
              <w:t>?</w:t>
            </w:r>
            <w:r w:rsidR="009A2F73"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 xml:space="preserve">&gt;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Hs</w:t>
            </w: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>Lu (KIA-Kunst</w:t>
            </w:r>
            <w:r w:rsidR="009A2F73">
              <w:rPr>
                <w:rFonts w:cs="Arial"/>
                <w:color w:val="CC3300"/>
                <w:sz w:val="18"/>
                <w:szCs w:val="18"/>
                <w:lang w:eastAsia="de-DE"/>
              </w:rPr>
              <w:t>-</w:t>
            </w: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>vermittlung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, Musik</w:t>
            </w:r>
            <w:r w:rsidR="009A2F73">
              <w:rPr>
                <w:rFonts w:cs="Arial"/>
                <w:color w:val="CC3300"/>
                <w:sz w:val="18"/>
                <w:szCs w:val="18"/>
                <w:lang w:eastAsia="de-DE"/>
              </w:rPr>
              <w:t>)</w:t>
            </w:r>
            <w:r w:rsidR="009A2F73"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&gt; DISG: Bereich '</w:t>
            </w: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>Früh</w:t>
            </w:r>
            <w:r w:rsidR="009A2F73">
              <w:rPr>
                <w:rFonts w:cs="Arial"/>
                <w:color w:val="CC3300"/>
                <w:sz w:val="18"/>
                <w:szCs w:val="18"/>
                <w:lang w:eastAsia="de-DE"/>
              </w:rPr>
              <w:t>e F</w:t>
            </w: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>örderung</w:t>
            </w:r>
            <w:r w:rsidR="009A2F73">
              <w:rPr>
                <w:rFonts w:cs="Arial"/>
                <w:color w:val="CC3300"/>
                <w:sz w:val="18"/>
                <w:szCs w:val="18"/>
                <w:lang w:eastAsia="de-DE"/>
              </w:rPr>
              <w:t>'</w:t>
            </w: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 w:rsidR="009A2F73"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 xml:space="preserve">&gt; andere </w:t>
            </w: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>Partnern</w:t>
            </w:r>
            <w:r w:rsidR="009A2F73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: </w:t>
            </w: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kommunale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Dienst</w:t>
            </w: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>stellen, Gewerbe, Vereine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, Stiftungen</w:t>
            </w:r>
          </w:p>
        </w:tc>
      </w:tr>
      <w:tr w:rsidR="00332A64" w:rsidTr="008E5633">
        <w:trPr>
          <w:trHeight w:val="288"/>
        </w:trPr>
        <w:tc>
          <w:tcPr>
            <w:tcW w:w="2376" w:type="dxa"/>
            <w:vMerge/>
          </w:tcPr>
          <w:p w:rsidR="006F5044" w:rsidRPr="007A2818" w:rsidRDefault="006F5044" w:rsidP="006F5044">
            <w:pPr>
              <w:spacing w:before="120" w:after="120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4853" w:type="dxa"/>
            <w:gridSpan w:val="5"/>
            <w:shd w:val="clear" w:color="auto" w:fill="FFFFFF" w:themeFill="background1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5099" w:type="dxa"/>
            <w:gridSpan w:val="3"/>
            <w:shd w:val="clear" w:color="auto" w:fill="FFFFFF" w:themeFill="background1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664" w:type="dxa"/>
            <w:vMerge/>
          </w:tcPr>
          <w:p w:rsidR="006F5044" w:rsidRPr="00AD6316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288"/>
        </w:trPr>
        <w:tc>
          <w:tcPr>
            <w:tcW w:w="2376" w:type="dxa"/>
            <w:vMerge/>
          </w:tcPr>
          <w:p w:rsidR="006F5044" w:rsidRPr="007A2818" w:rsidRDefault="006F5044" w:rsidP="006F5044">
            <w:pPr>
              <w:spacing w:before="120" w:after="120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4853" w:type="dxa"/>
            <w:gridSpan w:val="5"/>
            <w:shd w:val="clear" w:color="auto" w:fill="FFFFFF" w:themeFill="background1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5099" w:type="dxa"/>
            <w:gridSpan w:val="3"/>
            <w:shd w:val="clear" w:color="auto" w:fill="FFFFFF" w:themeFill="background1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664" w:type="dxa"/>
            <w:vMerge/>
          </w:tcPr>
          <w:p w:rsidR="006F5044" w:rsidRPr="00AD6316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183"/>
        </w:trPr>
        <w:tc>
          <w:tcPr>
            <w:tcW w:w="2376" w:type="dxa"/>
            <w:vMerge/>
          </w:tcPr>
          <w:p w:rsidR="006F5044" w:rsidRPr="007A2818" w:rsidRDefault="006F5044" w:rsidP="006F5044">
            <w:pPr>
              <w:spacing w:before="120" w:after="120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4853" w:type="dxa"/>
            <w:gridSpan w:val="5"/>
            <w:shd w:val="clear" w:color="auto" w:fill="FFFFFF" w:themeFill="background1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5099" w:type="dxa"/>
            <w:gridSpan w:val="3"/>
            <w:shd w:val="clear" w:color="auto" w:fill="FFFFFF" w:themeFill="background1"/>
          </w:tcPr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664" w:type="dxa"/>
            <w:vMerge/>
          </w:tcPr>
          <w:p w:rsidR="006F5044" w:rsidRPr="00AD6316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A52090">
        <w:tc>
          <w:tcPr>
            <w:tcW w:w="2376" w:type="dxa"/>
            <w:tcBorders>
              <w:top w:val="single" w:sz="18" w:space="0" w:color="auto"/>
              <w:bottom w:val="single" w:sz="18" w:space="0" w:color="auto"/>
            </w:tcBorders>
            <w:shd w:val="clear" w:color="auto" w:fill="9BB5FD"/>
          </w:tcPr>
          <w:p w:rsidR="006F5044" w:rsidRPr="007A2818" w:rsidRDefault="000D7DF0" w:rsidP="006F5044">
            <w:pPr>
              <w:spacing w:before="120" w:after="120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bCs/>
                <w:sz w:val="20"/>
                <w:szCs w:val="22"/>
                <w:lang w:eastAsia="de-DE"/>
              </w:rPr>
              <w:t>Personalplanung</w:t>
            </w:r>
          </w:p>
        </w:tc>
        <w:tc>
          <w:tcPr>
            <w:tcW w:w="9952" w:type="dxa"/>
            <w:gridSpan w:val="8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:rsidR="006F5044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  <w:p w:rsidR="006F5044" w:rsidRPr="00954467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sz w:val="20"/>
                <w:szCs w:val="22"/>
                <w:lang w:eastAsia="de-DE"/>
              </w:rPr>
              <w:tab/>
            </w:r>
          </w:p>
        </w:tc>
        <w:tc>
          <w:tcPr>
            <w:tcW w:w="2664" w:type="dxa"/>
            <w:tcBorders>
              <w:top w:val="single" w:sz="18" w:space="0" w:color="auto"/>
              <w:bottom w:val="single" w:sz="18" w:space="0" w:color="auto"/>
            </w:tcBorders>
          </w:tcPr>
          <w:p w:rsidR="00071791" w:rsidRDefault="009A2F73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Personalplanung: </w:t>
            </w:r>
            <w:r w:rsidRPr="00071791">
              <w:rPr>
                <w:rFonts w:cs="Arial"/>
                <w:color w:val="CC3300"/>
                <w:sz w:val="18"/>
                <w:szCs w:val="18"/>
                <w:lang w:eastAsia="de-DE"/>
              </w:rPr>
              <w:t>Personelle Ressourcen gezielt einsetzen</w:t>
            </w:r>
          </w:p>
          <w:p w:rsidR="006F5044" w:rsidRPr="00AD6316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8720A6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Neueinstellungen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:</w:t>
            </w: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 w:rsidR="009A2F73"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</w: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>Personen einstelle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n</w:t>
            </w: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, die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bewusst </w:t>
            </w:r>
            <w:r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>das Profil einer SORS-Schule suchen.</w:t>
            </w:r>
          </w:p>
        </w:tc>
      </w:tr>
      <w:tr w:rsidR="00332A64" w:rsidTr="008E5633">
        <w:trPr>
          <w:trHeight w:val="950"/>
        </w:trPr>
        <w:tc>
          <w:tcPr>
            <w:tcW w:w="2376" w:type="dxa"/>
            <w:vMerge w:val="restart"/>
            <w:tcBorders>
              <w:top w:val="single" w:sz="18" w:space="0" w:color="auto"/>
            </w:tcBorders>
          </w:tcPr>
          <w:p w:rsidR="006F5044" w:rsidRPr="007A2818" w:rsidRDefault="000D7DF0" w:rsidP="006F5044">
            <w:pPr>
              <w:spacing w:before="120" w:after="120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bCs/>
                <w:sz w:val="20"/>
                <w:szCs w:val="22"/>
                <w:lang w:eastAsia="de-DE"/>
              </w:rPr>
              <w:t>Grundlagen des SORS-Profils (</w:t>
            </w:r>
            <w:r w:rsidRPr="007A2818">
              <w:rPr>
                <w:rFonts w:cs="Arial"/>
                <w:b/>
                <w:bCs/>
                <w:sz w:val="20"/>
                <w:szCs w:val="22"/>
                <w:lang w:eastAsia="de-DE"/>
              </w:rPr>
              <w:t>QM</w:t>
            </w:r>
            <w:r>
              <w:rPr>
                <w:rFonts w:cs="Arial"/>
                <w:b/>
                <w:bCs/>
                <w:sz w:val="20"/>
                <w:szCs w:val="22"/>
                <w:lang w:eastAsia="de-DE"/>
              </w:rPr>
              <w:t>)</w:t>
            </w:r>
          </w:p>
        </w:tc>
        <w:tc>
          <w:tcPr>
            <w:tcW w:w="2977" w:type="dxa"/>
            <w:gridSpan w:val="2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EE7DE9" w:rsidRDefault="00607412" w:rsidP="006F5044">
            <w:pPr>
              <w:spacing w:before="120" w:after="120"/>
              <w:ind w:left="318" w:hanging="284"/>
              <w:rPr>
                <w:b/>
                <w:sz w:val="20"/>
              </w:rPr>
            </w:pPr>
            <w:sdt>
              <w:sdtPr>
                <w:rPr>
                  <w:b/>
                  <w:sz w:val="20"/>
                </w:rPr>
                <w:id w:val="-15102153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hint="eastAsia"/>
                    <w:b/>
                    <w:sz w:val="20"/>
                  </w:rPr>
                  <w:t>☐</w:t>
                </w:r>
              </w:sdtContent>
            </w:sdt>
            <w:r w:rsidR="000D7DF0">
              <w:rPr>
                <w:b/>
                <w:sz w:val="20"/>
              </w:rPr>
              <w:t xml:space="preserve"> </w:t>
            </w:r>
            <w:r w:rsidR="000D7DF0" w:rsidRPr="00EE7DE9">
              <w:rPr>
                <w:b/>
                <w:sz w:val="20"/>
              </w:rPr>
              <w:t>Partnerschaften und schulergänzende Angebote gestalten</w:t>
            </w:r>
          </w:p>
        </w:tc>
        <w:tc>
          <w:tcPr>
            <w:tcW w:w="6975" w:type="dxa"/>
            <w:gridSpan w:val="6"/>
            <w:tcBorders>
              <w:top w:val="single" w:sz="18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18"/>
              </w:rPr>
            </w:pPr>
            <w:sdt>
              <w:sdtPr>
                <w:rPr>
                  <w:rFonts w:cs="Arial"/>
                  <w:sz w:val="18"/>
                </w:rPr>
                <w:id w:val="-57003966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Die Schulleitung sorgt für eine wirkungsvolle Zusammenarbeit mit Fachpersonen der Schuldienste, Tagesstrukturen und Sonderschulen.</w:t>
            </w:r>
          </w:p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18"/>
              </w:rPr>
            </w:pPr>
            <w:sdt>
              <w:sdtPr>
                <w:rPr>
                  <w:rFonts w:cs="Arial"/>
                  <w:sz w:val="18"/>
                </w:rPr>
                <w:id w:val="-15950767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Sie fördert den Austausch zwischen den Schulstufen und sorgt für reibungslose Übergänge.</w:t>
            </w:r>
          </w:p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18"/>
              </w:rPr>
            </w:pPr>
            <w:sdt>
              <w:sdtPr>
                <w:rPr>
                  <w:rFonts w:cs="Arial"/>
                  <w:sz w:val="18"/>
                </w:rPr>
                <w:id w:val="-96975161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Sie stellt bedarfsgerecht ein schulergänzendes Bildungs- und Betreuungsangebot sicher.</w:t>
            </w:r>
          </w:p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18"/>
              </w:rPr>
            </w:pPr>
            <w:sdt>
              <w:sdtPr>
                <w:rPr>
                  <w:rFonts w:cs="Arial"/>
                  <w:sz w:val="18"/>
                </w:rPr>
                <w:id w:val="202288920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Sie ermöglicht eine angemessene Mitwirkung der Erziehungsberechtigten und legt Wert auf gute Beziehungen zwischen Schule und Elternhaus.</w:t>
            </w:r>
          </w:p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20"/>
              </w:rPr>
            </w:pPr>
            <w:sdt>
              <w:sdtPr>
                <w:rPr>
                  <w:rFonts w:cs="Arial"/>
                  <w:sz w:val="18"/>
                </w:rPr>
                <w:id w:val="-10645589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Sie sorgt für eine gute Einbettung der Schule im Dorf und Quartier und pflegt die Zusammenarbeit mit entsprechenden Institutionen.</w:t>
            </w:r>
          </w:p>
        </w:tc>
        <w:tc>
          <w:tcPr>
            <w:tcW w:w="2664" w:type="dxa"/>
            <w:vMerge w:val="restart"/>
            <w:tcBorders>
              <w:top w:val="single" w:sz="18" w:space="0" w:color="auto"/>
            </w:tcBorders>
          </w:tcPr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823DD9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Schwerpunkte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 w:rsidRPr="00823DD9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setzen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: Wo?</w:t>
            </w:r>
          </w:p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B40514">
              <w:rPr>
                <w:rFonts w:cs="Arial"/>
                <w:color w:val="CC3300"/>
                <w:sz w:val="18"/>
                <w:szCs w:val="18"/>
                <w:lang w:eastAsia="de-DE"/>
              </w:rPr>
              <w:t>Ein regelmässiges Reflektieren und Evaluieren sichert und stärkt das SORS-Profil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.</w:t>
            </w:r>
          </w:p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Grundlagen sind die Qualitätsan</w:t>
            </w:r>
            <w:r w:rsidR="00071791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sprüche des "Orientierungsrahmens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Schulqualität"</w:t>
            </w:r>
            <w:r w:rsidR="00071791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 w:rsidR="00071791"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</w:r>
            <w:hyperlink r:id="rId76" w:anchor="quali-kompetenz" w:history="1">
              <w:r w:rsidR="00071791" w:rsidRPr="00071791">
                <w:rPr>
                  <w:rStyle w:val="Hyperlink"/>
                  <w:rFonts w:cs="Arial"/>
                  <w:sz w:val="18"/>
                  <w:szCs w:val="18"/>
                  <w:lang w:eastAsia="de-DE"/>
                </w:rPr>
                <w:t>&gt; Orientierungsrahmen</w:t>
              </w:r>
            </w:hyperlink>
          </w:p>
          <w:p w:rsidR="006F5044" w:rsidRPr="000F03B0" w:rsidRDefault="00955731" w:rsidP="006F5044">
            <w:pPr>
              <w:spacing w:before="120" w:after="120"/>
              <w:rPr>
                <w:rFonts w:cs="Arial"/>
                <w:b/>
                <w:color w:val="00FF00"/>
                <w:sz w:val="16"/>
                <w:szCs w:val="18"/>
                <w:lang w:eastAsia="de-DE"/>
              </w:rPr>
            </w:pPr>
            <w:r>
              <w:rPr>
                <w:rFonts w:cs="Arial"/>
                <w:color w:val="000000" w:themeColor="text1"/>
                <w:sz w:val="16"/>
                <w:szCs w:val="18"/>
                <w:lang w:eastAsia="de-DE"/>
              </w:rPr>
              <w:t>&gt;</w:t>
            </w:r>
            <w:r w:rsidR="00071791" w:rsidRPr="00955731">
              <w:rPr>
                <w:rFonts w:cs="Arial"/>
                <w:b/>
                <w:color w:val="00B050"/>
                <w:sz w:val="16"/>
                <w:szCs w:val="18"/>
                <w:lang w:eastAsia="de-DE"/>
              </w:rPr>
              <w:t xml:space="preserve"> </w:t>
            </w:r>
            <w:hyperlink w:anchor="_1_Visionen_überdenken" w:history="1">
              <w:r w:rsidR="00071791" w:rsidRPr="00955731">
                <w:rPr>
                  <w:rStyle w:val="Hyperlink"/>
                  <w:rFonts w:cs="Arial"/>
                  <w:b/>
                  <w:color w:val="00B050"/>
                  <w:sz w:val="16"/>
                  <w:szCs w:val="18"/>
                  <w:lang w:eastAsia="de-DE"/>
                </w:rPr>
                <w:t>1</w:t>
              </w:r>
              <w:r w:rsidR="001F0849" w:rsidRPr="00955731">
                <w:rPr>
                  <w:rStyle w:val="Hyperlink"/>
                  <w:rFonts w:cs="Arial"/>
                  <w:b/>
                  <w:color w:val="00B050"/>
                  <w:sz w:val="16"/>
                  <w:szCs w:val="18"/>
                  <w:lang w:eastAsia="de-DE"/>
                </w:rPr>
                <w:t xml:space="preserve"> Visionen</w:t>
              </w:r>
            </w:hyperlink>
          </w:p>
          <w:p w:rsidR="006F5044" w:rsidRDefault="006F5044" w:rsidP="006F5044">
            <w:pPr>
              <w:spacing w:before="120" w:after="120"/>
              <w:rPr>
                <w:rFonts w:cs="Arial"/>
                <w:b/>
                <w:color w:val="CC3300"/>
                <w:sz w:val="16"/>
                <w:szCs w:val="18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rPr>
                <w:rFonts w:cs="Arial"/>
                <w:b/>
                <w:color w:val="CC3300"/>
                <w:sz w:val="16"/>
                <w:szCs w:val="18"/>
                <w:lang w:eastAsia="de-DE"/>
              </w:rPr>
            </w:pPr>
          </w:p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4B580E">
              <w:rPr>
                <w:rFonts w:cs="Arial"/>
                <w:color w:val="CC3300"/>
                <w:sz w:val="18"/>
                <w:szCs w:val="18"/>
                <w:lang w:eastAsia="de-DE"/>
              </w:rPr>
              <w:t>Eine gute Schule sorgt mit geeigneten Fördermass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-</w:t>
            </w:r>
            <w:r w:rsidRPr="004B580E">
              <w:rPr>
                <w:rFonts w:cs="Arial"/>
                <w:color w:val="CC3300"/>
                <w:sz w:val="18"/>
                <w:szCs w:val="18"/>
                <w:lang w:eastAsia="de-DE"/>
              </w:rPr>
              <w:t>nahmen und unterstützenden Rahmenbedingungen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 w:rsidRPr="004B580E">
              <w:rPr>
                <w:rFonts w:cs="Arial"/>
                <w:color w:val="CC3300"/>
                <w:sz w:val="18"/>
                <w:szCs w:val="18"/>
                <w:lang w:eastAsia="de-DE"/>
              </w:rPr>
              <w:t>für gleiche Bildungschancen und ermöglicht damit erfolgreiche Bildungswege.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Sie schaut konsequent auf die 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"</w:t>
            </w:r>
            <w:r w:rsidRPr="004B580E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Übergänge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".  </w:t>
            </w:r>
          </w:p>
          <w:p w:rsidR="006F5044" w:rsidRDefault="000D7DF0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 w:rsidRPr="004B580E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Frühbereich: 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br/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Frühsprachliche Förderung </w:t>
            </w:r>
          </w:p>
          <w:p w:rsidR="006F5044" w:rsidRDefault="000D7DF0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Zyklus - Zyklus: 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br/>
            </w:r>
            <w:r w:rsidRPr="004B580E">
              <w:rPr>
                <w:rFonts w:cs="Arial"/>
                <w:color w:val="CC3300"/>
                <w:sz w:val="18"/>
                <w:szCs w:val="18"/>
                <w:lang w:eastAsia="de-DE"/>
              </w:rPr>
              <w:t>KG &gt; Primar &gt; Sek</w:t>
            </w:r>
          </w:p>
          <w:p w:rsidR="006F5044" w:rsidRPr="004B580E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4B580E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Sek - Anschluss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:</w:t>
            </w:r>
            <w:r w:rsidRPr="004B580E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Gymi, Berufswelt</w:t>
            </w:r>
          </w:p>
        </w:tc>
      </w:tr>
      <w:tr w:rsidR="00332A64" w:rsidTr="008E5633">
        <w:trPr>
          <w:trHeight w:val="950"/>
        </w:trPr>
        <w:tc>
          <w:tcPr>
            <w:tcW w:w="2376" w:type="dxa"/>
            <w:vMerge/>
            <w:tcBorders>
              <w:top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rFonts w:cs="Arial"/>
                <w:b/>
                <w:bCs/>
                <w:sz w:val="20"/>
                <w:szCs w:val="22"/>
                <w:lang w:eastAsia="de-DE"/>
              </w:rPr>
            </w:pPr>
          </w:p>
        </w:tc>
        <w:tc>
          <w:tcPr>
            <w:tcW w:w="297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EE7DE9" w:rsidRDefault="00607412" w:rsidP="006F5044">
            <w:pPr>
              <w:spacing w:before="120" w:after="120"/>
              <w:ind w:left="318" w:hanging="284"/>
              <w:rPr>
                <w:b/>
                <w:sz w:val="20"/>
              </w:rPr>
            </w:pPr>
            <w:sdt>
              <w:sdtPr>
                <w:rPr>
                  <w:b/>
                  <w:sz w:val="20"/>
                </w:rPr>
                <w:id w:val="-164295281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hint="eastAsia"/>
                    <w:b/>
                    <w:sz w:val="20"/>
                  </w:rPr>
                  <w:t>☐</w:t>
                </w:r>
              </w:sdtContent>
            </w:sdt>
            <w:r w:rsidR="000D7DF0">
              <w:rPr>
                <w:b/>
                <w:sz w:val="20"/>
              </w:rPr>
              <w:t xml:space="preserve"> </w:t>
            </w:r>
            <w:r w:rsidR="000D7DF0" w:rsidRPr="00EE7DE9">
              <w:rPr>
                <w:b/>
                <w:sz w:val="20"/>
              </w:rPr>
              <w:t>Externe Partner einbinden</w:t>
            </w:r>
          </w:p>
        </w:tc>
        <w:tc>
          <w:tcPr>
            <w:tcW w:w="6975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18"/>
              </w:rPr>
            </w:pPr>
            <w:sdt>
              <w:sdtPr>
                <w:rPr>
                  <w:rFonts w:cs="Arial"/>
                  <w:sz w:val="18"/>
                </w:rPr>
                <w:id w:val="-171287855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Die Lehrpersonen gestalten den Einbezug der externen Partner entlang der schulinternen Abmachungen.</w:t>
            </w:r>
          </w:p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18"/>
              </w:rPr>
            </w:pPr>
            <w:sdt>
              <w:sdtPr>
                <w:rPr>
                  <w:rFonts w:cs="Arial"/>
                  <w:sz w:val="18"/>
                </w:rPr>
                <w:id w:val="20929698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Sie ermöglichen externen Partnern Einblicke ins Schulleben.</w:t>
            </w:r>
          </w:p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18"/>
              </w:rPr>
            </w:pPr>
            <w:sdt>
              <w:sdtPr>
                <w:rPr>
                  <w:rFonts w:cs="Arial"/>
                  <w:sz w:val="18"/>
                </w:rPr>
                <w:id w:val="174506169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Sie binden externe Partner bei Bedarf gezielt in Schul- und Unterrichtsprojekte ein.</w:t>
            </w:r>
          </w:p>
        </w:tc>
        <w:tc>
          <w:tcPr>
            <w:tcW w:w="2664" w:type="dxa"/>
            <w:vMerge/>
            <w:tcBorders>
              <w:top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950"/>
        </w:trPr>
        <w:tc>
          <w:tcPr>
            <w:tcW w:w="2376" w:type="dxa"/>
            <w:vMerge/>
            <w:tcBorders>
              <w:top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rFonts w:cs="Arial"/>
                <w:b/>
                <w:bCs/>
                <w:sz w:val="20"/>
                <w:szCs w:val="22"/>
                <w:lang w:eastAsia="de-DE"/>
              </w:rPr>
            </w:pPr>
          </w:p>
        </w:tc>
        <w:tc>
          <w:tcPr>
            <w:tcW w:w="297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EE7DE9" w:rsidRDefault="00607412" w:rsidP="006F5044">
            <w:pPr>
              <w:spacing w:before="120" w:after="120"/>
              <w:ind w:left="318" w:hanging="284"/>
              <w:rPr>
                <w:b/>
                <w:sz w:val="20"/>
              </w:rPr>
            </w:pPr>
            <w:sdt>
              <w:sdtPr>
                <w:rPr>
                  <w:b/>
                  <w:sz w:val="20"/>
                </w:rPr>
                <w:id w:val="-37770752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hint="eastAsia"/>
                    <w:b/>
                    <w:sz w:val="20"/>
                  </w:rPr>
                  <w:t>☐</w:t>
                </w:r>
              </w:sdtContent>
            </w:sdt>
            <w:r w:rsidR="000D7DF0">
              <w:rPr>
                <w:b/>
                <w:sz w:val="20"/>
              </w:rPr>
              <w:t xml:space="preserve"> </w:t>
            </w:r>
            <w:r w:rsidR="000D7DF0" w:rsidRPr="00EE7DE9">
              <w:rPr>
                <w:b/>
                <w:sz w:val="20"/>
              </w:rPr>
              <w:t>Schul- und familienergänzende Tagesstrukturen einbinden</w:t>
            </w:r>
          </w:p>
        </w:tc>
        <w:tc>
          <w:tcPr>
            <w:tcW w:w="6975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18"/>
              </w:rPr>
            </w:pPr>
            <w:sdt>
              <w:sdtPr>
                <w:rPr>
                  <w:rFonts w:cs="Arial"/>
                  <w:sz w:val="18"/>
                </w:rPr>
                <w:id w:val="13328677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Lehrpersonen und Fachpersonen der Tagesstrukturen arbeiten bedarfsorientiert zusammen.</w:t>
            </w:r>
          </w:p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18"/>
              </w:rPr>
            </w:pPr>
            <w:sdt>
              <w:sdtPr>
                <w:rPr>
                  <w:rFonts w:cs="Arial"/>
                  <w:sz w:val="18"/>
                </w:rPr>
                <w:id w:val="16793098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Sie sorgen gemeinsam für reibungslose Übergänge im Schulalltag.</w:t>
            </w:r>
          </w:p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18"/>
              </w:rPr>
            </w:pPr>
            <w:sdt>
              <w:sdtPr>
                <w:rPr>
                  <w:rFonts w:cs="Arial"/>
                  <w:sz w:val="18"/>
                </w:rPr>
                <w:id w:val="-2242210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Sie tauschen sich bei Bedarf über das Verhalten und die Entwicklung einzelner Lernender aus.</w:t>
            </w:r>
          </w:p>
        </w:tc>
        <w:tc>
          <w:tcPr>
            <w:tcW w:w="2664" w:type="dxa"/>
            <w:vMerge/>
            <w:tcBorders>
              <w:top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950"/>
        </w:trPr>
        <w:tc>
          <w:tcPr>
            <w:tcW w:w="2376" w:type="dxa"/>
            <w:vMerge/>
            <w:tcBorders>
              <w:top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rFonts w:cs="Arial"/>
                <w:b/>
                <w:bCs/>
                <w:sz w:val="20"/>
                <w:szCs w:val="22"/>
                <w:lang w:eastAsia="de-DE"/>
              </w:rPr>
            </w:pPr>
          </w:p>
        </w:tc>
        <w:tc>
          <w:tcPr>
            <w:tcW w:w="297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EE7DE9" w:rsidRDefault="00607412" w:rsidP="006F5044">
            <w:pPr>
              <w:spacing w:before="120" w:after="120"/>
              <w:ind w:left="318" w:hanging="284"/>
              <w:rPr>
                <w:b/>
                <w:sz w:val="20"/>
              </w:rPr>
            </w:pPr>
            <w:sdt>
              <w:sdtPr>
                <w:rPr>
                  <w:b/>
                  <w:sz w:val="20"/>
                </w:rPr>
                <w:id w:val="75224634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hint="eastAsia"/>
                    <w:b/>
                    <w:sz w:val="20"/>
                  </w:rPr>
                  <w:t>☐</w:t>
                </w:r>
              </w:sdtContent>
            </w:sdt>
            <w:r w:rsidR="000D7DF0">
              <w:rPr>
                <w:b/>
                <w:sz w:val="20"/>
              </w:rPr>
              <w:t xml:space="preserve"> </w:t>
            </w:r>
            <w:r w:rsidR="000D7DF0" w:rsidRPr="00EE7DE9">
              <w:rPr>
                <w:b/>
                <w:sz w:val="20"/>
              </w:rPr>
              <w:t>Dorf- und Quartierleben einbeziehen</w:t>
            </w:r>
          </w:p>
        </w:tc>
        <w:tc>
          <w:tcPr>
            <w:tcW w:w="6975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18"/>
              </w:rPr>
            </w:pPr>
            <w:sdt>
              <w:sdtPr>
                <w:rPr>
                  <w:rFonts w:cs="Arial"/>
                  <w:sz w:val="18"/>
                </w:rPr>
                <w:id w:val="-12491057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Die Lehrpersonen richten ihr Handeln auf die kulturellen und sozialen Gegebenheiten im Dorf und Quartier aus.</w:t>
            </w:r>
          </w:p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18"/>
              </w:rPr>
            </w:pPr>
            <w:sdt>
              <w:sdtPr>
                <w:rPr>
                  <w:rFonts w:cs="Arial"/>
                  <w:sz w:val="18"/>
                </w:rPr>
                <w:id w:val="-1843673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Sie beziehen die unterschiedlichen Angebote im Dorf und Quartier (z. B. Sportvereine, Quartierarbeit, soziokulturelle Animation, vorschulische Angebote) aktiv ins Schulleben ein.</w:t>
            </w:r>
          </w:p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18"/>
              </w:rPr>
            </w:pPr>
            <w:sdt>
              <w:sdtPr>
                <w:rPr>
                  <w:rFonts w:cs="Arial"/>
                  <w:sz w:val="18"/>
                </w:rPr>
                <w:id w:val="46824381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Sie nehmen mit den Lernenden, wo sinnvoll und möglich, am Dorf- und Quartierleben teil (z. B. Brauchtum, Feste).</w:t>
            </w:r>
          </w:p>
        </w:tc>
        <w:tc>
          <w:tcPr>
            <w:tcW w:w="2664" w:type="dxa"/>
            <w:vMerge/>
            <w:tcBorders>
              <w:top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8E5633">
        <w:trPr>
          <w:trHeight w:val="1254"/>
        </w:trPr>
        <w:tc>
          <w:tcPr>
            <w:tcW w:w="2376" w:type="dxa"/>
            <w:vMerge/>
            <w:tcBorders>
              <w:bottom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rFonts w:cs="Arial"/>
                <w:b/>
                <w:bCs/>
                <w:sz w:val="20"/>
                <w:szCs w:val="22"/>
                <w:lang w:eastAsia="de-DE"/>
              </w:rPr>
            </w:pPr>
          </w:p>
        </w:tc>
        <w:tc>
          <w:tcPr>
            <w:tcW w:w="2977" w:type="dxa"/>
            <w:gridSpan w:val="2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p w:rsidR="006F5044" w:rsidRPr="00EE7DE9" w:rsidRDefault="00607412" w:rsidP="006F5044">
            <w:pPr>
              <w:spacing w:before="120" w:after="120"/>
              <w:ind w:left="318" w:hanging="284"/>
              <w:rPr>
                <w:b/>
                <w:sz w:val="20"/>
              </w:rPr>
            </w:pPr>
            <w:sdt>
              <w:sdtPr>
                <w:rPr>
                  <w:b/>
                  <w:sz w:val="20"/>
                </w:rPr>
                <w:id w:val="19982226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hint="eastAsia"/>
                    <w:b/>
                    <w:sz w:val="20"/>
                  </w:rPr>
                  <w:t>☐</w:t>
                </w:r>
              </w:sdtContent>
            </w:sdt>
            <w:r w:rsidR="000D7DF0">
              <w:rPr>
                <w:b/>
                <w:sz w:val="20"/>
              </w:rPr>
              <w:t xml:space="preserve"> </w:t>
            </w:r>
            <w:r w:rsidR="000D7DF0" w:rsidRPr="00EE7DE9">
              <w:rPr>
                <w:b/>
                <w:sz w:val="20"/>
              </w:rPr>
              <w:t>Bildungsweg / Übergänge</w:t>
            </w:r>
          </w:p>
        </w:tc>
        <w:tc>
          <w:tcPr>
            <w:tcW w:w="6975" w:type="dxa"/>
            <w:gridSpan w:val="6"/>
            <w:tcBorders>
              <w:top w:val="single" w:sz="4" w:space="0" w:color="auto"/>
              <w:bottom w:val="single" w:sz="18" w:space="0" w:color="auto"/>
            </w:tcBorders>
            <w:shd w:val="clear" w:color="auto" w:fill="FFFFFF" w:themeFill="background1"/>
          </w:tcPr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18"/>
              </w:rPr>
            </w:pPr>
            <w:sdt>
              <w:sdtPr>
                <w:rPr>
                  <w:rFonts w:cs="Arial"/>
                  <w:sz w:val="18"/>
                </w:rPr>
                <w:id w:val="-97198003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Die Lernenden gestalten ihren schulischen Bildungsweg unter Berücksichtigung ihrer persönlichen Voraussetzungen und Potenziale erfolgreich.</w:t>
            </w:r>
          </w:p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18"/>
              </w:rPr>
            </w:pPr>
            <w:sdt>
              <w:sdtPr>
                <w:rPr>
                  <w:rFonts w:cs="Arial"/>
                  <w:sz w:val="18"/>
                </w:rPr>
                <w:id w:val="-5485289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Die Schule ermöglicht durch individuelle Förderung und Durchlässigkeit optimale Bildungswege.</w:t>
            </w:r>
          </w:p>
          <w:p w:rsidR="006F5044" w:rsidRPr="00C54731" w:rsidRDefault="00607412" w:rsidP="006F5044">
            <w:pPr>
              <w:spacing w:before="120" w:after="120"/>
              <w:ind w:left="317" w:hanging="283"/>
              <w:rPr>
                <w:rFonts w:cs="Arial"/>
                <w:sz w:val="18"/>
              </w:rPr>
            </w:pPr>
            <w:sdt>
              <w:sdtPr>
                <w:rPr>
                  <w:rFonts w:cs="Arial"/>
                  <w:sz w:val="18"/>
                </w:rPr>
                <w:id w:val="182007393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cs="Arial" w:hint="eastAsia"/>
                    <w:sz w:val="18"/>
                  </w:rPr>
                  <w:t>☐</w:t>
                </w:r>
              </w:sdtContent>
            </w:sdt>
            <w:r w:rsidR="000D7DF0">
              <w:rPr>
                <w:rFonts w:cs="Arial"/>
                <w:sz w:val="18"/>
              </w:rPr>
              <w:t xml:space="preserve"> </w:t>
            </w:r>
            <w:r w:rsidR="000D7DF0" w:rsidRPr="00C54731">
              <w:rPr>
                <w:rFonts w:cs="Arial"/>
                <w:sz w:val="18"/>
              </w:rPr>
              <w:t>Die Lernenden schliessen die obligatorische Volksschulzeit erfolgreich ab.</w:t>
            </w:r>
          </w:p>
        </w:tc>
        <w:tc>
          <w:tcPr>
            <w:tcW w:w="2664" w:type="dxa"/>
            <w:vMerge/>
            <w:tcBorders>
              <w:bottom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A52090">
        <w:trPr>
          <w:trHeight w:val="1515"/>
        </w:trPr>
        <w:tc>
          <w:tcPr>
            <w:tcW w:w="2376" w:type="dxa"/>
            <w:tcBorders>
              <w:top w:val="single" w:sz="18" w:space="0" w:color="auto"/>
              <w:bottom w:val="single" w:sz="18" w:space="0" w:color="auto"/>
            </w:tcBorders>
            <w:shd w:val="clear" w:color="auto" w:fill="9BB5FD"/>
          </w:tcPr>
          <w:p w:rsidR="006F5044" w:rsidRPr="007A2818" w:rsidRDefault="000D7DF0" w:rsidP="006F5044">
            <w:pPr>
              <w:spacing w:before="120" w:after="120"/>
              <w:rPr>
                <w:rFonts w:cs="Arial"/>
                <w:b/>
                <w:bCs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bCs/>
                <w:sz w:val="20"/>
                <w:szCs w:val="22"/>
                <w:lang w:eastAsia="de-DE"/>
              </w:rPr>
              <w:t>jährliche Reflexion QM</w:t>
            </w:r>
          </w:p>
        </w:tc>
        <w:tc>
          <w:tcPr>
            <w:tcW w:w="9952" w:type="dxa"/>
            <w:gridSpan w:val="8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:rsidR="006F5044" w:rsidRDefault="000D7DF0" w:rsidP="006F5044">
            <w:pPr>
              <w:spacing w:before="120" w:after="120"/>
              <w:rPr>
                <w:noProof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2349459F" wp14:editId="4D0099A9">
                  <wp:extent cx="6182265" cy="1108800"/>
                  <wp:effectExtent l="0" t="0" r="9525" b="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7"/>
                          <a:srcRect b="28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4796" cy="1132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de-DE"/>
              </w:rPr>
              <w:t xml:space="preserve">    </w:t>
            </w:r>
          </w:p>
          <w:p w:rsidR="006F5044" w:rsidRDefault="000D7DF0" w:rsidP="006F5044">
            <w:pPr>
              <w:spacing w:before="120" w:after="120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t xml:space="preserve">            </w:t>
            </w:r>
          </w:p>
        </w:tc>
        <w:tc>
          <w:tcPr>
            <w:tcW w:w="2664" w:type="dxa"/>
            <w:tcBorders>
              <w:top w:val="single" w:sz="18" w:space="0" w:color="auto"/>
              <w:bottom w:val="single" w:sz="18" w:space="0" w:color="auto"/>
            </w:tcBorders>
          </w:tcPr>
          <w:p w:rsidR="006F5044" w:rsidRPr="00AD6316" w:rsidRDefault="00071791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7E2DC3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Reporting </w:t>
            </w: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br/>
            </w:r>
            <w:r w:rsidR="000D7DF0"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>Regelmä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ssige, geplante </w:t>
            </w:r>
            <w:r w:rsidR="000D7DF0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Reflexion aller Angebote </w:t>
            </w:r>
            <w:r w:rsidR="000D7DF0"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W</w:t>
            </w:r>
            <w:r w:rsidR="000D7DF0" w:rsidRPr="00AD6316">
              <w:rPr>
                <w:rFonts w:cs="Arial"/>
                <w:color w:val="CC3300"/>
                <w:sz w:val="18"/>
                <w:szCs w:val="18"/>
                <w:lang w:eastAsia="de-DE"/>
              </w:rPr>
              <w:t>e</w:t>
            </w:r>
            <w:r w:rsidR="000D7DF0">
              <w:rPr>
                <w:rFonts w:cs="Arial"/>
                <w:color w:val="CC3300"/>
                <w:sz w:val="18"/>
                <w:szCs w:val="18"/>
                <w:lang w:eastAsia="de-DE"/>
              </w:rPr>
              <w:t>lche Angebote sind "überaltert"? Neue lancieren?</w:t>
            </w:r>
          </w:p>
          <w:p w:rsidR="00071791" w:rsidRDefault="00071791" w:rsidP="006F5044">
            <w:pPr>
              <w:spacing w:before="120" w:after="120"/>
              <w:rPr>
                <w:rFonts w:cs="Arial"/>
                <w:color w:val="000000" w:themeColor="text1"/>
                <w:sz w:val="16"/>
                <w:szCs w:val="18"/>
                <w:lang w:eastAsia="de-DE"/>
              </w:rPr>
            </w:pPr>
          </w:p>
          <w:p w:rsidR="006F5044" w:rsidRPr="00F37F02" w:rsidRDefault="0029511D" w:rsidP="0076560C">
            <w:pPr>
              <w:spacing w:before="120" w:after="120"/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</w:pPr>
            <w:r>
              <w:rPr>
                <w:rFonts w:cs="Arial"/>
                <w:color w:val="000000" w:themeColor="text1"/>
                <w:sz w:val="16"/>
                <w:szCs w:val="18"/>
                <w:lang w:eastAsia="de-DE"/>
              </w:rPr>
              <w:t xml:space="preserve">&gt; </w:t>
            </w:r>
            <w:hyperlink w:anchor="_Anhang" w:history="1">
              <w:r w:rsidRPr="00955731">
                <w:rPr>
                  <w:rStyle w:val="Hyperlink"/>
                  <w:rFonts w:cs="Arial"/>
                  <w:b/>
                  <w:sz w:val="16"/>
                  <w:szCs w:val="18"/>
                  <w:lang w:eastAsia="de-DE"/>
                </w:rPr>
                <w:t>Anhang</w:t>
              </w:r>
            </w:hyperlink>
            <w:r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: </w:t>
            </w:r>
            <w:r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br/>
              <w:t>Planungsinstrumente «Selbstevaluationsraster»</w:t>
            </w:r>
            <w:r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 </w:t>
            </w:r>
            <w:r w:rsidRPr="006C4037">
              <w:rPr>
                <w:rFonts w:cs="Arial"/>
                <w:b/>
                <w:color w:val="C00000"/>
                <w:sz w:val="16"/>
                <w:szCs w:val="18"/>
                <w:lang w:eastAsia="de-DE"/>
              </w:rPr>
              <w:t xml:space="preserve"> </w:t>
            </w:r>
          </w:p>
        </w:tc>
      </w:tr>
    </w:tbl>
    <w:p w:rsidR="006F5044" w:rsidRDefault="006F5044" w:rsidP="006F5044">
      <w:pPr>
        <w:spacing w:before="120" w:after="120"/>
      </w:pPr>
    </w:p>
    <w:p w:rsidR="00071791" w:rsidRDefault="00071791">
      <w:bookmarkStart w:id="48" w:name="_Toc256000019"/>
      <w:bookmarkStart w:id="49" w:name="_Toc518382910"/>
      <w:r>
        <w:br w:type="page"/>
      </w:r>
    </w:p>
    <w:tbl>
      <w:tblPr>
        <w:tblStyle w:val="Tabellenraster"/>
        <w:tblW w:w="14992" w:type="dxa"/>
        <w:tblLayout w:type="fixed"/>
        <w:tblLook w:val="04A0" w:firstRow="1" w:lastRow="0" w:firstColumn="1" w:lastColumn="0" w:noHBand="0" w:noVBand="1"/>
      </w:tblPr>
      <w:tblGrid>
        <w:gridCol w:w="2376"/>
        <w:gridCol w:w="9922"/>
        <w:gridCol w:w="30"/>
        <w:gridCol w:w="2664"/>
      </w:tblGrid>
      <w:tr w:rsidR="00332A64" w:rsidTr="006F5044">
        <w:trPr>
          <w:trHeight w:val="717"/>
        </w:trPr>
        <w:tc>
          <w:tcPr>
            <w:tcW w:w="1232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05EA2"/>
          </w:tcPr>
          <w:p w:rsidR="006F5044" w:rsidRPr="0084567F" w:rsidRDefault="00CB1E3F" w:rsidP="006F5044">
            <w:pPr>
              <w:pStyle w:val="berschrift2"/>
              <w:spacing w:before="120" w:after="120"/>
            </w:pPr>
            <w:bookmarkStart w:id="50" w:name="_4.2_Zeitressourcen/Termine_planen"/>
            <w:bookmarkStart w:id="51" w:name="_Toc526417747"/>
            <w:bookmarkEnd w:id="50"/>
            <w:r>
              <w:t>4</w:t>
            </w:r>
            <w:r w:rsidR="000D7DF0">
              <w:t xml:space="preserve">.2 </w:t>
            </w:r>
            <w:r w:rsidR="000D7DF0" w:rsidRPr="00E234E7">
              <w:t>Zeitressourcen</w:t>
            </w:r>
            <w:r w:rsidR="000D7DF0">
              <w:t>/</w:t>
            </w:r>
            <w:r w:rsidR="000D7DF0" w:rsidRPr="00E234E7">
              <w:t>Termine planen</w:t>
            </w:r>
            <w:bookmarkEnd w:id="48"/>
            <w:bookmarkEnd w:id="49"/>
            <w:bookmarkEnd w:id="51"/>
          </w:p>
        </w:tc>
        <w:tc>
          <w:tcPr>
            <w:tcW w:w="266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6F5044" w:rsidRPr="00E234E7" w:rsidRDefault="006F5044" w:rsidP="006F5044">
            <w:pPr>
              <w:pStyle w:val="berschrift2"/>
              <w:spacing w:before="120" w:after="120"/>
            </w:pPr>
          </w:p>
        </w:tc>
      </w:tr>
      <w:tr w:rsidR="00332A64" w:rsidTr="006F5044">
        <w:trPr>
          <w:trHeight w:val="278"/>
        </w:trPr>
        <w:tc>
          <w:tcPr>
            <w:tcW w:w="12328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</w:tcPr>
          <w:p w:rsidR="00071791" w:rsidRPr="001576E8" w:rsidRDefault="00071791" w:rsidP="00071791">
            <w:pPr>
              <w:spacing w:before="120" w:after="120"/>
              <w:rPr>
                <w:b/>
                <w:color w:val="1F497D" w:themeColor="text2"/>
              </w:rPr>
            </w:pPr>
            <w:r w:rsidRPr="001576E8">
              <w:rPr>
                <w:b/>
                <w:color w:val="1F497D" w:themeColor="text2"/>
                <w:sz w:val="24"/>
              </w:rPr>
              <w:t xml:space="preserve">Ziel: Zeitliche Ressourcen und Termine planen </w:t>
            </w:r>
          </w:p>
          <w:p w:rsidR="006F5044" w:rsidRDefault="000D7DF0" w:rsidP="00127FCE">
            <w:pPr>
              <w:spacing w:before="120" w:after="120"/>
            </w:pPr>
            <w:r w:rsidRPr="00D31F47">
              <w:t xml:space="preserve">Die </w:t>
            </w:r>
            <w:r w:rsidRPr="00D31F47">
              <w:rPr>
                <w:b/>
              </w:rPr>
              <w:t xml:space="preserve">Termin-/Zeitplanung </w:t>
            </w:r>
            <w:r w:rsidRPr="00D31F47">
              <w:t xml:space="preserve">über mehrere Jahre </w:t>
            </w:r>
            <w:r>
              <w:t>(langfristig</w:t>
            </w:r>
            <w:r w:rsidR="0029511D">
              <w:t xml:space="preserve"> Mehrjahresplanung</w:t>
            </w:r>
            <w:r>
              <w:t xml:space="preserve">) </w:t>
            </w:r>
            <w:r w:rsidRPr="00D31F47">
              <w:t xml:space="preserve">und die genauere Jahresplanung </w:t>
            </w:r>
            <w:r w:rsidR="00127FCE">
              <w:t>sind</w:t>
            </w:r>
            <w:r w:rsidRPr="00D31F47">
              <w:t xml:space="preserve"> wichtige </w:t>
            </w:r>
            <w:r w:rsidR="00071791">
              <w:t>Element</w:t>
            </w:r>
            <w:r w:rsidR="00127FCE">
              <w:t>e</w:t>
            </w:r>
            <w:r w:rsidR="00071791">
              <w:t xml:space="preserve"> der Ressourcenplanung, </w:t>
            </w:r>
            <w:r w:rsidR="00127FCE">
              <w:t>d</w:t>
            </w:r>
            <w:r w:rsidRPr="00D31F47">
              <w:t>as gilt auch für die Personalplanung.</w:t>
            </w:r>
          </w:p>
        </w:tc>
        <w:tc>
          <w:tcPr>
            <w:tcW w:w="2664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FFFFFF" w:themeFill="background1"/>
          </w:tcPr>
          <w:p w:rsidR="006F5044" w:rsidRPr="00860B9C" w:rsidRDefault="00860B9C" w:rsidP="00860B9C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  <w:r w:rsidRPr="00860B9C"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  <w:t>Nach der Bearbeitung des Rasters können die 3.Spalte und unnötige Zeilen gelöscht werden.</w:t>
            </w:r>
          </w:p>
        </w:tc>
      </w:tr>
      <w:tr w:rsidR="00332A64" w:rsidTr="006F5044">
        <w:tc>
          <w:tcPr>
            <w:tcW w:w="2376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6273D5" w:rsidRDefault="000D7DF0" w:rsidP="006F5044">
            <w:pPr>
              <w:spacing w:before="120" w:after="120"/>
              <w:jc w:val="right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sz w:val="16"/>
                <w:szCs w:val="18"/>
                <w:lang w:eastAsia="de-DE"/>
              </w:rPr>
              <w:t xml:space="preserve">Inhalt </w:t>
            </w:r>
          </w:p>
        </w:tc>
        <w:tc>
          <w:tcPr>
            <w:tcW w:w="9922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6273D5" w:rsidRDefault="000D7DF0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sz w:val="16"/>
                <w:szCs w:val="18"/>
                <w:lang w:eastAsia="de-DE"/>
              </w:rPr>
              <w:t>Angaben</w:t>
            </w:r>
          </w:p>
        </w:tc>
        <w:tc>
          <w:tcPr>
            <w:tcW w:w="2694" w:type="dxa"/>
            <w:gridSpan w:val="2"/>
            <w:tcBorders>
              <w:bottom w:val="single" w:sz="18" w:space="0" w:color="auto"/>
            </w:tcBorders>
            <w:shd w:val="clear" w:color="auto" w:fill="943634" w:themeFill="accent2" w:themeFillShade="BF"/>
          </w:tcPr>
          <w:p w:rsidR="006F5044" w:rsidRPr="006273D5" w:rsidRDefault="000D7DF0" w:rsidP="006F5044">
            <w:pPr>
              <w:spacing w:before="120" w:after="120"/>
              <w:rPr>
                <w:rFonts w:cs="Arial"/>
                <w:b/>
                <w:color w:val="CC3300"/>
                <w:sz w:val="16"/>
                <w:szCs w:val="18"/>
                <w:lang w:eastAsia="de-DE"/>
              </w:rPr>
            </w:pPr>
            <w:r w:rsidRPr="00AA6C93">
              <w:rPr>
                <w:rFonts w:cs="Arial"/>
                <w:b/>
                <w:color w:val="FFFFFF" w:themeColor="background1"/>
                <w:sz w:val="16"/>
                <w:szCs w:val="18"/>
                <w:lang w:eastAsia="de-DE"/>
              </w:rPr>
              <w:t>Fragen zu den Angaben</w:t>
            </w:r>
          </w:p>
        </w:tc>
      </w:tr>
      <w:tr w:rsidR="00681F9B" w:rsidTr="00EB6182">
        <w:tc>
          <w:tcPr>
            <w:tcW w:w="2376" w:type="dxa"/>
            <w:tcBorders>
              <w:top w:val="single" w:sz="18" w:space="0" w:color="auto"/>
              <w:bottom w:val="single" w:sz="18" w:space="0" w:color="auto"/>
            </w:tcBorders>
            <w:shd w:val="clear" w:color="auto" w:fill="9BB5FD"/>
          </w:tcPr>
          <w:p w:rsidR="00681F9B" w:rsidRPr="007A2818" w:rsidRDefault="00681F9B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betrieblicher Leistungsauftrag</w:t>
            </w:r>
          </w:p>
        </w:tc>
        <w:tc>
          <w:tcPr>
            <w:tcW w:w="9922" w:type="dxa"/>
            <w:tcBorders>
              <w:top w:val="single" w:sz="18" w:space="0" w:color="auto"/>
              <w:bottom w:val="single" w:sz="18" w:space="0" w:color="auto"/>
            </w:tcBorders>
          </w:tcPr>
          <w:p w:rsidR="00681F9B" w:rsidRDefault="00681F9B" w:rsidP="006F5044">
            <w:pPr>
              <w:spacing w:before="120" w:after="120"/>
              <w:rPr>
                <w:noProof/>
              </w:rPr>
            </w:pPr>
          </w:p>
        </w:tc>
        <w:tc>
          <w:tcPr>
            <w:tcW w:w="2694" w:type="dxa"/>
            <w:gridSpan w:val="2"/>
            <w:tcBorders>
              <w:top w:val="single" w:sz="18" w:space="0" w:color="auto"/>
              <w:bottom w:val="single" w:sz="18" w:space="0" w:color="auto"/>
            </w:tcBorders>
          </w:tcPr>
          <w:p w:rsidR="00681F9B" w:rsidRDefault="00EB6182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Ist die Ressourcenplanung im betrieblichen Leistungsauftrag eingebettet?</w:t>
            </w:r>
          </w:p>
        </w:tc>
      </w:tr>
      <w:tr w:rsidR="00681F9B" w:rsidTr="00681F9B">
        <w:tc>
          <w:tcPr>
            <w:tcW w:w="2376" w:type="dxa"/>
            <w:tcBorders>
              <w:top w:val="single" w:sz="18" w:space="0" w:color="auto"/>
              <w:bottom w:val="single" w:sz="18" w:space="0" w:color="auto"/>
            </w:tcBorders>
          </w:tcPr>
          <w:p w:rsidR="00681F9B" w:rsidRPr="007A2818" w:rsidRDefault="00681F9B" w:rsidP="00681F9B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Mehrjahresplanung</w:t>
            </w:r>
          </w:p>
        </w:tc>
        <w:tc>
          <w:tcPr>
            <w:tcW w:w="9922" w:type="dxa"/>
            <w:tcBorders>
              <w:top w:val="single" w:sz="18" w:space="0" w:color="auto"/>
              <w:bottom w:val="single" w:sz="18" w:space="0" w:color="auto"/>
            </w:tcBorders>
          </w:tcPr>
          <w:p w:rsidR="00681F9B" w:rsidRPr="008E1363" w:rsidRDefault="00681F9B" w:rsidP="00681F9B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rFonts w:cs="Arial"/>
                <w:sz w:val="20"/>
                <w:szCs w:val="22"/>
                <w:lang w:eastAsia="de-DE"/>
              </w:rPr>
              <w:t xml:space="preserve"> </w:t>
            </w:r>
            <w:r w:rsidR="00FF5D88">
              <w:rPr>
                <w:noProof/>
              </w:rPr>
              <w:drawing>
                <wp:inline distT="0" distB="0" distL="0" distR="0" wp14:anchorId="5E9D3542" wp14:editId="50110E1A">
                  <wp:extent cx="6084784" cy="2232000"/>
                  <wp:effectExtent l="0" t="0" r="0" b="0"/>
                  <wp:docPr id="173" name="Grafik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1526" cy="23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single" w:sz="18" w:space="0" w:color="auto"/>
              <w:bottom w:val="single" w:sz="18" w:space="0" w:color="auto"/>
            </w:tcBorders>
          </w:tcPr>
          <w:p w:rsidR="00681F9B" w:rsidRDefault="00681F9B" w:rsidP="00681F9B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Langfristige </w:t>
            </w:r>
            <w:r w:rsidRPr="00300F1B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Planung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: </w:t>
            </w:r>
            <w:r w:rsidRPr="004D3CA9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Unterrichts- (pädagogische Angebote), Sitzungs-, Event-, Termin- und Ressourcen-Planung (ritualisierten Anlässe, Koordination,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Reporting, Kommunikation, Budget geplant?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</w:r>
            <w:r w:rsidRPr="006F53EF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QM: </w:t>
            </w:r>
            <w:r w:rsidRPr="004D3CA9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Wie und wann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werden die </w:t>
            </w:r>
            <w:r w:rsidRPr="004D3CA9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Angebote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und der Bedarf reflektiert, evaluiert und korrigiert</w:t>
            </w:r>
            <w:r w:rsidRPr="004D3CA9">
              <w:rPr>
                <w:rFonts w:cs="Arial"/>
                <w:color w:val="CC3300"/>
                <w:sz w:val="18"/>
                <w:szCs w:val="18"/>
                <w:lang w:eastAsia="de-DE"/>
              </w:rPr>
              <w:t>?</w:t>
            </w:r>
          </w:p>
          <w:p w:rsidR="00681F9B" w:rsidRPr="004D3CA9" w:rsidRDefault="0029511D" w:rsidP="00FF5D88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000000" w:themeColor="text1"/>
                <w:sz w:val="16"/>
                <w:szCs w:val="18"/>
                <w:lang w:eastAsia="de-DE"/>
              </w:rPr>
              <w:t>&gt; siehe:</w:t>
            </w:r>
            <w:r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 </w:t>
            </w:r>
            <w:hyperlink w:anchor="_Anhang" w:history="1">
              <w:r w:rsidRPr="00955731">
                <w:rPr>
                  <w:rStyle w:val="Hyperlink"/>
                  <w:rFonts w:cs="Arial"/>
                  <w:b/>
                  <w:sz w:val="16"/>
                  <w:szCs w:val="18"/>
                  <w:lang w:eastAsia="de-DE"/>
                </w:rPr>
                <w:t>Anhang</w:t>
              </w:r>
            </w:hyperlink>
            <w:r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: </w:t>
            </w:r>
            <w:r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br/>
              <w:t>Planungsinstrumente «</w:t>
            </w:r>
            <w:r w:rsidR="00FF5D88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>Umfassende Mehrjahresplanung SORS-Schulen, Luzern</w:t>
            </w:r>
            <w:r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>»</w:t>
            </w:r>
            <w:r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 </w:t>
            </w:r>
            <w:r w:rsidRPr="006C4037">
              <w:rPr>
                <w:rFonts w:cs="Arial"/>
                <w:b/>
                <w:color w:val="C00000"/>
                <w:sz w:val="16"/>
                <w:szCs w:val="18"/>
                <w:lang w:eastAsia="de-DE"/>
              </w:rPr>
              <w:t xml:space="preserve"> </w:t>
            </w:r>
          </w:p>
        </w:tc>
      </w:tr>
      <w:tr w:rsidR="00332A64" w:rsidTr="00A52090">
        <w:tc>
          <w:tcPr>
            <w:tcW w:w="2376" w:type="dxa"/>
            <w:tcBorders>
              <w:top w:val="single" w:sz="18" w:space="0" w:color="auto"/>
              <w:bottom w:val="single" w:sz="18" w:space="0" w:color="auto"/>
            </w:tcBorders>
            <w:shd w:val="clear" w:color="auto" w:fill="9BB5FD"/>
          </w:tcPr>
          <w:p w:rsidR="006F5044" w:rsidRPr="007A2818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Jahresplanung</w:t>
            </w:r>
          </w:p>
        </w:tc>
        <w:tc>
          <w:tcPr>
            <w:tcW w:w="9922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:rsidR="006F5044" w:rsidRDefault="000D7DF0" w:rsidP="006F5044">
            <w:pPr>
              <w:spacing w:before="120" w:after="120"/>
              <w:rPr>
                <w:b/>
                <w:noProof/>
                <w:sz w:val="20"/>
                <w:lang w:eastAsia="de-DE"/>
              </w:rPr>
            </w:pPr>
            <w:r w:rsidRPr="00500000">
              <w:rPr>
                <w:rFonts w:cs="Arial"/>
                <w:noProof/>
                <w:sz w:val="20"/>
                <w:szCs w:val="22"/>
              </w:rPr>
              <w:drawing>
                <wp:inline distT="0" distB="0" distL="0" distR="0" wp14:anchorId="187C2680" wp14:editId="6DDDB644">
                  <wp:extent cx="6058894" cy="1614114"/>
                  <wp:effectExtent l="0" t="0" r="0" b="5715"/>
                  <wp:docPr id="8" name="Bild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098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0"/>
                <w:lang w:eastAsia="de-DE"/>
              </w:rPr>
              <w:t xml:space="preserve"> </w:t>
            </w:r>
          </w:p>
          <w:p w:rsidR="006F5044" w:rsidRPr="008E1363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2694" w:type="dxa"/>
            <w:gridSpan w:val="2"/>
            <w:tcBorders>
              <w:top w:val="single" w:sz="18" w:space="0" w:color="auto"/>
              <w:bottom w:val="single" w:sz="18" w:space="0" w:color="auto"/>
            </w:tcBorders>
          </w:tcPr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300F1B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Jahresplanung: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Ziele und Termine fürs aktuelle SJ setzen: Sitzungsplanung und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br/>
              <w:t>-koordination</w:t>
            </w:r>
          </w:p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  <w:p w:rsidR="006F5044" w:rsidRPr="006C4DA4" w:rsidRDefault="000D7DF0" w:rsidP="0029511D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6C4037">
              <w:rPr>
                <w:rFonts w:cs="Arial"/>
                <w:b/>
                <w:color w:val="C00000"/>
                <w:sz w:val="16"/>
                <w:szCs w:val="18"/>
                <w:lang w:eastAsia="de-DE"/>
              </w:rPr>
              <w:br/>
            </w:r>
            <w:r w:rsidR="0029511D">
              <w:rPr>
                <w:rFonts w:cs="Arial"/>
                <w:color w:val="000000" w:themeColor="text1"/>
                <w:sz w:val="16"/>
                <w:szCs w:val="18"/>
                <w:lang w:eastAsia="de-DE"/>
              </w:rPr>
              <w:t>&gt; siehe:</w:t>
            </w:r>
            <w:r w:rsidR="0029511D"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 </w:t>
            </w:r>
            <w:hyperlink w:anchor="_Anhang" w:history="1">
              <w:r w:rsidR="0029511D" w:rsidRPr="00955731">
                <w:rPr>
                  <w:rStyle w:val="Hyperlink"/>
                  <w:rFonts w:cs="Arial"/>
                  <w:b/>
                  <w:sz w:val="16"/>
                  <w:szCs w:val="18"/>
                  <w:lang w:eastAsia="de-DE"/>
                </w:rPr>
                <w:t>Anhang</w:t>
              </w:r>
            </w:hyperlink>
            <w:r w:rsidR="0029511D"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: </w:t>
            </w:r>
            <w:r w:rsidR="0029511D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br/>
              <w:t>Planungsinstrumente «Mehrjahresplanung»</w:t>
            </w:r>
            <w:r w:rsidR="0029511D"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 </w:t>
            </w:r>
            <w:r w:rsidR="0029511D" w:rsidRPr="006C4037">
              <w:rPr>
                <w:rFonts w:cs="Arial"/>
                <w:b/>
                <w:color w:val="C00000"/>
                <w:sz w:val="16"/>
                <w:szCs w:val="18"/>
                <w:lang w:eastAsia="de-DE"/>
              </w:rPr>
              <w:t xml:space="preserve"> </w:t>
            </w:r>
          </w:p>
        </w:tc>
      </w:tr>
      <w:tr w:rsidR="00332A64" w:rsidTr="006F5044">
        <w:tc>
          <w:tcPr>
            <w:tcW w:w="2376" w:type="dxa"/>
            <w:tcBorders>
              <w:top w:val="single" w:sz="18" w:space="0" w:color="auto"/>
              <w:bottom w:val="single" w:sz="18" w:space="0" w:color="auto"/>
            </w:tcBorders>
          </w:tcPr>
          <w:p w:rsidR="006F5044" w:rsidRPr="007A2818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PR- / Kommunikations-planung</w:t>
            </w:r>
          </w:p>
        </w:tc>
        <w:tc>
          <w:tcPr>
            <w:tcW w:w="9922" w:type="dxa"/>
            <w:tcBorders>
              <w:top w:val="single" w:sz="18" w:space="0" w:color="auto"/>
              <w:bottom w:val="single" w:sz="18" w:space="0" w:color="auto"/>
            </w:tcBorders>
          </w:tcPr>
          <w:p w:rsidR="006F5044" w:rsidRPr="008E1363" w:rsidRDefault="000D7DF0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03FE6B66" wp14:editId="526AD34A">
                  <wp:extent cx="6146993" cy="1094400"/>
                  <wp:effectExtent l="0" t="0" r="6350" b="0"/>
                  <wp:docPr id="17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3223" cy="1111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single" w:sz="18" w:space="0" w:color="auto"/>
              <w:bottom w:val="single" w:sz="18" w:space="0" w:color="auto"/>
            </w:tcBorders>
          </w:tcPr>
          <w:p w:rsidR="006F5044" w:rsidRPr="00124573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Wird</w:t>
            </w:r>
            <w:r w:rsidRPr="00124573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regelmässig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, </w:t>
            </w:r>
            <w:r w:rsidRPr="00124573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gezielt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und adressatengerecht informiert:</w:t>
            </w:r>
            <w:r w:rsidRPr="00124573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 w:rsidRPr="00124573">
              <w:rPr>
                <w:rFonts w:cs="Arial"/>
                <w:color w:val="CC3300"/>
                <w:sz w:val="18"/>
                <w:szCs w:val="18"/>
                <w:lang w:eastAsia="de-DE"/>
              </w:rPr>
              <w:t>LP, Leitungen der Angebote, Kinder, Eltern, Quartier, Gemeinde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, Öffentlichkeit, Verwaltung, Politik und</w:t>
            </w:r>
            <w:r w:rsidRPr="00124573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Medien</w:t>
            </w:r>
          </w:p>
          <w:p w:rsidR="006F5044" w:rsidRPr="00432D3A" w:rsidRDefault="0029511D" w:rsidP="0029511D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000000" w:themeColor="text1"/>
                <w:sz w:val="16"/>
                <w:szCs w:val="18"/>
                <w:lang w:eastAsia="de-DE"/>
              </w:rPr>
              <w:t>&gt; siehe:</w:t>
            </w:r>
            <w:r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 </w:t>
            </w:r>
            <w:hyperlink w:anchor="_Anhang" w:history="1">
              <w:r w:rsidRPr="00955731">
                <w:rPr>
                  <w:rStyle w:val="Hyperlink"/>
                  <w:rFonts w:cs="Arial"/>
                  <w:b/>
                  <w:sz w:val="16"/>
                  <w:szCs w:val="18"/>
                  <w:lang w:eastAsia="de-DE"/>
                </w:rPr>
                <w:t>Anhang</w:t>
              </w:r>
            </w:hyperlink>
            <w:r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: </w:t>
            </w:r>
            <w:r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br/>
              <w:t>Planungsinstrumente «Kommunikationsplan»</w:t>
            </w:r>
            <w:r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 </w:t>
            </w:r>
            <w:r w:rsidR="001F0849">
              <w:rPr>
                <w:rFonts w:cs="Arial"/>
                <w:b/>
                <w:color w:val="FF0000"/>
                <w:sz w:val="16"/>
                <w:szCs w:val="18"/>
                <w:lang w:eastAsia="de-DE"/>
              </w:rPr>
              <w:br/>
            </w:r>
            <w:hyperlink w:anchor="_5_Kommunikation_professionalisieren" w:history="1">
              <w:r w:rsidR="001F0849" w:rsidRPr="000776FB">
                <w:rPr>
                  <w:rStyle w:val="Hyperlink"/>
                  <w:rFonts w:cs="Arial"/>
                  <w:b/>
                  <w:color w:val="C00000"/>
                  <w:sz w:val="16"/>
                  <w:szCs w:val="18"/>
                  <w:lang w:eastAsia="de-DE"/>
                </w:rPr>
                <w:t>5</w:t>
              </w:r>
              <w:r w:rsidR="000D7DF0" w:rsidRPr="000776FB">
                <w:rPr>
                  <w:rStyle w:val="Hyperlink"/>
                  <w:rFonts w:cs="Arial"/>
                  <w:b/>
                  <w:color w:val="C00000"/>
                  <w:sz w:val="16"/>
                  <w:szCs w:val="18"/>
                  <w:lang w:eastAsia="de-DE"/>
                </w:rPr>
                <w:t xml:space="preserve"> Kommunikation</w:t>
              </w:r>
            </w:hyperlink>
          </w:p>
        </w:tc>
      </w:tr>
      <w:tr w:rsidR="00332A64" w:rsidTr="00A52090">
        <w:tc>
          <w:tcPr>
            <w:tcW w:w="2376" w:type="dxa"/>
            <w:tcBorders>
              <w:top w:val="single" w:sz="18" w:space="0" w:color="auto"/>
              <w:bottom w:val="single" w:sz="18" w:space="0" w:color="auto"/>
            </w:tcBorders>
            <w:shd w:val="clear" w:color="auto" w:fill="9BB5FD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9922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:rsidR="006F5044" w:rsidRDefault="006F5044" w:rsidP="006F5044">
            <w:pPr>
              <w:spacing w:before="120" w:after="120"/>
              <w:rPr>
                <w:noProof/>
                <w:lang w:eastAsia="de-DE"/>
              </w:rPr>
            </w:pPr>
          </w:p>
        </w:tc>
        <w:tc>
          <w:tcPr>
            <w:tcW w:w="2694" w:type="dxa"/>
            <w:gridSpan w:val="2"/>
            <w:tcBorders>
              <w:top w:val="single" w:sz="18" w:space="0" w:color="auto"/>
              <w:bottom w:val="single" w:sz="18" w:space="0" w:color="auto"/>
            </w:tcBorders>
          </w:tcPr>
          <w:p w:rsidR="006F5044" w:rsidRPr="007F317C" w:rsidRDefault="000D7DF0" w:rsidP="006F5044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 w:rsidRPr="007F317C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Ergänzungen</w:t>
            </w:r>
          </w:p>
        </w:tc>
      </w:tr>
    </w:tbl>
    <w:p w:rsidR="006F5044" w:rsidRDefault="006F5044" w:rsidP="006F5044">
      <w:pPr>
        <w:spacing w:before="120" w:after="120"/>
      </w:pPr>
    </w:p>
    <w:p w:rsidR="001F0849" w:rsidRDefault="001F0849">
      <w:bookmarkStart w:id="52" w:name="_Toc256000021"/>
      <w:bookmarkStart w:id="53" w:name="_Toc518382911"/>
      <w:r>
        <w:br w:type="page"/>
      </w:r>
    </w:p>
    <w:tbl>
      <w:tblPr>
        <w:tblStyle w:val="Tabellenraster"/>
        <w:tblW w:w="14992" w:type="dxa"/>
        <w:tblLayout w:type="fixed"/>
        <w:tblLook w:val="04A0" w:firstRow="1" w:lastRow="0" w:firstColumn="1" w:lastColumn="0" w:noHBand="0" w:noVBand="1"/>
      </w:tblPr>
      <w:tblGrid>
        <w:gridCol w:w="2375"/>
        <w:gridCol w:w="5308"/>
        <w:gridCol w:w="1071"/>
        <w:gridCol w:w="2126"/>
        <w:gridCol w:w="1418"/>
        <w:gridCol w:w="28"/>
        <w:gridCol w:w="2666"/>
      </w:tblGrid>
      <w:tr w:rsidR="00332A64" w:rsidTr="00EB6182">
        <w:trPr>
          <w:trHeight w:val="613"/>
        </w:trPr>
        <w:tc>
          <w:tcPr>
            <w:tcW w:w="1232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005EA2"/>
          </w:tcPr>
          <w:p w:rsidR="006F5044" w:rsidRPr="0084567F" w:rsidRDefault="00CB1E3F" w:rsidP="006F5044">
            <w:pPr>
              <w:pStyle w:val="berschrift2"/>
              <w:spacing w:before="120" w:after="120"/>
            </w:pPr>
            <w:bookmarkStart w:id="54" w:name="_4.3_Finanzplanung_–"/>
            <w:bookmarkStart w:id="55" w:name="_Toc526417748"/>
            <w:bookmarkEnd w:id="54"/>
            <w:r>
              <w:t>4</w:t>
            </w:r>
            <w:r w:rsidR="000D7DF0">
              <w:t xml:space="preserve">.3 </w:t>
            </w:r>
            <w:r w:rsidR="000D7DF0" w:rsidRPr="00E234E7">
              <w:t xml:space="preserve">Finanzplanung </w:t>
            </w:r>
            <w:r w:rsidR="000D7DF0">
              <w:t>– Budget</w:t>
            </w:r>
            <w:bookmarkEnd w:id="52"/>
            <w:bookmarkEnd w:id="53"/>
            <w:bookmarkEnd w:id="55"/>
          </w:p>
        </w:tc>
        <w:tc>
          <w:tcPr>
            <w:tcW w:w="266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6F5044" w:rsidRPr="00E61184" w:rsidRDefault="006F5044" w:rsidP="006F5044">
            <w:pPr>
              <w:pStyle w:val="berschrift2"/>
              <w:spacing w:before="120" w:after="120"/>
            </w:pPr>
          </w:p>
        </w:tc>
      </w:tr>
      <w:tr w:rsidR="00332A64" w:rsidTr="00EB6182">
        <w:trPr>
          <w:trHeight w:val="278"/>
        </w:trPr>
        <w:tc>
          <w:tcPr>
            <w:tcW w:w="12326" w:type="dxa"/>
            <w:gridSpan w:val="6"/>
            <w:tcBorders>
              <w:top w:val="nil"/>
              <w:left w:val="nil"/>
              <w:right w:val="nil"/>
            </w:tcBorders>
            <w:shd w:val="clear" w:color="auto" w:fill="auto"/>
          </w:tcPr>
          <w:p w:rsidR="001F0849" w:rsidRPr="001576E8" w:rsidRDefault="001F0849" w:rsidP="001F0849">
            <w:pPr>
              <w:spacing w:before="120" w:after="120"/>
              <w:rPr>
                <w:b/>
                <w:color w:val="1F497D" w:themeColor="text2"/>
              </w:rPr>
            </w:pPr>
            <w:r w:rsidRPr="001576E8">
              <w:rPr>
                <w:b/>
                <w:color w:val="1F497D" w:themeColor="text2"/>
                <w:sz w:val="24"/>
              </w:rPr>
              <w:t>Ziel: Finanzielle Ressourcen planen und sicherstellen</w:t>
            </w:r>
          </w:p>
          <w:p w:rsidR="006F5044" w:rsidRDefault="000D7DF0" w:rsidP="006F5044">
            <w:pPr>
              <w:spacing w:before="120" w:after="120"/>
            </w:pPr>
            <w:r w:rsidRPr="00652379">
              <w:t xml:space="preserve">Das </w:t>
            </w:r>
            <w:r w:rsidRPr="00652379">
              <w:rPr>
                <w:b/>
              </w:rPr>
              <w:t>Budget</w:t>
            </w:r>
            <w:r w:rsidRPr="00652379">
              <w:t xml:space="preserve"> ist ein</w:t>
            </w:r>
            <w:r>
              <w:t xml:space="preserve"> wichtiges</w:t>
            </w:r>
            <w:r w:rsidRPr="00652379">
              <w:t xml:space="preserve"> Instrument zur Ressourcenplanung</w:t>
            </w:r>
            <w:r>
              <w:t xml:space="preserve"> und -sicherung</w:t>
            </w:r>
            <w:r w:rsidRPr="00652379">
              <w:t>.</w:t>
            </w:r>
            <w:r w:rsidR="001F0849">
              <w:t xml:space="preserve"> Es muss frühzeitig und regelmässig erstellt werden.</w:t>
            </w:r>
          </w:p>
        </w:tc>
        <w:tc>
          <w:tcPr>
            <w:tcW w:w="266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FFFFFF" w:themeFill="background1"/>
          </w:tcPr>
          <w:p w:rsidR="006F5044" w:rsidRPr="00860B9C" w:rsidRDefault="00860B9C" w:rsidP="00860B9C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  <w:r w:rsidRPr="00860B9C"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  <w:t>Nach der Bearbeitung des Rasters können die 3.Spalte und unnötige Zeilen gelöscht werden.</w:t>
            </w:r>
          </w:p>
        </w:tc>
      </w:tr>
      <w:tr w:rsidR="00332A64" w:rsidTr="00EB6182">
        <w:tc>
          <w:tcPr>
            <w:tcW w:w="2375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6273D5" w:rsidRDefault="000D7DF0" w:rsidP="006F5044">
            <w:pPr>
              <w:spacing w:before="120" w:after="120"/>
              <w:jc w:val="right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sz w:val="16"/>
                <w:szCs w:val="18"/>
                <w:lang w:eastAsia="de-DE"/>
              </w:rPr>
              <w:t xml:space="preserve">Inhalt </w:t>
            </w:r>
          </w:p>
        </w:tc>
        <w:tc>
          <w:tcPr>
            <w:tcW w:w="9923" w:type="dxa"/>
            <w:gridSpan w:val="4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6273D5" w:rsidRDefault="000D7DF0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sz w:val="16"/>
                <w:szCs w:val="18"/>
                <w:lang w:eastAsia="de-DE"/>
              </w:rPr>
              <w:t>Angaben</w:t>
            </w:r>
          </w:p>
        </w:tc>
        <w:tc>
          <w:tcPr>
            <w:tcW w:w="2694" w:type="dxa"/>
            <w:gridSpan w:val="2"/>
            <w:tcBorders>
              <w:bottom w:val="single" w:sz="18" w:space="0" w:color="auto"/>
            </w:tcBorders>
            <w:shd w:val="clear" w:color="auto" w:fill="943634" w:themeFill="accent2" w:themeFillShade="BF"/>
          </w:tcPr>
          <w:p w:rsidR="006F5044" w:rsidRPr="00AA6C93" w:rsidRDefault="000D7DF0" w:rsidP="006F5044">
            <w:pPr>
              <w:spacing w:before="120" w:after="120"/>
              <w:rPr>
                <w:rFonts w:cs="Arial"/>
                <w:b/>
                <w:color w:val="FFFFFF" w:themeColor="background1"/>
                <w:sz w:val="16"/>
                <w:szCs w:val="18"/>
                <w:lang w:eastAsia="de-DE"/>
              </w:rPr>
            </w:pPr>
            <w:r w:rsidRPr="00AA6C93">
              <w:rPr>
                <w:rFonts w:cs="Arial"/>
                <w:b/>
                <w:color w:val="FFFFFF" w:themeColor="background1"/>
                <w:sz w:val="16"/>
                <w:szCs w:val="18"/>
                <w:lang w:eastAsia="de-DE"/>
              </w:rPr>
              <w:t>Fragen zu den Angaben</w:t>
            </w:r>
          </w:p>
        </w:tc>
      </w:tr>
      <w:tr w:rsidR="00EB6182" w:rsidTr="00EB6182">
        <w:tc>
          <w:tcPr>
            <w:tcW w:w="2375" w:type="dxa"/>
            <w:tcBorders>
              <w:top w:val="single" w:sz="18" w:space="0" w:color="auto"/>
              <w:bottom w:val="single" w:sz="18" w:space="0" w:color="auto"/>
            </w:tcBorders>
            <w:shd w:val="clear" w:color="auto" w:fill="9BB5FD"/>
          </w:tcPr>
          <w:p w:rsidR="00EB6182" w:rsidRPr="007A2818" w:rsidRDefault="00EB6182" w:rsidP="00325706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Finanzplanung (Budget</w:t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t>)</w:t>
            </w:r>
          </w:p>
        </w:tc>
        <w:tc>
          <w:tcPr>
            <w:tcW w:w="9923" w:type="dxa"/>
            <w:gridSpan w:val="4"/>
            <w:tcBorders>
              <w:top w:val="single" w:sz="18" w:space="0" w:color="auto"/>
              <w:bottom w:val="single" w:sz="18" w:space="0" w:color="auto"/>
            </w:tcBorders>
          </w:tcPr>
          <w:p w:rsidR="00EB6182" w:rsidRDefault="00EB6182" w:rsidP="00325706">
            <w:pPr>
              <w:spacing w:before="120" w:after="120"/>
              <w:rPr>
                <w:noProof/>
              </w:rPr>
            </w:pPr>
          </w:p>
        </w:tc>
        <w:tc>
          <w:tcPr>
            <w:tcW w:w="2694" w:type="dxa"/>
            <w:gridSpan w:val="2"/>
            <w:tcBorders>
              <w:top w:val="single" w:sz="18" w:space="0" w:color="auto"/>
              <w:bottom w:val="single" w:sz="18" w:space="0" w:color="auto"/>
            </w:tcBorders>
          </w:tcPr>
          <w:p w:rsidR="00EB6182" w:rsidRDefault="00EB6182" w:rsidP="00325706">
            <w:pPr>
              <w:spacing w:before="120" w:after="120"/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</w:pPr>
            <w:r w:rsidRPr="00211573">
              <w:rPr>
                <w:rFonts w:cs="Arial"/>
                <w:color w:val="CC3300"/>
                <w:sz w:val="18"/>
                <w:szCs w:val="18"/>
                <w:lang w:eastAsia="de-DE"/>
              </w:rPr>
              <w:t>Planen wir unsere Finanzen strategisch?</w:t>
            </w:r>
            <w:r w:rsidR="00FF5D8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  </w:t>
            </w:r>
            <w:r w:rsidR="00FF5D88" w:rsidRPr="00FF5D88">
              <w:rPr>
                <w:rFonts w:cs="Arial"/>
                <w:color w:val="CC3300"/>
                <w:sz w:val="16"/>
                <w:szCs w:val="18"/>
                <w:lang w:eastAsia="de-DE"/>
              </w:rPr>
              <w:t>&gt; s. unten</w:t>
            </w:r>
          </w:p>
        </w:tc>
      </w:tr>
      <w:tr w:rsidR="00332A64" w:rsidTr="00EB6182">
        <w:trPr>
          <w:trHeight w:val="415"/>
        </w:trPr>
        <w:tc>
          <w:tcPr>
            <w:tcW w:w="2375" w:type="dxa"/>
            <w:tcBorders>
              <w:top w:val="single" w:sz="18" w:space="0" w:color="auto"/>
              <w:bottom w:val="single" w:sz="18" w:space="0" w:color="auto"/>
            </w:tcBorders>
          </w:tcPr>
          <w:p w:rsidR="006F5044" w:rsidRPr="007A2818" w:rsidRDefault="00EB6182" w:rsidP="006F5044">
            <w:pPr>
              <w:spacing w:before="120" w:after="120"/>
              <w:jc w:val="right"/>
              <w:rPr>
                <w:rFonts w:cs="Arial"/>
                <w:b/>
                <w:bCs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betrieblicher Leistungsauftrag</w:t>
            </w:r>
          </w:p>
        </w:tc>
        <w:tc>
          <w:tcPr>
            <w:tcW w:w="9923" w:type="dxa"/>
            <w:gridSpan w:val="4"/>
            <w:tcBorders>
              <w:top w:val="single" w:sz="18" w:space="0" w:color="auto"/>
              <w:bottom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noProof/>
              </w:rPr>
            </w:pPr>
          </w:p>
        </w:tc>
        <w:tc>
          <w:tcPr>
            <w:tcW w:w="2694" w:type="dxa"/>
            <w:gridSpan w:val="2"/>
            <w:tcBorders>
              <w:top w:val="single" w:sz="18" w:space="0" w:color="auto"/>
              <w:bottom w:val="single" w:sz="18" w:space="0" w:color="auto"/>
            </w:tcBorders>
          </w:tcPr>
          <w:p w:rsidR="006F5044" w:rsidRPr="00AD6316" w:rsidRDefault="00EB6182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Ist die Ressourcenplanung im betrieblichen Leistungsauftrag eingebettet?</w:t>
            </w:r>
          </w:p>
        </w:tc>
      </w:tr>
      <w:tr w:rsidR="00332A64" w:rsidTr="00EB6182">
        <w:trPr>
          <w:trHeight w:val="43"/>
        </w:trPr>
        <w:tc>
          <w:tcPr>
            <w:tcW w:w="2375" w:type="dxa"/>
            <w:vMerge w:val="restart"/>
            <w:tcBorders>
              <w:top w:val="single" w:sz="18" w:space="0" w:color="auto"/>
            </w:tcBorders>
            <w:shd w:val="clear" w:color="auto" w:fill="9BB5FD"/>
          </w:tcPr>
          <w:p w:rsidR="006F5044" w:rsidRPr="007A2818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Neue Ressourcen</w:t>
            </w:r>
          </w:p>
        </w:tc>
        <w:tc>
          <w:tcPr>
            <w:tcW w:w="6379" w:type="dxa"/>
            <w:gridSpan w:val="2"/>
            <w:tcBorders>
              <w:top w:val="single" w:sz="18" w:space="0" w:color="auto"/>
            </w:tcBorders>
            <w:shd w:val="clear" w:color="auto" w:fill="9BB5FD"/>
          </w:tcPr>
          <w:p w:rsidR="006F5044" w:rsidRPr="00B04BBD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B04BBD">
              <w:rPr>
                <w:rFonts w:cs="Arial"/>
                <w:b/>
                <w:sz w:val="16"/>
                <w:szCs w:val="22"/>
                <w:lang w:eastAsia="de-DE"/>
              </w:rPr>
              <w:t xml:space="preserve">Möglichkeiten 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>der Kooperationen</w:t>
            </w:r>
          </w:p>
        </w:tc>
        <w:tc>
          <w:tcPr>
            <w:tcW w:w="3544" w:type="dxa"/>
            <w:gridSpan w:val="2"/>
            <w:tcBorders>
              <w:top w:val="single" w:sz="18" w:space="0" w:color="auto"/>
            </w:tcBorders>
            <w:shd w:val="clear" w:color="auto" w:fill="9BB5FD"/>
          </w:tcPr>
          <w:p w:rsidR="006F5044" w:rsidRPr="00B04BBD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B04BBD">
              <w:rPr>
                <w:rFonts w:cs="Arial"/>
                <w:b/>
                <w:sz w:val="16"/>
                <w:szCs w:val="22"/>
                <w:lang w:eastAsia="de-DE"/>
              </w:rPr>
              <w:t>Potenzial</w:t>
            </w:r>
          </w:p>
        </w:tc>
        <w:tc>
          <w:tcPr>
            <w:tcW w:w="2694" w:type="dxa"/>
            <w:gridSpan w:val="2"/>
            <w:vMerge w:val="restart"/>
            <w:tcBorders>
              <w:top w:val="single" w:sz="18" w:space="0" w:color="auto"/>
            </w:tcBorders>
          </w:tcPr>
          <w:p w:rsidR="001F0849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C640D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Kontaktaufnahme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mit anderen Bildungsakteuren und möglichen Partnern? </w:t>
            </w:r>
          </w:p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4C1493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Kant. Stellen:</w:t>
            </w:r>
            <w:r w:rsidR="001F0849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DISG Berreich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Früh</w:t>
            </w:r>
            <w:r w:rsidR="001F0849">
              <w:rPr>
                <w:rFonts w:cs="Arial"/>
                <w:color w:val="CC3300"/>
                <w:sz w:val="18"/>
                <w:szCs w:val="18"/>
                <w:lang w:eastAsia="de-DE"/>
              </w:rPr>
              <w:t>e F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örderung</w:t>
            </w:r>
            <w:r w:rsidRPr="00C640D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</w:p>
          <w:p w:rsidR="001F0849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4C1493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Hochschulen</w:t>
            </w:r>
            <w:r w:rsidR="001F0849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: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PhLu, HsLu</w:t>
            </w:r>
          </w:p>
          <w:p w:rsidR="006F5044" w:rsidRDefault="001F0849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1F0849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 xml:space="preserve">weitere </w:t>
            </w:r>
            <w:r w:rsidR="000D7DF0" w:rsidRPr="006F53EF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Partner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: </w:t>
            </w:r>
            <w:r w:rsidR="000D7DF0" w:rsidRPr="00C640D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Gewerbe, </w:t>
            </w:r>
            <w:r w:rsidR="000D7DF0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Museen (päd. Vermittlungs-angebote, </w:t>
            </w:r>
            <w:r w:rsidR="000D7DF0" w:rsidRPr="00C640D8">
              <w:rPr>
                <w:rFonts w:cs="Arial"/>
                <w:color w:val="CC3300"/>
                <w:sz w:val="18"/>
                <w:szCs w:val="18"/>
                <w:lang w:eastAsia="de-DE"/>
              </w:rPr>
              <w:t>Vereine u.a.</w:t>
            </w:r>
          </w:p>
          <w:p w:rsidR="006F5044" w:rsidRPr="006F53EF" w:rsidRDefault="0029511D" w:rsidP="001F0849">
            <w:pPr>
              <w:spacing w:before="120" w:after="120"/>
              <w:rPr>
                <w:rFonts w:cs="Arial"/>
                <w:b/>
                <w:color w:val="FF99FF"/>
                <w:sz w:val="18"/>
                <w:szCs w:val="18"/>
                <w:lang w:eastAsia="de-DE"/>
              </w:rPr>
            </w:pPr>
            <w:r w:rsidRPr="0029511D">
              <w:rPr>
                <w:rFonts w:cs="Arial"/>
                <w:color w:val="244061" w:themeColor="accent1" w:themeShade="80"/>
                <w:sz w:val="16"/>
                <w:szCs w:val="18"/>
                <w:lang w:eastAsia="de-DE"/>
              </w:rPr>
              <w:t>&gt;</w:t>
            </w:r>
            <w:r w:rsidR="001F0849" w:rsidRPr="0029511D">
              <w:rPr>
                <w:rFonts w:cs="Arial"/>
                <w:b/>
                <w:color w:val="244061" w:themeColor="accent1" w:themeShade="80"/>
                <w:sz w:val="16"/>
                <w:szCs w:val="18"/>
                <w:lang w:eastAsia="de-DE"/>
              </w:rPr>
              <w:t xml:space="preserve"> </w:t>
            </w:r>
            <w:hyperlink w:anchor="_4.1_Ressourcen_strategisch" w:history="1">
              <w:r w:rsidR="001F0849" w:rsidRPr="0029511D">
                <w:rPr>
                  <w:rStyle w:val="Hyperlink"/>
                  <w:rFonts w:cs="Arial"/>
                  <w:b/>
                  <w:color w:val="244061" w:themeColor="accent1" w:themeShade="80"/>
                  <w:sz w:val="16"/>
                  <w:szCs w:val="18"/>
                  <w:lang w:eastAsia="de-DE"/>
                </w:rPr>
                <w:t>4</w:t>
              </w:r>
              <w:r w:rsidR="000D7DF0" w:rsidRPr="0029511D">
                <w:rPr>
                  <w:rStyle w:val="Hyperlink"/>
                  <w:rFonts w:cs="Arial"/>
                  <w:b/>
                  <w:color w:val="244061" w:themeColor="accent1" w:themeShade="80"/>
                  <w:sz w:val="16"/>
                  <w:szCs w:val="18"/>
                  <w:lang w:eastAsia="de-DE"/>
                </w:rPr>
                <w:t xml:space="preserve">.1 </w:t>
              </w:r>
              <w:r w:rsidR="001F0849" w:rsidRPr="0029511D">
                <w:rPr>
                  <w:rStyle w:val="Hyperlink"/>
                  <w:rFonts w:cs="Arial"/>
                  <w:b/>
                  <w:color w:val="244061" w:themeColor="accent1" w:themeShade="80"/>
                  <w:sz w:val="16"/>
                  <w:szCs w:val="18"/>
                  <w:lang w:eastAsia="de-DE"/>
                </w:rPr>
                <w:t>Ressourcen strategisch planen</w:t>
              </w:r>
            </w:hyperlink>
          </w:p>
        </w:tc>
      </w:tr>
      <w:tr w:rsidR="00332A64" w:rsidTr="00EB6182">
        <w:trPr>
          <w:trHeight w:val="290"/>
        </w:trPr>
        <w:tc>
          <w:tcPr>
            <w:tcW w:w="2375" w:type="dxa"/>
            <w:vMerge/>
            <w:shd w:val="clear" w:color="auto" w:fill="9BB5FD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6379" w:type="dxa"/>
            <w:gridSpan w:val="2"/>
            <w:shd w:val="clear" w:color="auto" w:fill="auto"/>
          </w:tcPr>
          <w:p w:rsidR="006F5044" w:rsidRPr="00B04BBD" w:rsidRDefault="006F5044" w:rsidP="006F5044">
            <w:pPr>
              <w:spacing w:before="120" w:after="120"/>
              <w:rPr>
                <w:noProof/>
                <w:sz w:val="20"/>
              </w:rPr>
            </w:pPr>
          </w:p>
        </w:tc>
        <w:tc>
          <w:tcPr>
            <w:tcW w:w="3544" w:type="dxa"/>
            <w:gridSpan w:val="2"/>
            <w:shd w:val="clear" w:color="auto" w:fill="auto"/>
          </w:tcPr>
          <w:p w:rsidR="006F5044" w:rsidRPr="00B04BBD" w:rsidRDefault="006F5044" w:rsidP="006F5044">
            <w:pPr>
              <w:spacing w:before="120" w:after="120"/>
              <w:rPr>
                <w:noProof/>
                <w:sz w:val="20"/>
              </w:rPr>
            </w:pPr>
          </w:p>
        </w:tc>
        <w:tc>
          <w:tcPr>
            <w:tcW w:w="2694" w:type="dxa"/>
            <w:gridSpan w:val="2"/>
            <w:vMerge/>
          </w:tcPr>
          <w:p w:rsidR="006F5044" w:rsidRPr="00C640D8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EB6182">
        <w:trPr>
          <w:trHeight w:val="290"/>
        </w:trPr>
        <w:tc>
          <w:tcPr>
            <w:tcW w:w="2375" w:type="dxa"/>
            <w:vMerge/>
            <w:shd w:val="clear" w:color="auto" w:fill="9BB5FD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6379" w:type="dxa"/>
            <w:gridSpan w:val="2"/>
            <w:shd w:val="clear" w:color="auto" w:fill="auto"/>
          </w:tcPr>
          <w:p w:rsidR="006F5044" w:rsidRPr="00B04BBD" w:rsidRDefault="006F5044" w:rsidP="006F5044">
            <w:pPr>
              <w:spacing w:before="120" w:after="120"/>
              <w:rPr>
                <w:noProof/>
                <w:sz w:val="20"/>
              </w:rPr>
            </w:pPr>
          </w:p>
        </w:tc>
        <w:tc>
          <w:tcPr>
            <w:tcW w:w="3544" w:type="dxa"/>
            <w:gridSpan w:val="2"/>
            <w:shd w:val="clear" w:color="auto" w:fill="auto"/>
          </w:tcPr>
          <w:p w:rsidR="006F5044" w:rsidRPr="00B04BBD" w:rsidRDefault="006F5044" w:rsidP="006F5044">
            <w:pPr>
              <w:spacing w:before="120" w:after="120"/>
              <w:rPr>
                <w:noProof/>
                <w:sz w:val="20"/>
              </w:rPr>
            </w:pPr>
          </w:p>
        </w:tc>
        <w:tc>
          <w:tcPr>
            <w:tcW w:w="2694" w:type="dxa"/>
            <w:gridSpan w:val="2"/>
            <w:vMerge/>
          </w:tcPr>
          <w:p w:rsidR="006F5044" w:rsidRPr="00C640D8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76560C" w:rsidTr="00EB6182">
        <w:trPr>
          <w:trHeight w:val="290"/>
        </w:trPr>
        <w:tc>
          <w:tcPr>
            <w:tcW w:w="2375" w:type="dxa"/>
            <w:vMerge/>
            <w:shd w:val="clear" w:color="auto" w:fill="9BB5FD"/>
          </w:tcPr>
          <w:p w:rsidR="0076560C" w:rsidRPr="007A2818" w:rsidRDefault="0076560C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6379" w:type="dxa"/>
            <w:gridSpan w:val="2"/>
            <w:shd w:val="clear" w:color="auto" w:fill="auto"/>
          </w:tcPr>
          <w:p w:rsidR="0076560C" w:rsidRPr="00B04BBD" w:rsidRDefault="0076560C" w:rsidP="006F5044">
            <w:pPr>
              <w:spacing w:before="120" w:after="120"/>
              <w:rPr>
                <w:noProof/>
                <w:sz w:val="20"/>
              </w:rPr>
            </w:pPr>
          </w:p>
        </w:tc>
        <w:tc>
          <w:tcPr>
            <w:tcW w:w="3544" w:type="dxa"/>
            <w:gridSpan w:val="2"/>
            <w:shd w:val="clear" w:color="auto" w:fill="auto"/>
          </w:tcPr>
          <w:p w:rsidR="0076560C" w:rsidRPr="00B04BBD" w:rsidRDefault="0076560C" w:rsidP="006F5044">
            <w:pPr>
              <w:spacing w:before="120" w:after="120"/>
              <w:rPr>
                <w:noProof/>
                <w:sz w:val="20"/>
              </w:rPr>
            </w:pPr>
          </w:p>
        </w:tc>
        <w:tc>
          <w:tcPr>
            <w:tcW w:w="2694" w:type="dxa"/>
            <w:gridSpan w:val="2"/>
            <w:vMerge/>
          </w:tcPr>
          <w:p w:rsidR="0076560C" w:rsidRPr="00C640D8" w:rsidRDefault="0076560C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76560C" w:rsidTr="00EB6182">
        <w:trPr>
          <w:trHeight w:val="290"/>
        </w:trPr>
        <w:tc>
          <w:tcPr>
            <w:tcW w:w="2375" w:type="dxa"/>
            <w:vMerge/>
            <w:shd w:val="clear" w:color="auto" w:fill="9BB5FD"/>
          </w:tcPr>
          <w:p w:rsidR="0076560C" w:rsidRPr="007A2818" w:rsidRDefault="0076560C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6379" w:type="dxa"/>
            <w:gridSpan w:val="2"/>
            <w:shd w:val="clear" w:color="auto" w:fill="auto"/>
          </w:tcPr>
          <w:p w:rsidR="0076560C" w:rsidRPr="00B04BBD" w:rsidRDefault="0076560C" w:rsidP="006F5044">
            <w:pPr>
              <w:spacing w:before="120" w:after="120"/>
              <w:rPr>
                <w:noProof/>
                <w:sz w:val="20"/>
              </w:rPr>
            </w:pPr>
          </w:p>
        </w:tc>
        <w:tc>
          <w:tcPr>
            <w:tcW w:w="3544" w:type="dxa"/>
            <w:gridSpan w:val="2"/>
            <w:shd w:val="clear" w:color="auto" w:fill="auto"/>
          </w:tcPr>
          <w:p w:rsidR="0076560C" w:rsidRPr="00B04BBD" w:rsidRDefault="0076560C" w:rsidP="006F5044">
            <w:pPr>
              <w:spacing w:before="120" w:after="120"/>
              <w:rPr>
                <w:noProof/>
                <w:sz w:val="20"/>
              </w:rPr>
            </w:pPr>
          </w:p>
        </w:tc>
        <w:tc>
          <w:tcPr>
            <w:tcW w:w="2694" w:type="dxa"/>
            <w:gridSpan w:val="2"/>
            <w:vMerge/>
          </w:tcPr>
          <w:p w:rsidR="0076560C" w:rsidRPr="00C640D8" w:rsidRDefault="0076560C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EB6182">
        <w:trPr>
          <w:trHeight w:val="487"/>
        </w:trPr>
        <w:tc>
          <w:tcPr>
            <w:tcW w:w="2375" w:type="dxa"/>
            <w:vMerge/>
            <w:tcBorders>
              <w:bottom w:val="single" w:sz="18" w:space="0" w:color="auto"/>
            </w:tcBorders>
            <w:shd w:val="clear" w:color="auto" w:fill="9BB5FD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6379" w:type="dxa"/>
            <w:gridSpan w:val="2"/>
            <w:tcBorders>
              <w:bottom w:val="single" w:sz="18" w:space="0" w:color="auto"/>
            </w:tcBorders>
            <w:shd w:val="clear" w:color="auto" w:fill="auto"/>
          </w:tcPr>
          <w:p w:rsidR="006F5044" w:rsidRPr="00B04BBD" w:rsidRDefault="006F5044" w:rsidP="006F5044">
            <w:pPr>
              <w:spacing w:before="120" w:after="120"/>
              <w:rPr>
                <w:noProof/>
                <w:sz w:val="20"/>
              </w:rPr>
            </w:pPr>
          </w:p>
        </w:tc>
        <w:tc>
          <w:tcPr>
            <w:tcW w:w="3544" w:type="dxa"/>
            <w:gridSpan w:val="2"/>
            <w:tcBorders>
              <w:bottom w:val="single" w:sz="18" w:space="0" w:color="auto"/>
            </w:tcBorders>
            <w:shd w:val="clear" w:color="auto" w:fill="auto"/>
          </w:tcPr>
          <w:p w:rsidR="006F5044" w:rsidRPr="00B04BBD" w:rsidRDefault="006F5044" w:rsidP="006F5044">
            <w:pPr>
              <w:spacing w:before="120" w:after="120"/>
              <w:rPr>
                <w:noProof/>
                <w:sz w:val="20"/>
              </w:rPr>
            </w:pPr>
          </w:p>
        </w:tc>
        <w:tc>
          <w:tcPr>
            <w:tcW w:w="2694" w:type="dxa"/>
            <w:gridSpan w:val="2"/>
            <w:vMerge/>
            <w:tcBorders>
              <w:bottom w:val="single" w:sz="18" w:space="0" w:color="auto"/>
            </w:tcBorders>
          </w:tcPr>
          <w:p w:rsidR="006F5044" w:rsidRPr="00C640D8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EB6182">
        <w:trPr>
          <w:trHeight w:val="259"/>
        </w:trPr>
        <w:tc>
          <w:tcPr>
            <w:tcW w:w="2375" w:type="dxa"/>
            <w:vMerge w:val="restart"/>
            <w:tcBorders>
              <w:top w:val="single" w:sz="18" w:space="0" w:color="auto"/>
            </w:tcBorders>
          </w:tcPr>
          <w:p w:rsidR="006F5044" w:rsidRPr="007A2818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Budgetverantwortung</w:t>
            </w:r>
          </w:p>
        </w:tc>
        <w:tc>
          <w:tcPr>
            <w:tcW w:w="5308" w:type="dxa"/>
            <w:tcBorders>
              <w:top w:val="single" w:sz="18" w:space="0" w:color="auto"/>
              <w:bottom w:val="single" w:sz="4" w:space="0" w:color="auto"/>
            </w:tcBorders>
            <w:shd w:val="clear" w:color="auto" w:fill="9BB5FD"/>
          </w:tcPr>
          <w:p w:rsidR="006F5044" w:rsidRPr="00DD325F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DD325F">
              <w:rPr>
                <w:rFonts w:cs="Arial"/>
                <w:b/>
                <w:sz w:val="16"/>
                <w:szCs w:val="22"/>
                <w:lang w:eastAsia="de-DE"/>
              </w:rPr>
              <w:t xml:space="preserve">Funktion: 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>Name</w:t>
            </w:r>
          </w:p>
        </w:tc>
        <w:tc>
          <w:tcPr>
            <w:tcW w:w="3197" w:type="dxa"/>
            <w:gridSpan w:val="2"/>
            <w:tcBorders>
              <w:top w:val="single" w:sz="18" w:space="0" w:color="auto"/>
              <w:bottom w:val="single" w:sz="4" w:space="0" w:color="auto"/>
            </w:tcBorders>
            <w:shd w:val="clear" w:color="auto" w:fill="9BB5FD"/>
          </w:tcPr>
          <w:p w:rsidR="006F5044" w:rsidRPr="00DD325F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DD325F">
              <w:rPr>
                <w:rFonts w:cs="Arial"/>
                <w:b/>
                <w:sz w:val="16"/>
                <w:szCs w:val="22"/>
                <w:lang w:eastAsia="de-DE"/>
              </w:rPr>
              <w:t xml:space="preserve">Budgetplanung: 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>Terminplan</w:t>
            </w:r>
          </w:p>
        </w:tc>
        <w:tc>
          <w:tcPr>
            <w:tcW w:w="1418" w:type="dxa"/>
            <w:tcBorders>
              <w:top w:val="single" w:sz="18" w:space="0" w:color="auto"/>
              <w:bottom w:val="single" w:sz="4" w:space="0" w:color="auto"/>
            </w:tcBorders>
            <w:shd w:val="clear" w:color="auto" w:fill="9BB5FD"/>
          </w:tcPr>
          <w:p w:rsidR="006F5044" w:rsidRPr="00DD325F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Ergänzungen / </w:t>
            </w:r>
            <w:r w:rsidRPr="00C401E9">
              <w:rPr>
                <w:rFonts w:cs="Arial"/>
                <w:b/>
                <w:sz w:val="16"/>
                <w:szCs w:val="22"/>
                <w:lang w:eastAsia="de-DE"/>
              </w:rPr>
              <w:t>Bemerkungen</w:t>
            </w:r>
          </w:p>
        </w:tc>
        <w:tc>
          <w:tcPr>
            <w:tcW w:w="2694" w:type="dxa"/>
            <w:gridSpan w:val="2"/>
            <w:vMerge w:val="restart"/>
            <w:tcBorders>
              <w:top w:val="single" w:sz="18" w:space="0" w:color="auto"/>
            </w:tcBorders>
          </w:tcPr>
          <w:p w:rsidR="006F5044" w:rsidRPr="00211573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W</w:t>
            </w:r>
            <w:r w:rsidRPr="00C640D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er plant und wann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werden die</w:t>
            </w:r>
            <w:r w:rsidRPr="00C640D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benötigten Ressourcen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geplant? </w:t>
            </w:r>
          </w:p>
        </w:tc>
      </w:tr>
      <w:tr w:rsidR="00332A64" w:rsidTr="00EB6182">
        <w:trPr>
          <w:trHeight w:val="269"/>
        </w:trPr>
        <w:tc>
          <w:tcPr>
            <w:tcW w:w="2375" w:type="dxa"/>
            <w:vMerge/>
            <w:tcBorders>
              <w:bottom w:val="single" w:sz="18" w:space="0" w:color="auto"/>
            </w:tcBorders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5308" w:type="dxa"/>
            <w:tcBorders>
              <w:top w:val="single" w:sz="4" w:space="0" w:color="auto"/>
              <w:bottom w:val="single" w:sz="18" w:space="0" w:color="auto"/>
            </w:tcBorders>
          </w:tcPr>
          <w:p w:rsidR="006F5044" w:rsidRPr="003C3FF2" w:rsidRDefault="006F5044" w:rsidP="006F5044">
            <w:pPr>
              <w:spacing w:before="120" w:after="120"/>
              <w:rPr>
                <w:rFonts w:cs="Arial"/>
                <w:noProof/>
                <w:sz w:val="21"/>
              </w:rPr>
            </w:pPr>
          </w:p>
        </w:tc>
        <w:tc>
          <w:tcPr>
            <w:tcW w:w="3197" w:type="dxa"/>
            <w:gridSpan w:val="2"/>
            <w:tcBorders>
              <w:top w:val="single" w:sz="4" w:space="0" w:color="auto"/>
              <w:bottom w:val="single" w:sz="18" w:space="0" w:color="auto"/>
            </w:tcBorders>
          </w:tcPr>
          <w:p w:rsidR="006F5044" w:rsidRPr="003C3FF2" w:rsidRDefault="006F5044" w:rsidP="006F5044">
            <w:pPr>
              <w:spacing w:before="120" w:after="120"/>
              <w:rPr>
                <w:rFonts w:cs="Arial"/>
                <w:noProof/>
                <w:sz w:val="21"/>
              </w:rPr>
            </w:pPr>
          </w:p>
        </w:tc>
        <w:tc>
          <w:tcPr>
            <w:tcW w:w="1418" w:type="dxa"/>
            <w:tcBorders>
              <w:top w:val="single" w:sz="4" w:space="0" w:color="auto"/>
              <w:bottom w:val="single" w:sz="18" w:space="0" w:color="auto"/>
            </w:tcBorders>
          </w:tcPr>
          <w:p w:rsidR="006F5044" w:rsidRPr="003C3FF2" w:rsidRDefault="006F5044" w:rsidP="006F5044">
            <w:pPr>
              <w:spacing w:before="120" w:after="120"/>
              <w:rPr>
                <w:rFonts w:cs="Arial"/>
                <w:noProof/>
                <w:sz w:val="21"/>
              </w:rPr>
            </w:pPr>
          </w:p>
        </w:tc>
        <w:tc>
          <w:tcPr>
            <w:tcW w:w="2694" w:type="dxa"/>
            <w:gridSpan w:val="2"/>
            <w:vMerge/>
            <w:tcBorders>
              <w:bottom w:val="single" w:sz="18" w:space="0" w:color="auto"/>
            </w:tcBorders>
          </w:tcPr>
          <w:p w:rsidR="006F5044" w:rsidRPr="00C640D8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EB6182">
        <w:trPr>
          <w:trHeight w:val="458"/>
        </w:trPr>
        <w:tc>
          <w:tcPr>
            <w:tcW w:w="2375" w:type="dxa"/>
            <w:vMerge w:val="restart"/>
            <w:tcBorders>
              <w:top w:val="single" w:sz="18" w:space="0" w:color="auto"/>
            </w:tcBorders>
            <w:shd w:val="clear" w:color="auto" w:fill="9BB5FD"/>
          </w:tcPr>
          <w:p w:rsidR="006F5044" w:rsidRPr="007A2818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Politische Anträge</w:t>
            </w:r>
          </w:p>
        </w:tc>
        <w:tc>
          <w:tcPr>
            <w:tcW w:w="5308" w:type="dxa"/>
            <w:tcBorders>
              <w:top w:val="single" w:sz="18" w:space="0" w:color="auto"/>
            </w:tcBorders>
            <w:shd w:val="clear" w:color="auto" w:fill="9BB5FD"/>
          </w:tcPr>
          <w:p w:rsidR="006F5044" w:rsidRPr="00C401E9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>Entscheidungsträger: Name</w:t>
            </w:r>
          </w:p>
        </w:tc>
        <w:tc>
          <w:tcPr>
            <w:tcW w:w="3197" w:type="dxa"/>
            <w:gridSpan w:val="2"/>
            <w:tcBorders>
              <w:top w:val="single" w:sz="18" w:space="0" w:color="auto"/>
            </w:tcBorders>
            <w:shd w:val="clear" w:color="auto" w:fill="9BB5FD"/>
          </w:tcPr>
          <w:p w:rsidR="006F5044" w:rsidRPr="00C401E9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C401E9">
              <w:rPr>
                <w:rFonts w:cs="Arial"/>
                <w:b/>
                <w:sz w:val="16"/>
                <w:szCs w:val="22"/>
                <w:lang w:eastAsia="de-DE"/>
              </w:rPr>
              <w:t>Art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 des Antrages</w:t>
            </w:r>
          </w:p>
        </w:tc>
        <w:tc>
          <w:tcPr>
            <w:tcW w:w="1418" w:type="dxa"/>
            <w:tcBorders>
              <w:top w:val="single" w:sz="18" w:space="0" w:color="auto"/>
            </w:tcBorders>
            <w:shd w:val="clear" w:color="auto" w:fill="9BB5FD"/>
          </w:tcPr>
          <w:p w:rsidR="006F5044" w:rsidRPr="00C401E9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Ergänzungen / </w:t>
            </w:r>
            <w:r w:rsidRPr="00C401E9">
              <w:rPr>
                <w:rFonts w:cs="Arial"/>
                <w:b/>
                <w:sz w:val="16"/>
                <w:szCs w:val="22"/>
                <w:lang w:eastAsia="de-DE"/>
              </w:rPr>
              <w:t>Bemerkungen</w:t>
            </w:r>
          </w:p>
        </w:tc>
        <w:tc>
          <w:tcPr>
            <w:tcW w:w="2694" w:type="dxa"/>
            <w:gridSpan w:val="2"/>
            <w:vMerge w:val="restart"/>
            <w:tcBorders>
              <w:top w:val="single" w:sz="18" w:space="0" w:color="auto"/>
            </w:tcBorders>
          </w:tcPr>
          <w:p w:rsidR="006F5044" w:rsidRPr="00C640D8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C640D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Anträge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mit </w:t>
            </w:r>
            <w:r w:rsidRPr="00C640D8">
              <w:rPr>
                <w:rFonts w:cs="Arial"/>
                <w:color w:val="CC3300"/>
                <w:sz w:val="18"/>
                <w:szCs w:val="18"/>
                <w:lang w:eastAsia="de-DE"/>
              </w:rPr>
              <w:t>Argumentationen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 w:rsidRPr="00C640D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an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politische</w:t>
            </w:r>
            <w:r w:rsidRPr="00C640D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Entscheidungsträge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r?</w:t>
            </w:r>
          </w:p>
        </w:tc>
      </w:tr>
      <w:tr w:rsidR="00332A64" w:rsidTr="00EB6182">
        <w:trPr>
          <w:trHeight w:val="437"/>
        </w:trPr>
        <w:tc>
          <w:tcPr>
            <w:tcW w:w="2375" w:type="dxa"/>
            <w:vMerge/>
            <w:shd w:val="clear" w:color="auto" w:fill="9CBDF8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5308" w:type="dxa"/>
            <w:shd w:val="clear" w:color="auto" w:fill="auto"/>
          </w:tcPr>
          <w:p w:rsidR="006F5044" w:rsidRPr="00846B4B" w:rsidRDefault="006F5044" w:rsidP="006F5044">
            <w:pPr>
              <w:spacing w:before="120" w:after="120"/>
              <w:rPr>
                <w:noProof/>
                <w:sz w:val="20"/>
              </w:rPr>
            </w:pPr>
          </w:p>
        </w:tc>
        <w:tc>
          <w:tcPr>
            <w:tcW w:w="3197" w:type="dxa"/>
            <w:gridSpan w:val="2"/>
            <w:shd w:val="clear" w:color="auto" w:fill="auto"/>
          </w:tcPr>
          <w:p w:rsidR="006F5044" w:rsidRPr="00846B4B" w:rsidRDefault="006F5044" w:rsidP="006F5044">
            <w:pPr>
              <w:spacing w:before="120" w:after="120"/>
              <w:rPr>
                <w:noProof/>
                <w:sz w:val="20"/>
              </w:rPr>
            </w:pPr>
          </w:p>
        </w:tc>
        <w:tc>
          <w:tcPr>
            <w:tcW w:w="1418" w:type="dxa"/>
            <w:shd w:val="clear" w:color="auto" w:fill="auto"/>
          </w:tcPr>
          <w:p w:rsidR="006F5044" w:rsidRPr="00846B4B" w:rsidRDefault="006F5044" w:rsidP="006F5044">
            <w:pPr>
              <w:spacing w:before="120" w:after="120"/>
              <w:rPr>
                <w:noProof/>
                <w:sz w:val="20"/>
              </w:rPr>
            </w:pPr>
          </w:p>
        </w:tc>
        <w:tc>
          <w:tcPr>
            <w:tcW w:w="2694" w:type="dxa"/>
            <w:gridSpan w:val="2"/>
            <w:vMerge/>
          </w:tcPr>
          <w:p w:rsidR="006F5044" w:rsidRPr="00C640D8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EB6182">
        <w:trPr>
          <w:trHeight w:val="324"/>
        </w:trPr>
        <w:tc>
          <w:tcPr>
            <w:tcW w:w="2375" w:type="dxa"/>
            <w:vMerge w:val="restart"/>
            <w:tcBorders>
              <w:top w:val="single" w:sz="18" w:space="0" w:color="auto"/>
            </w:tcBorders>
          </w:tcPr>
          <w:p w:rsidR="006F5044" w:rsidRPr="007A2818" w:rsidRDefault="000D7DF0" w:rsidP="00127FCE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Andere Einnahme</w:t>
            </w:r>
            <w:r w:rsidR="00127FCE">
              <w:rPr>
                <w:rFonts w:cs="Arial"/>
                <w:b/>
                <w:sz w:val="20"/>
                <w:szCs w:val="22"/>
                <w:lang w:eastAsia="de-DE"/>
              </w:rPr>
              <w:t>-</w:t>
            </w: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möglichkeiten</w:t>
            </w:r>
          </w:p>
        </w:tc>
        <w:tc>
          <w:tcPr>
            <w:tcW w:w="8505" w:type="dxa"/>
            <w:gridSpan w:val="3"/>
            <w:tcBorders>
              <w:top w:val="single" w:sz="18" w:space="0" w:color="auto"/>
            </w:tcBorders>
            <w:shd w:val="clear" w:color="auto" w:fill="9BB5FD"/>
          </w:tcPr>
          <w:p w:rsidR="006F5044" w:rsidRPr="00C401E9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C401E9">
              <w:rPr>
                <w:rFonts w:cs="Arial"/>
                <w:b/>
                <w:sz w:val="16"/>
                <w:szCs w:val="22"/>
                <w:lang w:eastAsia="de-DE"/>
              </w:rPr>
              <w:t>Art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 der Einnahmemöglichkeit</w:t>
            </w:r>
          </w:p>
        </w:tc>
        <w:tc>
          <w:tcPr>
            <w:tcW w:w="1418" w:type="dxa"/>
            <w:tcBorders>
              <w:top w:val="single" w:sz="18" w:space="0" w:color="auto"/>
            </w:tcBorders>
            <w:shd w:val="clear" w:color="auto" w:fill="9BB5FD"/>
          </w:tcPr>
          <w:p w:rsidR="006F5044" w:rsidRPr="00C401E9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Ergänzungen / </w:t>
            </w:r>
            <w:r w:rsidRPr="00C401E9">
              <w:rPr>
                <w:rFonts w:cs="Arial"/>
                <w:b/>
                <w:sz w:val="16"/>
                <w:szCs w:val="22"/>
                <w:lang w:eastAsia="de-DE"/>
              </w:rPr>
              <w:t>Bemerkungen</w:t>
            </w:r>
          </w:p>
        </w:tc>
        <w:tc>
          <w:tcPr>
            <w:tcW w:w="2694" w:type="dxa"/>
            <w:gridSpan w:val="2"/>
            <w:vMerge w:val="restart"/>
            <w:tcBorders>
              <w:top w:val="single" w:sz="18" w:space="0" w:color="auto"/>
            </w:tcBorders>
          </w:tcPr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A</w:t>
            </w:r>
            <w:r w:rsidRPr="00C640D8">
              <w:rPr>
                <w:rFonts w:cs="Arial"/>
                <w:color w:val="CC3300"/>
                <w:sz w:val="18"/>
                <w:szCs w:val="18"/>
                <w:lang w:eastAsia="de-DE"/>
              </w:rPr>
              <w:t>ndere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, neue</w:t>
            </w:r>
            <w:r w:rsidRPr="00C640D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regelmässige </w:t>
            </w:r>
            <w:r w:rsidRPr="00E01567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Einnahmequellen</w:t>
            </w:r>
            <w:r w:rsidRPr="00C640D8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prüfen.</w:t>
            </w:r>
          </w:p>
          <w:p w:rsidR="006F5044" w:rsidRPr="00C640D8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Kontaktaufnahme planen.</w:t>
            </w:r>
          </w:p>
        </w:tc>
      </w:tr>
      <w:tr w:rsidR="00332A64" w:rsidTr="00EB6182">
        <w:trPr>
          <w:trHeight w:val="323"/>
        </w:trPr>
        <w:tc>
          <w:tcPr>
            <w:tcW w:w="2375" w:type="dxa"/>
            <w:vMerge/>
            <w:tcBorders>
              <w:bottom w:val="single" w:sz="18" w:space="0" w:color="auto"/>
            </w:tcBorders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8505" w:type="dxa"/>
            <w:gridSpan w:val="3"/>
            <w:tcBorders>
              <w:bottom w:val="single" w:sz="18" w:space="0" w:color="auto"/>
            </w:tcBorders>
          </w:tcPr>
          <w:p w:rsidR="006F5044" w:rsidRPr="00022F20" w:rsidRDefault="00607412" w:rsidP="006F5044">
            <w:pPr>
              <w:spacing w:before="120" w:after="120"/>
              <w:rPr>
                <w:rFonts w:cs="Arial"/>
                <w:b/>
                <w:sz w:val="18"/>
              </w:rPr>
            </w:pPr>
            <w:sdt>
              <w:sdtPr>
                <w:rPr>
                  <w:b/>
                  <w:sz w:val="20"/>
                </w:rPr>
                <w:id w:val="124791772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hint="eastAsia"/>
                    <w:b/>
                    <w:sz w:val="20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8"/>
              </w:rPr>
              <w:t xml:space="preserve"> </w:t>
            </w:r>
            <w:r w:rsidR="000D7DF0" w:rsidRPr="00022F20">
              <w:rPr>
                <w:rFonts w:cs="Arial"/>
                <w:b/>
                <w:sz w:val="18"/>
              </w:rPr>
              <w:t>Fest / Veranstaltung:</w:t>
            </w:r>
          </w:p>
          <w:p w:rsidR="006F5044" w:rsidRPr="00022F20" w:rsidRDefault="00607412" w:rsidP="006F5044">
            <w:pPr>
              <w:spacing w:before="120" w:after="120"/>
              <w:rPr>
                <w:rFonts w:cs="Arial"/>
                <w:b/>
                <w:sz w:val="18"/>
              </w:rPr>
            </w:pPr>
            <w:sdt>
              <w:sdtPr>
                <w:rPr>
                  <w:b/>
                  <w:sz w:val="20"/>
                </w:rPr>
                <w:id w:val="-19057555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hint="eastAsia"/>
                    <w:b/>
                    <w:sz w:val="20"/>
                  </w:rPr>
                  <w:t>☐</w:t>
                </w:r>
              </w:sdtContent>
            </w:sdt>
            <w:r w:rsidR="000D7DF0" w:rsidRPr="00022F20">
              <w:rPr>
                <w:rFonts w:cs="Arial"/>
                <w:b/>
                <w:sz w:val="18"/>
              </w:rPr>
              <w:t xml:space="preserve"> Stiftungen:</w:t>
            </w:r>
          </w:p>
          <w:p w:rsidR="006F5044" w:rsidRPr="00022F20" w:rsidRDefault="00607412" w:rsidP="006F5044">
            <w:pPr>
              <w:spacing w:before="120" w:after="120"/>
              <w:rPr>
                <w:rFonts w:cs="Arial"/>
                <w:b/>
                <w:sz w:val="18"/>
              </w:rPr>
            </w:pPr>
            <w:sdt>
              <w:sdtPr>
                <w:rPr>
                  <w:b/>
                  <w:sz w:val="20"/>
                </w:rPr>
                <w:id w:val="-88533528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hint="eastAsia"/>
                    <w:b/>
                    <w:sz w:val="20"/>
                  </w:rPr>
                  <w:t>☐</w:t>
                </w:r>
              </w:sdtContent>
            </w:sdt>
            <w:r w:rsidR="000D7DF0" w:rsidRPr="00022F20">
              <w:rPr>
                <w:rFonts w:cs="Arial"/>
                <w:b/>
                <w:sz w:val="18"/>
              </w:rPr>
              <w:t xml:space="preserve"> Sponsoring; </w:t>
            </w:r>
            <w:r w:rsidR="000D7DF0">
              <w:rPr>
                <w:rFonts w:cs="Arial"/>
                <w:b/>
                <w:sz w:val="18"/>
              </w:rPr>
              <w:t>Name und Art</w:t>
            </w:r>
            <w:r w:rsidR="000D7DF0" w:rsidRPr="00022F20">
              <w:rPr>
                <w:rFonts w:cs="Arial"/>
                <w:b/>
                <w:sz w:val="18"/>
              </w:rPr>
              <w:t>:</w:t>
            </w:r>
          </w:p>
          <w:p w:rsidR="006F5044" w:rsidRPr="00A52BA0" w:rsidRDefault="00607412" w:rsidP="006F5044">
            <w:pPr>
              <w:spacing w:before="120" w:after="120"/>
              <w:rPr>
                <w:rFonts w:cs="Arial"/>
                <w:b/>
                <w:sz w:val="18"/>
              </w:rPr>
            </w:pPr>
            <w:sdt>
              <w:sdtPr>
                <w:rPr>
                  <w:b/>
                  <w:sz w:val="20"/>
                </w:rPr>
                <w:id w:val="120405910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>
                  <w:rPr>
                    <w:rFonts w:ascii="MS Gothic" w:eastAsia="MS Gothic" w:hAnsi="MS Gothic" w:hint="eastAsia"/>
                    <w:b/>
                    <w:sz w:val="20"/>
                  </w:rPr>
                  <w:t>☐</w:t>
                </w:r>
              </w:sdtContent>
            </w:sdt>
            <w:r w:rsidR="000D7DF0" w:rsidRPr="00022F20">
              <w:rPr>
                <w:rFonts w:cs="Arial"/>
                <w:b/>
                <w:sz w:val="18"/>
              </w:rPr>
              <w:t xml:space="preserve"> Crowdfunding:</w:t>
            </w:r>
            <w:r w:rsidR="000D7DF0">
              <w:rPr>
                <w:rFonts w:cs="Arial"/>
                <w:b/>
                <w:sz w:val="18"/>
              </w:rPr>
              <w:t xml:space="preserve">  </w:t>
            </w:r>
            <w:hyperlink r:id="rId80" w:history="1">
              <w:r w:rsidR="000D7DF0" w:rsidRPr="00A52BA0">
                <w:rPr>
                  <w:rStyle w:val="Hyperlink"/>
                  <w:rFonts w:cs="Arial"/>
                  <w:sz w:val="18"/>
                </w:rPr>
                <w:t>LINK</w:t>
              </w:r>
            </w:hyperlink>
          </w:p>
        </w:tc>
        <w:tc>
          <w:tcPr>
            <w:tcW w:w="1418" w:type="dxa"/>
            <w:tcBorders>
              <w:bottom w:val="single" w:sz="18" w:space="0" w:color="auto"/>
            </w:tcBorders>
          </w:tcPr>
          <w:p w:rsidR="006F5044" w:rsidRPr="00846B4B" w:rsidRDefault="006F5044" w:rsidP="006F5044">
            <w:pPr>
              <w:spacing w:before="120" w:after="120"/>
              <w:rPr>
                <w:noProof/>
                <w:sz w:val="20"/>
              </w:rPr>
            </w:pPr>
          </w:p>
        </w:tc>
        <w:tc>
          <w:tcPr>
            <w:tcW w:w="2694" w:type="dxa"/>
            <w:gridSpan w:val="2"/>
            <w:vMerge/>
            <w:tcBorders>
              <w:bottom w:val="single" w:sz="18" w:space="0" w:color="auto"/>
            </w:tcBorders>
          </w:tcPr>
          <w:p w:rsidR="006F5044" w:rsidRPr="00C640D8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76560C">
        <w:trPr>
          <w:trHeight w:val="5157"/>
        </w:trPr>
        <w:tc>
          <w:tcPr>
            <w:tcW w:w="2375" w:type="dxa"/>
            <w:tcBorders>
              <w:top w:val="single" w:sz="18" w:space="0" w:color="auto"/>
            </w:tcBorders>
            <w:shd w:val="clear" w:color="auto" w:fill="9BB5FD"/>
          </w:tcPr>
          <w:p w:rsidR="006F5044" w:rsidRPr="007A2818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SORS-Budget / Rechnungsführung er</w:t>
            </w: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stellen</w:t>
            </w:r>
          </w:p>
        </w:tc>
        <w:tc>
          <w:tcPr>
            <w:tcW w:w="9923" w:type="dxa"/>
            <w:gridSpan w:val="4"/>
            <w:tcBorders>
              <w:top w:val="single" w:sz="18" w:space="0" w:color="auto"/>
            </w:tcBorders>
          </w:tcPr>
          <w:p w:rsidR="006F5044" w:rsidRPr="0076560C" w:rsidRDefault="0076560C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>
              <w:rPr>
                <w:noProof/>
              </w:rPr>
              <w:drawing>
                <wp:anchor distT="0" distB="0" distL="114300" distR="114300" simplePos="0" relativeHeight="251747328" behindDoc="0" locked="0" layoutInCell="1" allowOverlap="1" wp14:anchorId="187DC862" wp14:editId="2C7D0802">
                  <wp:simplePos x="0" y="0"/>
                  <wp:positionH relativeFrom="margin">
                    <wp:posOffset>4538980</wp:posOffset>
                  </wp:positionH>
                  <wp:positionV relativeFrom="margin">
                    <wp:posOffset>393065</wp:posOffset>
                  </wp:positionV>
                  <wp:extent cx="1619885" cy="2757170"/>
                  <wp:effectExtent l="0" t="0" r="0" b="5080"/>
                  <wp:wrapSquare wrapText="bothSides"/>
                  <wp:docPr id="172" name="Grafik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2757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D7DF0">
              <w:rPr>
                <w:rFonts w:cs="Arial"/>
                <w:b/>
                <w:sz w:val="16"/>
                <w:szCs w:val="22"/>
                <w:lang w:eastAsia="de-DE"/>
              </w:rPr>
              <w:t>Zusammenzug des Budget / der Rechnung</w:t>
            </w:r>
            <w:r w:rsidR="00FF5D88">
              <w:rPr>
                <w:rFonts w:cs="Arial"/>
                <w:sz w:val="18"/>
                <w:szCs w:val="22"/>
                <w:lang w:eastAsia="de-DE"/>
              </w:rPr>
              <w:tab/>
            </w:r>
            <w:r w:rsidR="00FF5D88">
              <w:rPr>
                <w:rFonts w:cs="Arial"/>
                <w:sz w:val="18"/>
                <w:szCs w:val="22"/>
                <w:lang w:eastAsia="de-DE"/>
              </w:rPr>
              <w:tab/>
            </w:r>
            <w:r w:rsidR="00FF5D88">
              <w:rPr>
                <w:rFonts w:cs="Arial"/>
                <w:sz w:val="18"/>
                <w:szCs w:val="22"/>
                <w:lang w:eastAsia="de-DE"/>
              </w:rPr>
              <w:tab/>
            </w:r>
            <w:r w:rsidR="00FF5D88">
              <w:rPr>
                <w:rFonts w:cs="Arial"/>
                <w:sz w:val="18"/>
                <w:szCs w:val="22"/>
                <w:lang w:eastAsia="de-DE"/>
              </w:rPr>
              <w:tab/>
            </w:r>
            <w:r w:rsidR="00FF5D88">
              <w:rPr>
                <w:rFonts w:cs="Arial"/>
                <w:sz w:val="18"/>
                <w:szCs w:val="22"/>
                <w:lang w:eastAsia="de-DE"/>
              </w:rPr>
              <w:tab/>
            </w:r>
            <w:r w:rsidR="00FF5D88">
              <w:rPr>
                <w:rFonts w:cs="Arial"/>
                <w:sz w:val="18"/>
                <w:szCs w:val="22"/>
                <w:lang w:eastAsia="de-DE"/>
              </w:rPr>
              <w:tab/>
            </w:r>
            <w:r w:rsidR="00FF5D88">
              <w:rPr>
                <w:rFonts w:cs="Arial"/>
                <w:sz w:val="18"/>
                <w:szCs w:val="22"/>
                <w:lang w:eastAsia="de-DE"/>
              </w:rPr>
              <w:tab/>
            </w:r>
            <w:r w:rsidR="00FF5D88">
              <w:rPr>
                <w:rFonts w:cs="Arial"/>
                <w:sz w:val="18"/>
                <w:szCs w:val="22"/>
                <w:lang w:eastAsia="de-DE"/>
              </w:rPr>
              <w:tab/>
            </w:r>
            <w:r w:rsidR="00FF5D88">
              <w:rPr>
                <w:rFonts w:cs="Arial"/>
                <w:sz w:val="18"/>
                <w:szCs w:val="22"/>
                <w:lang w:eastAsia="de-DE"/>
              </w:rPr>
              <w:tab/>
            </w:r>
            <w:r w:rsidR="00FF5D88">
              <w:rPr>
                <w:rFonts w:cs="Arial"/>
                <w:sz w:val="18"/>
                <w:szCs w:val="22"/>
                <w:lang w:eastAsia="de-DE"/>
              </w:rPr>
              <w:tab/>
            </w:r>
            <w:r>
              <w:rPr>
                <w:rFonts w:cs="Arial"/>
                <w:sz w:val="18"/>
                <w:szCs w:val="22"/>
                <w:lang w:eastAsia="de-DE"/>
              </w:rPr>
              <w:tab/>
            </w:r>
            <w:r>
              <w:rPr>
                <w:rFonts w:cs="Arial"/>
                <w:sz w:val="18"/>
                <w:szCs w:val="22"/>
                <w:lang w:eastAsia="de-DE"/>
              </w:rPr>
              <w:tab/>
            </w:r>
            <w:r>
              <w:rPr>
                <w:rFonts w:cs="Arial"/>
                <w:sz w:val="18"/>
                <w:szCs w:val="22"/>
                <w:lang w:eastAsia="de-DE"/>
              </w:rPr>
              <w:tab/>
            </w:r>
            <w:r>
              <w:rPr>
                <w:rFonts w:cs="Arial"/>
                <w:sz w:val="18"/>
                <w:szCs w:val="22"/>
                <w:lang w:eastAsia="de-DE"/>
              </w:rPr>
              <w:tab/>
            </w:r>
            <w:r>
              <w:rPr>
                <w:rFonts w:cs="Arial"/>
                <w:sz w:val="18"/>
                <w:szCs w:val="22"/>
                <w:lang w:eastAsia="de-DE"/>
              </w:rPr>
              <w:tab/>
            </w:r>
            <w:r>
              <w:rPr>
                <w:rFonts w:cs="Arial"/>
                <w:sz w:val="18"/>
                <w:szCs w:val="22"/>
                <w:lang w:eastAsia="de-DE"/>
              </w:rPr>
              <w:tab/>
            </w:r>
            <w:r>
              <w:rPr>
                <w:rFonts w:cs="Arial"/>
                <w:sz w:val="18"/>
                <w:szCs w:val="22"/>
                <w:lang w:eastAsia="de-DE"/>
              </w:rPr>
              <w:tab/>
            </w:r>
            <w:r>
              <w:rPr>
                <w:rFonts w:cs="Arial"/>
                <w:sz w:val="18"/>
                <w:szCs w:val="22"/>
                <w:lang w:eastAsia="de-DE"/>
              </w:rPr>
              <w:tab/>
            </w:r>
            <w:r>
              <w:rPr>
                <w:rFonts w:cs="Arial"/>
                <w:sz w:val="18"/>
                <w:szCs w:val="22"/>
                <w:lang w:eastAsia="de-DE"/>
              </w:rPr>
              <w:tab/>
              <w:t xml:space="preserve"> </w:t>
            </w:r>
            <w:r w:rsidR="00FF5D88" w:rsidRPr="00FF5D88">
              <w:rPr>
                <w:rFonts w:cs="Arial"/>
                <w:b/>
                <w:sz w:val="18"/>
                <w:szCs w:val="22"/>
                <w:lang w:eastAsia="de-DE"/>
              </w:rPr>
              <w:t>Einfache Budgete</w:t>
            </w:r>
            <w:r>
              <w:rPr>
                <w:rFonts w:cs="Arial"/>
                <w:b/>
                <w:sz w:val="18"/>
                <w:szCs w:val="22"/>
                <w:lang w:eastAsia="de-DE"/>
              </w:rPr>
              <w:t>dar</w:t>
            </w:r>
            <w:r w:rsidR="00FF5D88" w:rsidRPr="00FF5D88">
              <w:rPr>
                <w:rFonts w:cs="Arial"/>
                <w:b/>
                <w:sz w:val="18"/>
                <w:szCs w:val="22"/>
                <w:lang w:eastAsia="de-DE"/>
              </w:rPr>
              <w:t>stellung</w:t>
            </w:r>
          </w:p>
          <w:p w:rsidR="006F5044" w:rsidRPr="0076560C" w:rsidRDefault="000D7DF0" w:rsidP="0076560C">
            <w:pPr>
              <w:spacing w:before="120" w:after="120"/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D398C4D" wp14:editId="73C82882">
                  <wp:extent cx="4314158" cy="2743200"/>
                  <wp:effectExtent l="0" t="0" r="0" b="0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8874" cy="2777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single" w:sz="18" w:space="0" w:color="auto"/>
            </w:tcBorders>
          </w:tcPr>
          <w:p w:rsidR="006F5044" w:rsidRPr="00AA6C93" w:rsidRDefault="000D7DF0" w:rsidP="006F5044">
            <w:pPr>
              <w:spacing w:before="120" w:after="120"/>
              <w:rPr>
                <w:rFonts w:cs="Arial"/>
                <w:color w:val="C00000"/>
                <w:sz w:val="18"/>
                <w:szCs w:val="18"/>
                <w:lang w:eastAsia="de-DE"/>
              </w:rPr>
            </w:pPr>
            <w:r w:rsidRPr="00AA6C93">
              <w:rPr>
                <w:rFonts w:cs="Arial"/>
                <w:color w:val="C00000"/>
                <w:sz w:val="18"/>
                <w:szCs w:val="18"/>
                <w:lang w:eastAsia="de-DE"/>
              </w:rPr>
              <w:t>Sie stehen zur Verfügung, sind nach der angepasste Vereinbarung aufgebaut und einfach zu handhaben:</w:t>
            </w:r>
          </w:p>
          <w:p w:rsidR="006F5044" w:rsidRDefault="000D7DF0" w:rsidP="00D7551B">
            <w:pPr>
              <w:pStyle w:val="Listenabsatz"/>
              <w:numPr>
                <w:ilvl w:val="0"/>
                <w:numId w:val="7"/>
              </w:numPr>
              <w:spacing w:before="120" w:after="120"/>
              <w:ind w:left="124" w:right="-85" w:hanging="164"/>
              <w:rPr>
                <w:color w:val="C00000"/>
                <w:sz w:val="18"/>
                <w:szCs w:val="18"/>
              </w:rPr>
            </w:pPr>
            <w:r w:rsidRPr="00AA6C93">
              <w:rPr>
                <w:color w:val="C00000"/>
                <w:sz w:val="18"/>
                <w:szCs w:val="18"/>
              </w:rPr>
              <w:t xml:space="preserve">Aufwand </w:t>
            </w:r>
            <w:r>
              <w:rPr>
                <w:color w:val="C00000"/>
                <w:sz w:val="18"/>
                <w:szCs w:val="18"/>
              </w:rPr>
              <w:t>"</w:t>
            </w:r>
            <w:r w:rsidRPr="00AA6C93">
              <w:rPr>
                <w:color w:val="C00000"/>
                <w:sz w:val="18"/>
                <w:szCs w:val="18"/>
              </w:rPr>
              <w:t>Koordinations-aufgaben</w:t>
            </w:r>
            <w:r>
              <w:rPr>
                <w:color w:val="C00000"/>
                <w:sz w:val="18"/>
                <w:szCs w:val="18"/>
              </w:rPr>
              <w:t>"</w:t>
            </w:r>
            <w:r w:rsidRPr="00AA6C93">
              <w:rPr>
                <w:color w:val="C00000"/>
                <w:sz w:val="18"/>
                <w:szCs w:val="18"/>
              </w:rPr>
              <w:t xml:space="preserve"> (Löhne , pauschale Honorare)</w:t>
            </w:r>
          </w:p>
          <w:p w:rsidR="001F0849" w:rsidRPr="00AA6C93" w:rsidRDefault="001F0849" w:rsidP="001F0849">
            <w:pPr>
              <w:pStyle w:val="Listenabsatz"/>
              <w:spacing w:before="120" w:after="120"/>
              <w:ind w:left="124" w:right="-85"/>
              <w:rPr>
                <w:color w:val="C00000"/>
                <w:sz w:val="18"/>
                <w:szCs w:val="18"/>
              </w:rPr>
            </w:pPr>
          </w:p>
          <w:p w:rsidR="006F5044" w:rsidRDefault="000D7DF0" w:rsidP="00D7551B">
            <w:pPr>
              <w:pStyle w:val="Listenabsatz"/>
              <w:numPr>
                <w:ilvl w:val="0"/>
                <w:numId w:val="7"/>
              </w:numPr>
              <w:spacing w:before="120" w:after="120"/>
              <w:ind w:left="124" w:right="-85" w:hanging="164"/>
              <w:rPr>
                <w:color w:val="C00000"/>
                <w:sz w:val="18"/>
                <w:szCs w:val="18"/>
              </w:rPr>
            </w:pPr>
            <w:r w:rsidRPr="00AA6C93">
              <w:rPr>
                <w:color w:val="C00000"/>
                <w:sz w:val="18"/>
                <w:szCs w:val="18"/>
              </w:rPr>
              <w:t xml:space="preserve">Aufwand </w:t>
            </w:r>
            <w:r>
              <w:rPr>
                <w:color w:val="C00000"/>
                <w:sz w:val="18"/>
                <w:szCs w:val="18"/>
              </w:rPr>
              <w:t>"</w:t>
            </w:r>
            <w:r w:rsidRPr="00AA6C93">
              <w:rPr>
                <w:color w:val="C00000"/>
                <w:sz w:val="18"/>
                <w:szCs w:val="18"/>
              </w:rPr>
              <w:t>SORS-Angebote</w:t>
            </w:r>
            <w:r>
              <w:rPr>
                <w:color w:val="C00000"/>
                <w:sz w:val="18"/>
                <w:szCs w:val="18"/>
              </w:rPr>
              <w:t>"</w:t>
            </w:r>
            <w:r w:rsidRPr="00AA6C93">
              <w:rPr>
                <w:color w:val="C00000"/>
                <w:sz w:val="18"/>
                <w:szCs w:val="18"/>
              </w:rPr>
              <w:t xml:space="preserve"> (Löhne , pauschale Honorare)</w:t>
            </w:r>
          </w:p>
          <w:p w:rsidR="001F0849" w:rsidRPr="00AA6C93" w:rsidRDefault="001F0849" w:rsidP="001F0849">
            <w:pPr>
              <w:pStyle w:val="Listenabsatz"/>
              <w:spacing w:before="120" w:after="120"/>
              <w:ind w:left="124" w:right="-85"/>
              <w:rPr>
                <w:color w:val="C00000"/>
                <w:sz w:val="18"/>
                <w:szCs w:val="18"/>
              </w:rPr>
            </w:pPr>
          </w:p>
          <w:p w:rsidR="006F5044" w:rsidRDefault="000D7DF0" w:rsidP="00D7551B">
            <w:pPr>
              <w:pStyle w:val="Listenabsatz"/>
              <w:numPr>
                <w:ilvl w:val="0"/>
                <w:numId w:val="7"/>
              </w:numPr>
              <w:spacing w:before="120" w:after="120"/>
              <w:ind w:left="124" w:right="-85" w:hanging="164"/>
              <w:rPr>
                <w:color w:val="C00000"/>
                <w:sz w:val="16"/>
                <w:szCs w:val="18"/>
              </w:rPr>
            </w:pPr>
            <w:r w:rsidRPr="00AA6C93">
              <w:rPr>
                <w:color w:val="C00000"/>
                <w:sz w:val="18"/>
                <w:szCs w:val="18"/>
              </w:rPr>
              <w:t>Gemeindebeitrag</w:t>
            </w:r>
            <w:r w:rsidRPr="00AA6C93">
              <w:rPr>
                <w:color w:val="C00000"/>
                <w:sz w:val="16"/>
                <w:szCs w:val="18"/>
              </w:rPr>
              <w:br/>
            </w:r>
          </w:p>
          <w:p w:rsidR="006F5044" w:rsidRDefault="006F5044" w:rsidP="006F5044">
            <w:pPr>
              <w:spacing w:before="120" w:after="120"/>
              <w:ind w:right="-85"/>
              <w:rPr>
                <w:color w:val="C00000"/>
                <w:sz w:val="16"/>
                <w:szCs w:val="18"/>
              </w:rPr>
            </w:pPr>
          </w:p>
          <w:p w:rsidR="006F5044" w:rsidRDefault="006F5044" w:rsidP="006F5044">
            <w:pPr>
              <w:spacing w:before="120" w:after="120"/>
              <w:ind w:right="-85"/>
              <w:rPr>
                <w:color w:val="C00000"/>
                <w:sz w:val="16"/>
                <w:szCs w:val="18"/>
              </w:rPr>
            </w:pPr>
          </w:p>
          <w:p w:rsidR="0076560C" w:rsidRDefault="0076560C" w:rsidP="006F5044">
            <w:pPr>
              <w:spacing w:before="120" w:after="120"/>
              <w:ind w:right="-85"/>
              <w:rPr>
                <w:color w:val="C00000"/>
                <w:sz w:val="16"/>
                <w:szCs w:val="18"/>
              </w:rPr>
            </w:pPr>
          </w:p>
          <w:p w:rsidR="0076560C" w:rsidRPr="0076560C" w:rsidRDefault="0076560C" w:rsidP="006F5044">
            <w:pPr>
              <w:spacing w:before="120" w:after="120"/>
              <w:ind w:right="-85"/>
              <w:rPr>
                <w:color w:val="C00000"/>
                <w:sz w:val="14"/>
                <w:szCs w:val="18"/>
              </w:rPr>
            </w:pPr>
          </w:p>
          <w:p w:rsidR="006F5044" w:rsidRDefault="006F5044" w:rsidP="006F5044">
            <w:pPr>
              <w:spacing w:before="120" w:after="120"/>
              <w:ind w:right="-85"/>
              <w:rPr>
                <w:color w:val="C00000"/>
                <w:sz w:val="16"/>
                <w:szCs w:val="18"/>
              </w:rPr>
            </w:pPr>
          </w:p>
          <w:p w:rsidR="001F0849" w:rsidRPr="00AA6C93" w:rsidRDefault="0029511D" w:rsidP="0029511D">
            <w:pPr>
              <w:spacing w:before="120" w:after="120"/>
              <w:rPr>
                <w:rFonts w:cs="Arial"/>
                <w:color w:val="C000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000000" w:themeColor="text1"/>
                <w:sz w:val="16"/>
                <w:szCs w:val="18"/>
                <w:lang w:eastAsia="de-DE"/>
              </w:rPr>
              <w:t>&gt; siehe:</w:t>
            </w:r>
            <w:r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 </w:t>
            </w:r>
            <w:hyperlink w:anchor="_Anhang" w:history="1">
              <w:r w:rsidRPr="00955731">
                <w:rPr>
                  <w:rStyle w:val="Hyperlink"/>
                  <w:rFonts w:cs="Arial"/>
                  <w:b/>
                  <w:sz w:val="16"/>
                  <w:szCs w:val="18"/>
                  <w:lang w:eastAsia="de-DE"/>
                </w:rPr>
                <w:t>Anhang</w:t>
              </w:r>
            </w:hyperlink>
            <w:r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: </w:t>
            </w:r>
            <w:r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br/>
              <w:t>Planungsinstrumente «SORS-Budget erstellen»</w:t>
            </w:r>
          </w:p>
        </w:tc>
      </w:tr>
      <w:tr w:rsidR="00332A64" w:rsidTr="00EB6182">
        <w:tc>
          <w:tcPr>
            <w:tcW w:w="2375" w:type="dxa"/>
            <w:tcBorders>
              <w:top w:val="single" w:sz="18" w:space="0" w:color="auto"/>
              <w:bottom w:val="single" w:sz="18" w:space="0" w:color="auto"/>
            </w:tcBorders>
            <w:shd w:val="clear" w:color="auto" w:fill="FFFFFF" w:themeFill="background1"/>
          </w:tcPr>
          <w:p w:rsidR="006F5044" w:rsidRPr="007A2818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9923" w:type="dxa"/>
            <w:gridSpan w:val="4"/>
            <w:tcBorders>
              <w:top w:val="single" w:sz="18" w:space="0" w:color="auto"/>
              <w:bottom w:val="single" w:sz="18" w:space="0" w:color="auto"/>
            </w:tcBorders>
          </w:tcPr>
          <w:p w:rsidR="006F5044" w:rsidRDefault="006F5044" w:rsidP="006F5044">
            <w:pPr>
              <w:spacing w:before="120" w:after="120"/>
              <w:rPr>
                <w:noProof/>
                <w:lang w:eastAsia="de-DE"/>
              </w:rPr>
            </w:pPr>
          </w:p>
        </w:tc>
        <w:tc>
          <w:tcPr>
            <w:tcW w:w="2694" w:type="dxa"/>
            <w:gridSpan w:val="2"/>
            <w:tcBorders>
              <w:top w:val="single" w:sz="18" w:space="0" w:color="auto"/>
              <w:bottom w:val="single" w:sz="18" w:space="0" w:color="auto"/>
            </w:tcBorders>
          </w:tcPr>
          <w:p w:rsidR="006F5044" w:rsidRPr="007F317C" w:rsidRDefault="000D7DF0" w:rsidP="006F5044">
            <w:pPr>
              <w:spacing w:before="120" w:after="120"/>
              <w:rPr>
                <w:rFonts w:cs="Arial"/>
                <w:b/>
                <w:color w:val="E36C0A" w:themeColor="accent6" w:themeShade="BF"/>
                <w:sz w:val="18"/>
                <w:szCs w:val="18"/>
                <w:lang w:eastAsia="de-DE"/>
              </w:rPr>
            </w:pPr>
            <w:r w:rsidRPr="007F317C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Ergänzungen</w:t>
            </w:r>
          </w:p>
        </w:tc>
      </w:tr>
    </w:tbl>
    <w:p w:rsidR="006F5044" w:rsidRDefault="006F5044" w:rsidP="006F5044">
      <w:pPr>
        <w:spacing w:before="120" w:after="120"/>
      </w:pPr>
    </w:p>
    <w:p w:rsidR="006F5044" w:rsidRDefault="000D7DF0" w:rsidP="006F5044">
      <w:pPr>
        <w:spacing w:before="120" w:after="120"/>
      </w:pPr>
      <w:r>
        <w:rPr>
          <w:b/>
          <w:bCs/>
        </w:rPr>
        <w:br w:type="page"/>
      </w:r>
    </w:p>
    <w:tbl>
      <w:tblPr>
        <w:tblStyle w:val="Tabellenraster"/>
        <w:tblW w:w="14992" w:type="dxa"/>
        <w:tblLayout w:type="fixed"/>
        <w:tblLook w:val="04A0" w:firstRow="1" w:lastRow="0" w:firstColumn="1" w:lastColumn="0" w:noHBand="0" w:noVBand="1"/>
      </w:tblPr>
      <w:tblGrid>
        <w:gridCol w:w="2518"/>
        <w:gridCol w:w="3260"/>
        <w:gridCol w:w="6521"/>
        <w:gridCol w:w="2693"/>
      </w:tblGrid>
      <w:tr w:rsidR="00332A64" w:rsidTr="006F5044">
        <w:trPr>
          <w:trHeight w:val="717"/>
        </w:trPr>
        <w:tc>
          <w:tcPr>
            <w:tcW w:w="1229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6F5044" w:rsidRPr="006310EB" w:rsidRDefault="00CB1E3F" w:rsidP="00B5279D">
            <w:pPr>
              <w:pStyle w:val="berschrift1"/>
            </w:pPr>
            <w:bookmarkStart w:id="56" w:name="_5_Kommunikation_professionalisieren"/>
            <w:bookmarkStart w:id="57" w:name="_Toc526417749"/>
            <w:bookmarkEnd w:id="56"/>
            <w:r>
              <w:t>5</w:t>
            </w:r>
            <w:r w:rsidR="000D7DF0" w:rsidRPr="0090362C">
              <w:t xml:space="preserve"> Kommunikation professionalisieren</w:t>
            </w:r>
            <w:bookmarkEnd w:id="57"/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6F5044" w:rsidRPr="00F85700" w:rsidRDefault="006F5044" w:rsidP="006F5044">
            <w:pPr>
              <w:spacing w:before="120" w:after="120"/>
              <w:rPr>
                <w:rFonts w:cs="Arial"/>
                <w:sz w:val="28"/>
                <w:szCs w:val="22"/>
                <w:lang w:eastAsia="de-DE"/>
              </w:rPr>
            </w:pPr>
          </w:p>
        </w:tc>
      </w:tr>
      <w:tr w:rsidR="00332A64" w:rsidTr="006F5044">
        <w:trPr>
          <w:trHeight w:val="1134"/>
        </w:trPr>
        <w:tc>
          <w:tcPr>
            <w:tcW w:w="12299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</w:tcPr>
          <w:p w:rsidR="002D1690" w:rsidRPr="001576E8" w:rsidRDefault="002D1690" w:rsidP="006F5044">
            <w:pPr>
              <w:spacing w:before="120" w:after="120"/>
              <w:rPr>
                <w:color w:val="C00000"/>
                <w:sz w:val="24"/>
              </w:rPr>
            </w:pPr>
            <w:r w:rsidRPr="001576E8">
              <w:rPr>
                <w:b/>
                <w:color w:val="C00000"/>
                <w:sz w:val="24"/>
              </w:rPr>
              <w:t>Ziel: Die Kommunikation professionalisieren</w:t>
            </w:r>
            <w:r w:rsidRPr="001576E8">
              <w:rPr>
                <w:color w:val="C00000"/>
                <w:sz w:val="24"/>
              </w:rPr>
              <w:t xml:space="preserve"> </w:t>
            </w:r>
          </w:p>
          <w:p w:rsidR="006F5044" w:rsidRDefault="000D7DF0" w:rsidP="006F5044">
            <w:pPr>
              <w:spacing w:before="120" w:after="120"/>
            </w:pPr>
            <w:r w:rsidRPr="00456A3E">
              <w:t xml:space="preserve">Die </w:t>
            </w:r>
            <w:r>
              <w:t xml:space="preserve">adressatenbezogene </w:t>
            </w:r>
            <w:r w:rsidRPr="00456A3E">
              <w:t>Kommunikation ist ein wichtiger Beitrag zur Bildung der Ide</w:t>
            </w:r>
            <w:r>
              <w:t>ntifikation. Damit wird auch der Bekanntheitsgrad einer Institution gefördert.</w:t>
            </w:r>
          </w:p>
          <w:p w:rsidR="006F5044" w:rsidRDefault="000D7DF0" w:rsidP="006F5044">
            <w:pPr>
              <w:spacing w:before="120" w:after="120"/>
            </w:pPr>
            <w:r>
              <w:t xml:space="preserve">Sinnvoll ist es, ein </w:t>
            </w:r>
            <w:r w:rsidRPr="00C02A15">
              <w:rPr>
                <w:b/>
              </w:rPr>
              <w:t>Kommunikationskonzept</w:t>
            </w:r>
            <w:r>
              <w:t xml:space="preserve"> zu erarbeiten. Dabei </w:t>
            </w:r>
            <w:r w:rsidR="00127FCE">
              <w:t>soll folgende</w:t>
            </w:r>
            <w:r>
              <w:t xml:space="preserve"> Frage </w:t>
            </w:r>
            <w:r w:rsidR="00127FCE">
              <w:t>beachtet werden</w:t>
            </w:r>
            <w:r>
              <w:t xml:space="preserve">: </w:t>
            </w:r>
            <w:r>
              <w:br/>
              <w:t>Wäre es gewünscht und möglich</w:t>
            </w:r>
            <w:r w:rsidR="00127FCE">
              <w:t>,</w:t>
            </w:r>
            <w:r>
              <w:t xml:space="preserve"> eine Person mit entsprechenden </w:t>
            </w:r>
            <w:r w:rsidRPr="00C1625A">
              <w:t>Kommunikations</w:t>
            </w:r>
            <w:r>
              <w:t xml:space="preserve">aufgaben und Ressourcen zu mandatieren, </w:t>
            </w:r>
            <w:r w:rsidR="002D1690">
              <w:t>die</w:t>
            </w:r>
            <w:r>
              <w:t xml:space="preserve"> diesen wichtigen Bereich betreut und die Kontakte zu den Medien </w:t>
            </w:r>
            <w:r w:rsidR="002D1690">
              <w:t xml:space="preserve">pflegt </w:t>
            </w:r>
            <w:r>
              <w:t>(</w:t>
            </w:r>
            <w:r w:rsidR="002D1690">
              <w:t>Schulleitung, Lehrperson u.a.)</w:t>
            </w:r>
            <w:r w:rsidR="00127FCE">
              <w:t>?</w:t>
            </w:r>
          </w:p>
          <w:p w:rsidR="006F5044" w:rsidRDefault="000D7DF0" w:rsidP="006F5044">
            <w:pPr>
              <w:spacing w:before="120" w:after="120"/>
            </w:pPr>
            <w:r>
              <w:t>Einen Kommunikationsplan zu erstellen erleichtert die Planung und S</w:t>
            </w:r>
            <w:r w:rsidR="00EB6182">
              <w:t>icherstellung der Kommunikation (vgl. auch Betrieblicher Leistungsauftrag)</w:t>
            </w:r>
          </w:p>
          <w:p w:rsidR="006F5044" w:rsidRPr="00DF57FB" w:rsidRDefault="000D7DF0" w:rsidP="006F5044">
            <w:pPr>
              <w:spacing w:before="120" w:after="120"/>
            </w:pPr>
            <w:r>
              <w:t>Eine regelmässige Reflexion zu diesem Thema macht Sinn</w:t>
            </w:r>
            <w:r w:rsidRPr="00456A3E">
              <w:t xml:space="preserve"> (QM).</w:t>
            </w:r>
          </w:p>
        </w:tc>
        <w:tc>
          <w:tcPr>
            <w:tcW w:w="2693" w:type="dxa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:rsidR="00860B9C" w:rsidRDefault="00860B9C" w:rsidP="00860B9C">
            <w:pPr>
              <w:spacing w:before="120" w:after="120"/>
              <w:jc w:val="right"/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</w:pPr>
            <w:r w:rsidRPr="00860B9C"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  <w:t>Nach der Bearbeitung des Rasters können die 3.Spalte und unnötige Zeilen gelöscht werden.</w:t>
            </w:r>
          </w:p>
          <w:p w:rsidR="00EB6182" w:rsidRDefault="00EB6182" w:rsidP="00860B9C">
            <w:pPr>
              <w:spacing w:before="120" w:after="120"/>
              <w:jc w:val="right"/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</w:pPr>
          </w:p>
          <w:p w:rsidR="00EB6182" w:rsidRDefault="00EB6182" w:rsidP="00860B9C">
            <w:pPr>
              <w:spacing w:before="120" w:after="120"/>
              <w:jc w:val="right"/>
              <w:rPr>
                <w:rFonts w:cs="Arial"/>
                <w:i/>
                <w:color w:val="000000" w:themeColor="text1"/>
                <w:sz w:val="20"/>
                <w:szCs w:val="14"/>
                <w:lang w:eastAsia="de-DE"/>
              </w:rPr>
            </w:pPr>
          </w:p>
          <w:p w:rsidR="00EB6182" w:rsidRPr="00860B9C" w:rsidRDefault="00EB6182" w:rsidP="00EB6182">
            <w:pPr>
              <w:spacing w:before="120" w:after="120"/>
              <w:jc w:val="center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</w:p>
          <w:p w:rsidR="00EB6182" w:rsidRPr="006C4037" w:rsidRDefault="00EB6182" w:rsidP="00EB6182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  <w:r w:rsidRPr="006C4037"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  <w:t>Die nachstehenden Fragen sind als Checkliste gedacht.</w:t>
            </w:r>
          </w:p>
          <w:p w:rsidR="006F5044" w:rsidRPr="00AA6C93" w:rsidRDefault="00EB6182" w:rsidP="00EB6182">
            <w:pPr>
              <w:spacing w:before="120" w:after="120"/>
              <w:jc w:val="right"/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</w:pPr>
            <w:r w:rsidRPr="006C4037">
              <w:rPr>
                <w:rFonts w:cs="Arial"/>
                <w:i/>
                <w:color w:val="C00000"/>
                <w:sz w:val="14"/>
                <w:szCs w:val="14"/>
                <w:lang w:eastAsia="de-DE"/>
              </w:rPr>
              <w:t>Sie sollen bei der Visionsarbeit die wichtigsten Überlegungen streifen.</w:t>
            </w:r>
          </w:p>
        </w:tc>
      </w:tr>
      <w:tr w:rsidR="00332A64" w:rsidTr="006F5044">
        <w:tc>
          <w:tcPr>
            <w:tcW w:w="2518" w:type="dxa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6273D5" w:rsidRDefault="000D7DF0" w:rsidP="006F5044">
            <w:pPr>
              <w:spacing w:before="120" w:after="120"/>
              <w:jc w:val="right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sz w:val="16"/>
                <w:szCs w:val="18"/>
                <w:lang w:eastAsia="de-DE"/>
              </w:rPr>
              <w:t xml:space="preserve">Inhalt </w:t>
            </w:r>
          </w:p>
        </w:tc>
        <w:tc>
          <w:tcPr>
            <w:tcW w:w="9781" w:type="dxa"/>
            <w:gridSpan w:val="2"/>
            <w:tcBorders>
              <w:top w:val="single" w:sz="18" w:space="0" w:color="auto"/>
              <w:bottom w:val="single" w:sz="18" w:space="0" w:color="auto"/>
            </w:tcBorders>
            <w:shd w:val="clear" w:color="auto" w:fill="BFBFBF" w:themeFill="background1" w:themeFillShade="BF"/>
          </w:tcPr>
          <w:p w:rsidR="006F5044" w:rsidRPr="006273D5" w:rsidRDefault="000D7DF0" w:rsidP="006F5044">
            <w:pPr>
              <w:spacing w:before="120" w:after="120"/>
              <w:rPr>
                <w:rFonts w:cs="Arial"/>
                <w:b/>
                <w:sz w:val="16"/>
                <w:szCs w:val="18"/>
                <w:lang w:eastAsia="de-DE"/>
              </w:rPr>
            </w:pPr>
            <w:r w:rsidRPr="006273D5">
              <w:rPr>
                <w:rFonts w:cs="Arial"/>
                <w:b/>
                <w:sz w:val="16"/>
                <w:szCs w:val="18"/>
                <w:lang w:eastAsia="de-DE"/>
              </w:rPr>
              <w:t>Angaben</w:t>
            </w:r>
          </w:p>
        </w:tc>
        <w:tc>
          <w:tcPr>
            <w:tcW w:w="2693" w:type="dxa"/>
            <w:tcBorders>
              <w:top w:val="single" w:sz="18" w:space="0" w:color="auto"/>
              <w:bottom w:val="single" w:sz="18" w:space="0" w:color="auto"/>
            </w:tcBorders>
            <w:shd w:val="clear" w:color="auto" w:fill="943634" w:themeFill="accent2" w:themeFillShade="BF"/>
          </w:tcPr>
          <w:p w:rsidR="006F5044" w:rsidRPr="006273D5" w:rsidRDefault="000D7DF0" w:rsidP="006F5044">
            <w:pPr>
              <w:spacing w:before="120" w:after="120"/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</w:pPr>
            <w:r w:rsidRPr="00AA6C93">
              <w:rPr>
                <w:rFonts w:cs="Arial"/>
                <w:b/>
                <w:color w:val="FFFFFF" w:themeColor="background1"/>
                <w:sz w:val="16"/>
                <w:szCs w:val="18"/>
                <w:lang w:eastAsia="de-DE"/>
              </w:rPr>
              <w:t>Fragen zu den Angaben</w:t>
            </w:r>
          </w:p>
        </w:tc>
      </w:tr>
      <w:tr w:rsidR="00332A64" w:rsidTr="006F5044">
        <w:tc>
          <w:tcPr>
            <w:tcW w:w="2518" w:type="dxa"/>
            <w:tcBorders>
              <w:top w:val="single" w:sz="18" w:space="0" w:color="auto"/>
              <w:bottom w:val="single" w:sz="18" w:space="0" w:color="auto"/>
            </w:tcBorders>
          </w:tcPr>
          <w:p w:rsidR="006F5044" w:rsidRPr="00804386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804386">
              <w:rPr>
                <w:rFonts w:cs="Arial"/>
                <w:b/>
                <w:sz w:val="20"/>
                <w:szCs w:val="22"/>
                <w:lang w:eastAsia="de-DE"/>
              </w:rPr>
              <w:t>Konzept</w:t>
            </w:r>
          </w:p>
        </w:tc>
        <w:tc>
          <w:tcPr>
            <w:tcW w:w="9781" w:type="dxa"/>
            <w:gridSpan w:val="2"/>
            <w:tcBorders>
              <w:top w:val="single" w:sz="18" w:space="0" w:color="auto"/>
              <w:bottom w:val="single" w:sz="18" w:space="0" w:color="auto"/>
            </w:tcBorders>
          </w:tcPr>
          <w:p w:rsidR="006F5044" w:rsidRPr="007670B6" w:rsidRDefault="00607412" w:rsidP="006F5044">
            <w:pPr>
              <w:spacing w:before="120" w:after="120"/>
              <w:ind w:left="-6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-8483328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670B6">
                  <w:rPr>
                    <w:rFonts w:ascii="MS Gothic" w:eastAsia="MS Gothic" w:hAnsi="MS Gothic" w:cs="MS Gothic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</w:rPr>
              <w:t xml:space="preserve"> </w:t>
            </w:r>
            <w:r w:rsidR="000D7DF0" w:rsidRPr="007670B6">
              <w:rPr>
                <w:rFonts w:cs="Arial"/>
                <w:b/>
                <w:sz w:val="16"/>
              </w:rPr>
              <w:t>Konzept für innere Kommunikation / PR vorhanden</w:t>
            </w:r>
          </w:p>
          <w:p w:rsidR="006F5044" w:rsidRPr="007670B6" w:rsidRDefault="00607412" w:rsidP="006F5044">
            <w:pPr>
              <w:spacing w:before="120" w:after="120"/>
              <w:ind w:left="-6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179146888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670B6">
                  <w:rPr>
                    <w:rFonts w:ascii="MS Gothic" w:eastAsia="MS Gothic" w:hAnsi="MS Gothic" w:cs="MS Gothic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</w:rPr>
              <w:t xml:space="preserve"> </w:t>
            </w:r>
            <w:r w:rsidR="000D7DF0" w:rsidRPr="007670B6">
              <w:rPr>
                <w:rFonts w:cs="Arial"/>
                <w:b/>
                <w:sz w:val="16"/>
              </w:rPr>
              <w:t>Konzept für äussere Kommunikation / PR vorhanden</w:t>
            </w:r>
          </w:p>
          <w:p w:rsidR="006F5044" w:rsidRPr="007670B6" w:rsidRDefault="00607412" w:rsidP="006F5044">
            <w:pPr>
              <w:spacing w:before="120" w:after="120"/>
              <w:ind w:left="-6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8782077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670B6">
                  <w:rPr>
                    <w:rFonts w:ascii="MS Gothic" w:eastAsia="MS Gothic" w:hAnsi="MS Gothic" w:cs="MS Gothic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</w:rPr>
              <w:t xml:space="preserve"> </w:t>
            </w:r>
            <w:r w:rsidR="000D7DF0" w:rsidRPr="007670B6">
              <w:rPr>
                <w:rFonts w:cs="Arial"/>
                <w:b/>
                <w:sz w:val="16"/>
              </w:rPr>
              <w:t>Kein Konzept</w:t>
            </w:r>
          </w:p>
          <w:p w:rsidR="006F5044" w:rsidRPr="007670B6" w:rsidRDefault="00607412" w:rsidP="006F5044">
            <w:pPr>
              <w:spacing w:before="120" w:after="120"/>
              <w:ind w:left="-6"/>
              <w:rPr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32140228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670B6">
                  <w:rPr>
                    <w:rFonts w:ascii="MS Gothic" w:eastAsia="MS Gothic" w:hAnsi="MS Gothic" w:cs="MS Gothic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</w:rPr>
              <w:t xml:space="preserve"> </w:t>
            </w:r>
            <w:r w:rsidR="000D7DF0" w:rsidRPr="007670B6">
              <w:rPr>
                <w:rFonts w:cs="Arial"/>
                <w:b/>
                <w:sz w:val="16"/>
              </w:rPr>
              <w:t>Konzept in Bearbeitung</w:t>
            </w:r>
          </w:p>
        </w:tc>
        <w:tc>
          <w:tcPr>
            <w:tcW w:w="2693" w:type="dxa"/>
            <w:tcBorders>
              <w:top w:val="single" w:sz="18" w:space="0" w:color="auto"/>
              <w:bottom w:val="single" w:sz="18" w:space="0" w:color="auto"/>
            </w:tcBorders>
          </w:tcPr>
          <w:p w:rsidR="006F5044" w:rsidRPr="00124573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Haben oder e</w:t>
            </w:r>
            <w:r w:rsidRPr="00124573">
              <w:rPr>
                <w:rFonts w:cs="Arial"/>
                <w:color w:val="CC3300"/>
                <w:sz w:val="18"/>
                <w:szCs w:val="18"/>
                <w:lang w:eastAsia="de-DE"/>
              </w:rPr>
              <w:t>ntwickeln wir ein Kommunikation-PR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-Konzept</w:t>
            </w:r>
            <w:r w:rsidRPr="00124573">
              <w:rPr>
                <w:rFonts w:cs="Arial"/>
                <w:color w:val="CC3300"/>
                <w:sz w:val="18"/>
                <w:szCs w:val="18"/>
                <w:lang w:eastAsia="de-DE"/>
              </w:rPr>
              <w:t>?</w:t>
            </w:r>
          </w:p>
        </w:tc>
      </w:tr>
      <w:tr w:rsidR="00332A64" w:rsidTr="006F5044">
        <w:trPr>
          <w:trHeight w:val="408"/>
        </w:trPr>
        <w:tc>
          <w:tcPr>
            <w:tcW w:w="2518" w:type="dxa"/>
            <w:vMerge w:val="restart"/>
            <w:tcBorders>
              <w:top w:val="single" w:sz="18" w:space="0" w:color="auto"/>
            </w:tcBorders>
            <w:shd w:val="clear" w:color="auto" w:fill="F7C0BE"/>
          </w:tcPr>
          <w:p w:rsidR="006F5044" w:rsidRPr="00804386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 w:rsidRPr="00804386">
              <w:rPr>
                <w:rFonts w:cs="Arial"/>
                <w:b/>
                <w:sz w:val="20"/>
                <w:szCs w:val="22"/>
                <w:lang w:eastAsia="de-DE"/>
              </w:rPr>
              <w:t>Kommunikationsstelle</w:t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t xml:space="preserve"> Beauftragter/ Verantwortlicher</w:t>
            </w:r>
          </w:p>
        </w:tc>
        <w:tc>
          <w:tcPr>
            <w:tcW w:w="3260" w:type="dxa"/>
            <w:tcBorders>
              <w:top w:val="single" w:sz="18" w:space="0" w:color="auto"/>
              <w:bottom w:val="single" w:sz="4" w:space="0" w:color="auto"/>
            </w:tcBorders>
            <w:shd w:val="clear" w:color="auto" w:fill="F7C0BE"/>
          </w:tcPr>
          <w:p w:rsidR="006F5044" w:rsidRPr="00456A07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456A07">
              <w:rPr>
                <w:rFonts w:cs="Arial"/>
                <w:b/>
                <w:sz w:val="16"/>
                <w:szCs w:val="22"/>
                <w:lang w:eastAsia="de-DE"/>
              </w:rPr>
              <w:t>Wer? Person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 / Funktion</w:t>
            </w:r>
          </w:p>
        </w:tc>
        <w:tc>
          <w:tcPr>
            <w:tcW w:w="6521" w:type="dxa"/>
            <w:tcBorders>
              <w:top w:val="single" w:sz="18" w:space="0" w:color="auto"/>
              <w:bottom w:val="single" w:sz="4" w:space="0" w:color="auto"/>
            </w:tcBorders>
            <w:shd w:val="clear" w:color="auto" w:fill="F7C0BE"/>
          </w:tcPr>
          <w:p w:rsidR="006F5044" w:rsidRPr="00456A07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 w:rsidRPr="00456A07">
              <w:rPr>
                <w:rFonts w:cs="Arial"/>
                <w:b/>
                <w:sz w:val="16"/>
                <w:szCs w:val="22"/>
                <w:lang w:eastAsia="de-DE"/>
              </w:rPr>
              <w:t>Aufgaben / Pflichten</w:t>
            </w:r>
            <w:r>
              <w:rPr>
                <w:rFonts w:cs="Arial"/>
                <w:b/>
                <w:sz w:val="16"/>
                <w:szCs w:val="22"/>
                <w:lang w:eastAsia="de-DE"/>
              </w:rPr>
              <w:t xml:space="preserve"> bezüglich Kommunikation</w:t>
            </w:r>
          </w:p>
        </w:tc>
        <w:tc>
          <w:tcPr>
            <w:tcW w:w="2693" w:type="dxa"/>
            <w:vMerge w:val="restart"/>
            <w:tcBorders>
              <w:top w:val="single" w:sz="18" w:space="0" w:color="auto"/>
            </w:tcBorders>
          </w:tcPr>
          <w:p w:rsidR="006F5044" w:rsidRDefault="000D7DF0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Haben wir die </w:t>
            </w:r>
            <w:r w:rsidRPr="00124573">
              <w:rPr>
                <w:rFonts w:cs="Arial"/>
                <w:color w:val="CC3300"/>
                <w:sz w:val="18"/>
                <w:szCs w:val="18"/>
                <w:lang w:eastAsia="de-DE"/>
              </w:rPr>
              <w:t>Verantwortlichkeit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en bei</w:t>
            </w:r>
            <w:r w:rsidRPr="00124573"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der Kommunikation und PR 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geklärt? Kommunikations-beauftragter?</w:t>
            </w:r>
          </w:p>
          <w:p w:rsidR="006F5044" w:rsidRPr="00124573" w:rsidRDefault="00BB260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  <w:r w:rsidRPr="0029511D">
              <w:rPr>
                <w:rFonts w:cs="Arial"/>
                <w:color w:val="00B0F0"/>
                <w:sz w:val="16"/>
                <w:szCs w:val="18"/>
                <w:lang w:eastAsia="de-DE"/>
              </w:rPr>
              <w:t>&gt;</w:t>
            </w:r>
            <w:r w:rsidR="00860B9C" w:rsidRPr="0029511D">
              <w:rPr>
                <w:rFonts w:cs="Arial"/>
                <w:b/>
                <w:color w:val="00B0F0"/>
                <w:sz w:val="16"/>
                <w:szCs w:val="18"/>
                <w:lang w:eastAsia="de-DE"/>
              </w:rPr>
              <w:t xml:space="preserve"> </w:t>
            </w:r>
            <w:hyperlink w:anchor="_3_Organisation_und" w:history="1">
              <w:r w:rsidR="00860B9C" w:rsidRPr="0029511D">
                <w:rPr>
                  <w:rStyle w:val="Hyperlink"/>
                  <w:rFonts w:cs="Arial"/>
                  <w:b/>
                  <w:color w:val="00B0F0"/>
                  <w:sz w:val="16"/>
                  <w:szCs w:val="18"/>
                  <w:lang w:eastAsia="de-DE"/>
                </w:rPr>
                <w:t>3</w:t>
              </w:r>
              <w:r w:rsidR="000D7DF0" w:rsidRPr="0029511D">
                <w:rPr>
                  <w:rStyle w:val="Hyperlink"/>
                  <w:rFonts w:cs="Arial"/>
                  <w:b/>
                  <w:color w:val="00B0F0"/>
                  <w:sz w:val="16"/>
                  <w:szCs w:val="18"/>
                  <w:lang w:eastAsia="de-DE"/>
                </w:rPr>
                <w:t xml:space="preserve"> Organisationsstatut</w:t>
              </w:r>
            </w:hyperlink>
          </w:p>
        </w:tc>
      </w:tr>
      <w:tr w:rsidR="00332A64" w:rsidTr="006F5044">
        <w:trPr>
          <w:trHeight w:val="950"/>
        </w:trPr>
        <w:tc>
          <w:tcPr>
            <w:tcW w:w="2518" w:type="dxa"/>
            <w:vMerge/>
            <w:shd w:val="clear" w:color="auto" w:fill="F7C0BE"/>
          </w:tcPr>
          <w:p w:rsidR="006F5044" w:rsidRPr="00804386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3260" w:type="dxa"/>
            <w:shd w:val="clear" w:color="auto" w:fill="auto"/>
          </w:tcPr>
          <w:p w:rsidR="006F5044" w:rsidRPr="00892530" w:rsidRDefault="006F5044" w:rsidP="006F5044">
            <w:pPr>
              <w:spacing w:before="120" w:after="120"/>
              <w:rPr>
                <w:rFonts w:cs="Arial"/>
                <w:sz w:val="20"/>
                <w:szCs w:val="22"/>
                <w:lang w:eastAsia="de-DE"/>
              </w:rPr>
            </w:pPr>
          </w:p>
        </w:tc>
        <w:tc>
          <w:tcPr>
            <w:tcW w:w="6521" w:type="dxa"/>
            <w:shd w:val="clear" w:color="auto" w:fill="auto"/>
          </w:tcPr>
          <w:p w:rsidR="006F5044" w:rsidRPr="007670B6" w:rsidRDefault="00607412" w:rsidP="006F5044">
            <w:pPr>
              <w:spacing w:before="120" w:after="120"/>
              <w:ind w:left="176" w:hanging="176"/>
              <w:rPr>
                <w:rFonts w:cs="Arial"/>
                <w:sz w:val="16"/>
              </w:rPr>
            </w:pPr>
            <w:sdt>
              <w:sdtPr>
                <w:rPr>
                  <w:rFonts w:eastAsia="MS Gothic" w:cs="Arial"/>
                  <w:b/>
                  <w:sz w:val="16"/>
                </w:rPr>
                <w:id w:val="-10028132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670B6">
                  <w:rPr>
                    <w:rFonts w:ascii="MS Gothic" w:eastAsia="MS Gothic" w:hAnsi="MS Gothic" w:cs="MS Gothic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eastAsia="MS Gothic" w:cs="Arial"/>
                <w:b/>
                <w:sz w:val="16"/>
              </w:rPr>
              <w:t xml:space="preserve"> </w:t>
            </w:r>
            <w:r w:rsidR="000D7DF0" w:rsidRPr="007670B6">
              <w:rPr>
                <w:rFonts w:cs="Arial"/>
                <w:b/>
                <w:sz w:val="16"/>
              </w:rPr>
              <w:t xml:space="preserve">regelmässige SORS-Infos bei Teamsitzungen / Schulkonferenzen </w:t>
            </w:r>
            <w:r w:rsidR="000D7DF0" w:rsidRPr="007670B6">
              <w:rPr>
                <w:rFonts w:cs="Arial"/>
                <w:sz w:val="16"/>
              </w:rPr>
              <w:t>(stehendes Traktandum)</w:t>
            </w:r>
          </w:p>
          <w:p w:rsidR="006F5044" w:rsidRPr="007670B6" w:rsidRDefault="00607412" w:rsidP="006F5044">
            <w:pPr>
              <w:spacing w:before="120" w:after="120"/>
              <w:ind w:left="-6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-6196821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670B6">
                  <w:rPr>
                    <w:rFonts w:ascii="MS Gothic" w:eastAsia="MS Gothic" w:hAnsi="MS Gothic" w:cs="MS Gothic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</w:rPr>
              <w:t xml:space="preserve"> </w:t>
            </w:r>
            <w:r w:rsidR="000D7DF0" w:rsidRPr="007670B6">
              <w:rPr>
                <w:rFonts w:cs="Arial"/>
                <w:b/>
                <w:sz w:val="16"/>
              </w:rPr>
              <w:t>Newslett</w:t>
            </w:r>
            <w:r w:rsidR="00127FCE">
              <w:rPr>
                <w:rFonts w:cs="Arial"/>
                <w:b/>
                <w:sz w:val="16"/>
              </w:rPr>
              <w:t>e</w:t>
            </w:r>
            <w:r w:rsidR="000D7DF0" w:rsidRPr="007670B6">
              <w:rPr>
                <w:rFonts w:cs="Arial"/>
                <w:b/>
                <w:sz w:val="16"/>
              </w:rPr>
              <w:t>r koordinieren</w:t>
            </w:r>
          </w:p>
          <w:p w:rsidR="006F5044" w:rsidRPr="007670B6" w:rsidRDefault="00607412" w:rsidP="006F5044">
            <w:pPr>
              <w:spacing w:before="120" w:after="120"/>
              <w:ind w:left="-6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-119869918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670B6">
                  <w:rPr>
                    <w:rFonts w:ascii="MS Gothic" w:eastAsia="MS Gothic" w:hAnsi="MS Gothic" w:cs="MS Gothic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</w:rPr>
              <w:t xml:space="preserve"> </w:t>
            </w:r>
            <w:r w:rsidR="000D7DF0" w:rsidRPr="007670B6">
              <w:rPr>
                <w:rFonts w:cs="Arial"/>
                <w:b/>
                <w:sz w:val="16"/>
              </w:rPr>
              <w:t xml:space="preserve">SORS-Texte und Infos für </w:t>
            </w:r>
            <w:r w:rsidR="000D7DF0">
              <w:rPr>
                <w:rFonts w:cs="Arial"/>
                <w:b/>
                <w:sz w:val="16"/>
              </w:rPr>
              <w:t>"</w:t>
            </w:r>
            <w:r w:rsidR="000D7DF0" w:rsidRPr="007670B6">
              <w:rPr>
                <w:rFonts w:cs="Arial"/>
                <w:b/>
                <w:sz w:val="16"/>
              </w:rPr>
              <w:t>Klassenbrief</w:t>
            </w:r>
            <w:r w:rsidR="000D7DF0">
              <w:rPr>
                <w:rFonts w:cs="Arial"/>
                <w:b/>
                <w:sz w:val="16"/>
              </w:rPr>
              <w:t>"</w:t>
            </w:r>
          </w:p>
          <w:p w:rsidR="006F5044" w:rsidRPr="007670B6" w:rsidRDefault="00607412" w:rsidP="006F5044">
            <w:pPr>
              <w:spacing w:before="120" w:after="120"/>
              <w:ind w:left="-6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211578906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670B6">
                  <w:rPr>
                    <w:rFonts w:ascii="MS Gothic" w:eastAsia="MS Gothic" w:hAnsi="MS Gothic" w:cs="MS Gothic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</w:rPr>
              <w:t xml:space="preserve"> </w:t>
            </w:r>
            <w:r w:rsidR="000D7DF0" w:rsidRPr="007670B6">
              <w:rPr>
                <w:rFonts w:cs="Arial"/>
                <w:b/>
                <w:sz w:val="16"/>
              </w:rPr>
              <w:t xml:space="preserve">SORS-Texte und Infos für </w:t>
            </w:r>
            <w:r w:rsidR="000D7DF0">
              <w:rPr>
                <w:rFonts w:cs="Arial"/>
                <w:b/>
                <w:sz w:val="16"/>
              </w:rPr>
              <w:t>"</w:t>
            </w:r>
            <w:r w:rsidR="000D7DF0" w:rsidRPr="007670B6">
              <w:rPr>
                <w:rFonts w:cs="Arial"/>
                <w:b/>
                <w:sz w:val="16"/>
              </w:rPr>
              <w:t>Schuljahresbrief</w:t>
            </w:r>
            <w:r w:rsidR="000D7DF0">
              <w:rPr>
                <w:rFonts w:cs="Arial"/>
                <w:b/>
                <w:sz w:val="16"/>
              </w:rPr>
              <w:t>"</w:t>
            </w:r>
            <w:r w:rsidR="000D7DF0" w:rsidRPr="007670B6">
              <w:rPr>
                <w:rFonts w:cs="Arial"/>
                <w:b/>
                <w:sz w:val="16"/>
              </w:rPr>
              <w:t xml:space="preserve"> </w:t>
            </w:r>
          </w:p>
          <w:p w:rsidR="006F5044" w:rsidRPr="007670B6" w:rsidRDefault="00607412" w:rsidP="006F5044">
            <w:pPr>
              <w:spacing w:before="120" w:after="120"/>
              <w:ind w:left="-6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5408613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670B6">
                  <w:rPr>
                    <w:rFonts w:ascii="MS Gothic" w:eastAsia="MS Gothic" w:hAnsi="MS Gothic" w:cs="MS Gothic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</w:rPr>
              <w:t xml:space="preserve"> </w:t>
            </w:r>
            <w:r w:rsidR="000D7DF0" w:rsidRPr="007670B6">
              <w:rPr>
                <w:rFonts w:cs="Arial"/>
                <w:b/>
                <w:sz w:val="16"/>
              </w:rPr>
              <w:t>Elternabende</w:t>
            </w:r>
          </w:p>
          <w:p w:rsidR="006F5044" w:rsidRPr="007670B6" w:rsidRDefault="00607412" w:rsidP="006F5044">
            <w:pPr>
              <w:spacing w:before="120" w:after="120"/>
              <w:ind w:left="-6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19081090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670B6">
                  <w:rPr>
                    <w:rFonts w:ascii="MS Gothic" w:eastAsia="MS Gothic" w:hAnsi="MS Gothic" w:cs="MS Gothic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</w:rPr>
              <w:t xml:space="preserve"> </w:t>
            </w:r>
            <w:r w:rsidR="00127FCE">
              <w:rPr>
                <w:rFonts w:cs="Arial"/>
                <w:b/>
                <w:sz w:val="16"/>
              </w:rPr>
              <w:t>Website</w:t>
            </w:r>
            <w:r w:rsidR="000D7DF0" w:rsidRPr="007670B6">
              <w:rPr>
                <w:rFonts w:cs="Arial"/>
                <w:b/>
                <w:sz w:val="16"/>
              </w:rPr>
              <w:t xml:space="preserve"> bewirtschaften</w:t>
            </w:r>
          </w:p>
          <w:p w:rsidR="006F5044" w:rsidRPr="007670B6" w:rsidRDefault="00607412" w:rsidP="006F5044">
            <w:pPr>
              <w:spacing w:before="120" w:after="120"/>
              <w:ind w:left="-6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49307634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670B6">
                  <w:rPr>
                    <w:rFonts w:ascii="MS Gothic" w:eastAsia="MS Gothic" w:hAnsi="MS Gothic" w:cs="MS Gothic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</w:rPr>
              <w:t xml:space="preserve"> </w:t>
            </w:r>
            <w:r w:rsidR="000D7DF0" w:rsidRPr="007670B6">
              <w:rPr>
                <w:rFonts w:cs="Arial"/>
                <w:b/>
                <w:sz w:val="16"/>
              </w:rPr>
              <w:t>Spezielle PR-Massnahmen; F</w:t>
            </w:r>
            <w:r w:rsidR="00127FCE">
              <w:rPr>
                <w:rFonts w:cs="Arial"/>
                <w:b/>
                <w:sz w:val="16"/>
              </w:rPr>
              <w:t>lyer, Plakate, Kleber, Post-it usw.</w:t>
            </w:r>
          </w:p>
          <w:p w:rsidR="006F5044" w:rsidRDefault="00607412" w:rsidP="006F5044">
            <w:pPr>
              <w:spacing w:before="120" w:after="120"/>
              <w:ind w:left="-6"/>
              <w:rPr>
                <w:rFonts w:cs="Arial"/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49059909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670B6">
                  <w:rPr>
                    <w:rFonts w:ascii="MS Gothic" w:eastAsia="MS Gothic" w:hAnsi="MS Gothic" w:cs="MS Gothic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</w:rPr>
              <w:t xml:space="preserve"> nach Vorgaben der Stadt / Gemeinde</w:t>
            </w:r>
          </w:p>
          <w:p w:rsidR="006F5044" w:rsidRPr="007670B6" w:rsidRDefault="00607412" w:rsidP="006F5044">
            <w:pPr>
              <w:spacing w:before="120" w:after="120"/>
              <w:ind w:left="-6"/>
              <w:rPr>
                <w:b/>
                <w:sz w:val="16"/>
              </w:rPr>
            </w:pPr>
            <w:sdt>
              <w:sdtPr>
                <w:rPr>
                  <w:rFonts w:cs="Arial"/>
                  <w:b/>
                  <w:sz w:val="16"/>
                </w:rPr>
                <w:id w:val="190216420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D7DF0" w:rsidRPr="007670B6">
                  <w:rPr>
                    <w:rFonts w:ascii="MS Gothic" w:eastAsia="MS Gothic" w:hAnsi="MS Gothic" w:cs="MS Gothic" w:hint="eastAsia"/>
                    <w:b/>
                    <w:sz w:val="16"/>
                  </w:rPr>
                  <w:t>☐</w:t>
                </w:r>
              </w:sdtContent>
            </w:sdt>
            <w:r w:rsidR="000D7DF0">
              <w:rPr>
                <w:rFonts w:cs="Arial"/>
                <w:b/>
                <w:sz w:val="16"/>
              </w:rPr>
              <w:t xml:space="preserve"> andere:</w:t>
            </w:r>
          </w:p>
        </w:tc>
        <w:tc>
          <w:tcPr>
            <w:tcW w:w="2693" w:type="dxa"/>
            <w:vMerge/>
          </w:tcPr>
          <w:p w:rsidR="006F5044" w:rsidRDefault="006F5044" w:rsidP="006F5044">
            <w:pPr>
              <w:spacing w:before="120" w:after="120"/>
              <w:rPr>
                <w:rFonts w:cs="Arial"/>
                <w:color w:val="CC3300"/>
                <w:sz w:val="18"/>
                <w:szCs w:val="18"/>
                <w:lang w:eastAsia="de-DE"/>
              </w:rPr>
            </w:pPr>
          </w:p>
        </w:tc>
      </w:tr>
      <w:tr w:rsidR="00332A64" w:rsidTr="00CB1E3F">
        <w:trPr>
          <w:trHeight w:val="1693"/>
        </w:trPr>
        <w:tc>
          <w:tcPr>
            <w:tcW w:w="2518" w:type="dxa"/>
            <w:tcBorders>
              <w:top w:val="single" w:sz="18" w:space="0" w:color="auto"/>
            </w:tcBorders>
          </w:tcPr>
          <w:p w:rsidR="006F5044" w:rsidRPr="00804386" w:rsidRDefault="000D7DF0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  <w:r>
              <w:rPr>
                <w:rFonts w:cs="Arial"/>
                <w:b/>
                <w:sz w:val="20"/>
                <w:szCs w:val="22"/>
                <w:lang w:eastAsia="de-DE"/>
              </w:rPr>
              <w:t>P</w:t>
            </w:r>
            <w:r w:rsidRPr="007A2818">
              <w:rPr>
                <w:rFonts w:cs="Arial"/>
                <w:b/>
                <w:sz w:val="20"/>
                <w:szCs w:val="22"/>
                <w:lang w:eastAsia="de-DE"/>
              </w:rPr>
              <w:t>lanung</w:t>
            </w:r>
            <w:r>
              <w:rPr>
                <w:rFonts w:cs="Arial"/>
                <w:b/>
                <w:sz w:val="20"/>
                <w:szCs w:val="22"/>
                <w:lang w:eastAsia="de-DE"/>
              </w:rPr>
              <w:t xml:space="preserve"> Termine</w:t>
            </w:r>
          </w:p>
        </w:tc>
        <w:tc>
          <w:tcPr>
            <w:tcW w:w="9781" w:type="dxa"/>
            <w:gridSpan w:val="2"/>
            <w:tcBorders>
              <w:top w:val="single" w:sz="18" w:space="0" w:color="auto"/>
            </w:tcBorders>
            <w:shd w:val="clear" w:color="auto" w:fill="FFFFFF" w:themeFill="background1"/>
          </w:tcPr>
          <w:p w:rsidR="006F5044" w:rsidRPr="006273D5" w:rsidRDefault="000D7DF0" w:rsidP="006F5044">
            <w:pPr>
              <w:spacing w:before="120" w:after="120"/>
              <w:rPr>
                <w:rFonts w:cs="Arial"/>
                <w:b/>
                <w:sz w:val="16"/>
                <w:szCs w:val="22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63B6081E" wp14:editId="59625CFC">
                  <wp:extent cx="5953122" cy="1195200"/>
                  <wp:effectExtent l="0" t="0" r="0" b="5080"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8114" cy="1208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18" w:space="0" w:color="auto"/>
            </w:tcBorders>
          </w:tcPr>
          <w:p w:rsidR="0076560C" w:rsidRDefault="000D7DF0" w:rsidP="006F5044">
            <w:pPr>
              <w:spacing w:before="120" w:after="120"/>
              <w:rPr>
                <w:rFonts w:cs="Arial"/>
                <w:b/>
                <w:color w:val="CC3300"/>
                <w:sz w:val="16"/>
                <w:szCs w:val="18"/>
                <w:lang w:eastAsia="de-DE"/>
              </w:rPr>
            </w:pP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Sind unsere </w:t>
            </w:r>
            <w:r w:rsidRPr="00124573">
              <w:rPr>
                <w:rFonts w:cs="Arial"/>
                <w:color w:val="CC3300"/>
                <w:sz w:val="18"/>
                <w:szCs w:val="18"/>
                <w:lang w:eastAsia="de-DE"/>
              </w:rPr>
              <w:t>Kommuni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>-</w:t>
            </w:r>
            <w:r w:rsidRPr="00124573">
              <w:rPr>
                <w:rFonts w:cs="Arial"/>
                <w:color w:val="CC3300"/>
                <w:sz w:val="18"/>
                <w:szCs w:val="18"/>
                <w:lang w:eastAsia="de-DE"/>
              </w:rPr>
              <w:t>kationsmittel zeitgemäss</w:t>
            </w:r>
            <w:r>
              <w:rPr>
                <w:rFonts w:cs="Arial"/>
                <w:color w:val="CC3300"/>
                <w:sz w:val="18"/>
                <w:szCs w:val="18"/>
                <w:lang w:eastAsia="de-DE"/>
              </w:rPr>
              <w:t xml:space="preserve"> und erreichen sie die Zielgruppen?</w:t>
            </w:r>
            <w:r>
              <w:rPr>
                <w:rFonts w:cs="Arial"/>
                <w:b/>
                <w:color w:val="CC3300"/>
                <w:sz w:val="16"/>
                <w:szCs w:val="18"/>
                <w:lang w:eastAsia="de-DE"/>
              </w:rPr>
              <w:t xml:space="preserve"> </w:t>
            </w:r>
            <w:r>
              <w:rPr>
                <w:rFonts w:cs="Arial"/>
                <w:b/>
                <w:color w:val="CC3300"/>
                <w:sz w:val="16"/>
                <w:szCs w:val="18"/>
                <w:lang w:eastAsia="de-DE"/>
              </w:rPr>
              <w:br/>
            </w:r>
          </w:p>
          <w:p w:rsidR="006F5044" w:rsidRDefault="000D7DF0" w:rsidP="006F5044">
            <w:pPr>
              <w:spacing w:before="120" w:after="120"/>
              <w:rPr>
                <w:rFonts w:cs="Arial"/>
                <w:b/>
                <w:color w:val="CC3300"/>
                <w:sz w:val="16"/>
                <w:szCs w:val="18"/>
                <w:lang w:eastAsia="de-DE"/>
              </w:rPr>
            </w:pPr>
            <w:r>
              <w:rPr>
                <w:rFonts w:cs="Arial"/>
                <w:b/>
                <w:color w:val="CC3300"/>
                <w:sz w:val="16"/>
                <w:szCs w:val="18"/>
                <w:lang w:eastAsia="de-DE"/>
              </w:rPr>
              <w:br/>
            </w:r>
            <w:r w:rsidR="00F37F02">
              <w:rPr>
                <w:rFonts w:cs="Arial"/>
                <w:sz w:val="16"/>
                <w:szCs w:val="18"/>
                <w:lang w:eastAsia="de-DE"/>
              </w:rPr>
              <w:t>&gt; siehe:</w:t>
            </w:r>
            <w:r w:rsidR="00860B9C" w:rsidRPr="002D1690">
              <w:rPr>
                <w:rFonts w:cs="Arial"/>
                <w:sz w:val="16"/>
                <w:szCs w:val="18"/>
                <w:lang w:eastAsia="de-DE"/>
              </w:rPr>
              <w:t xml:space="preserve"> </w:t>
            </w:r>
            <w:hyperlink w:anchor="_4.2_Zeitressourcen/Termine_planen" w:history="1">
              <w:r w:rsidR="00860B9C" w:rsidRPr="00BB2604">
                <w:rPr>
                  <w:rStyle w:val="Hyperlink"/>
                  <w:rFonts w:cs="Arial"/>
                  <w:b/>
                  <w:sz w:val="16"/>
                  <w:szCs w:val="18"/>
                  <w:lang w:eastAsia="de-DE"/>
                </w:rPr>
                <w:t>4</w:t>
              </w:r>
              <w:r w:rsidRPr="00BB2604">
                <w:rPr>
                  <w:rStyle w:val="Hyperlink"/>
                  <w:rFonts w:cs="Arial"/>
                  <w:b/>
                  <w:sz w:val="16"/>
                  <w:szCs w:val="18"/>
                  <w:lang w:eastAsia="de-DE"/>
                </w:rPr>
                <w:t>.2 Zeit</w:t>
              </w:r>
            </w:hyperlink>
            <w:r w:rsidRPr="00860B9C">
              <w:rPr>
                <w:rFonts w:cs="Arial"/>
                <w:b/>
                <w:color w:val="17365D" w:themeColor="text2" w:themeShade="BF"/>
                <w:sz w:val="16"/>
                <w:szCs w:val="18"/>
                <w:lang w:eastAsia="de-DE"/>
              </w:rPr>
              <w:t xml:space="preserve"> / Termine planen</w:t>
            </w:r>
          </w:p>
          <w:p w:rsidR="006F5044" w:rsidRPr="00F37F02" w:rsidRDefault="0029511D" w:rsidP="0029511D">
            <w:pPr>
              <w:spacing w:before="120" w:after="120"/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</w:pPr>
            <w:r>
              <w:rPr>
                <w:rFonts w:cs="Arial"/>
                <w:color w:val="000000" w:themeColor="text1"/>
                <w:sz w:val="16"/>
                <w:szCs w:val="18"/>
                <w:lang w:eastAsia="de-DE"/>
              </w:rPr>
              <w:t>&gt; siehe:</w:t>
            </w:r>
            <w:r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 </w:t>
            </w:r>
            <w:hyperlink w:anchor="_Anhang" w:history="1">
              <w:r w:rsidRPr="00955731">
                <w:rPr>
                  <w:rStyle w:val="Hyperlink"/>
                  <w:rFonts w:cs="Arial"/>
                  <w:b/>
                  <w:sz w:val="16"/>
                  <w:szCs w:val="18"/>
                  <w:lang w:eastAsia="de-DE"/>
                </w:rPr>
                <w:t>Anhang</w:t>
              </w:r>
            </w:hyperlink>
            <w:r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: </w:t>
            </w:r>
            <w:r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br/>
              <w:t>Planungsinstrumente «Kommunikationsplan»</w:t>
            </w:r>
            <w:r w:rsidRPr="009A2F73">
              <w:rPr>
                <w:rFonts w:cs="Arial"/>
                <w:b/>
                <w:color w:val="000000" w:themeColor="text1"/>
                <w:sz w:val="16"/>
                <w:szCs w:val="18"/>
                <w:lang w:eastAsia="de-DE"/>
              </w:rPr>
              <w:t xml:space="preserve"> </w:t>
            </w:r>
            <w:r w:rsidRPr="006C4037">
              <w:rPr>
                <w:rFonts w:cs="Arial"/>
                <w:b/>
                <w:color w:val="C00000"/>
                <w:sz w:val="16"/>
                <w:szCs w:val="18"/>
                <w:lang w:eastAsia="de-DE"/>
              </w:rPr>
              <w:t xml:space="preserve"> </w:t>
            </w:r>
          </w:p>
        </w:tc>
      </w:tr>
      <w:tr w:rsidR="00332A64" w:rsidTr="006F5044">
        <w:tc>
          <w:tcPr>
            <w:tcW w:w="2518" w:type="dxa"/>
            <w:tcBorders>
              <w:top w:val="single" w:sz="18" w:space="0" w:color="auto"/>
              <w:bottom w:val="single" w:sz="18" w:space="0" w:color="auto"/>
            </w:tcBorders>
            <w:shd w:val="clear" w:color="auto" w:fill="F7C0BE"/>
          </w:tcPr>
          <w:p w:rsidR="006F5044" w:rsidRPr="00804386" w:rsidRDefault="006F5044" w:rsidP="006F5044">
            <w:pPr>
              <w:spacing w:before="120" w:after="120"/>
              <w:jc w:val="right"/>
              <w:rPr>
                <w:rFonts w:cs="Arial"/>
                <w:b/>
                <w:sz w:val="20"/>
                <w:szCs w:val="22"/>
                <w:lang w:eastAsia="de-DE"/>
              </w:rPr>
            </w:pPr>
          </w:p>
        </w:tc>
        <w:tc>
          <w:tcPr>
            <w:tcW w:w="9781" w:type="dxa"/>
            <w:gridSpan w:val="2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:rsidR="006F5044" w:rsidRPr="005D0FC0" w:rsidRDefault="006F5044" w:rsidP="006F5044">
            <w:pPr>
              <w:tabs>
                <w:tab w:val="left" w:pos="4148"/>
              </w:tabs>
              <w:spacing w:before="120" w:after="120"/>
              <w:rPr>
                <w:rFonts w:cs="Arial"/>
                <w:b/>
                <w:color w:val="CC3300"/>
                <w:sz w:val="16"/>
                <w:szCs w:val="18"/>
                <w:lang w:eastAsia="de-DE"/>
              </w:rPr>
            </w:pPr>
          </w:p>
        </w:tc>
        <w:tc>
          <w:tcPr>
            <w:tcW w:w="2693" w:type="dxa"/>
            <w:tcBorders>
              <w:top w:val="single" w:sz="18" w:space="0" w:color="auto"/>
              <w:bottom w:val="single" w:sz="18" w:space="0" w:color="auto"/>
            </w:tcBorders>
          </w:tcPr>
          <w:p w:rsidR="006F5044" w:rsidRPr="005D0FC0" w:rsidRDefault="000D7DF0" w:rsidP="006F5044">
            <w:pPr>
              <w:spacing w:before="120" w:after="120"/>
              <w:rPr>
                <w:rFonts w:cs="Arial"/>
                <w:b/>
                <w:color w:val="CC3300"/>
                <w:sz w:val="16"/>
                <w:szCs w:val="18"/>
                <w:lang w:eastAsia="de-DE"/>
              </w:rPr>
            </w:pPr>
            <w:r w:rsidRPr="007F317C">
              <w:rPr>
                <w:rFonts w:cs="Arial"/>
                <w:b/>
                <w:color w:val="CC3300"/>
                <w:sz w:val="18"/>
                <w:szCs w:val="18"/>
                <w:lang w:eastAsia="de-DE"/>
              </w:rPr>
              <w:t>Ergänzungen</w:t>
            </w:r>
          </w:p>
        </w:tc>
      </w:tr>
    </w:tbl>
    <w:p w:rsidR="006F5044" w:rsidRPr="00CB1E3F" w:rsidRDefault="006F5044" w:rsidP="00CB1E3F">
      <w:pPr>
        <w:spacing w:before="120" w:after="120"/>
        <w:rPr>
          <w:sz w:val="2"/>
        </w:rPr>
      </w:pPr>
    </w:p>
    <w:p w:rsidR="009D5B78" w:rsidRDefault="009D5B78">
      <w:pPr>
        <w:rPr>
          <w:b/>
          <w:bCs/>
        </w:rPr>
        <w:sectPr w:rsidR="009D5B78" w:rsidSect="00817775">
          <w:pgSz w:w="16838" w:h="11906" w:orient="landscape" w:code="9"/>
          <w:pgMar w:top="1276" w:right="1418" w:bottom="1276" w:left="993" w:header="720" w:footer="321" w:gutter="0"/>
          <w:cols w:space="720"/>
          <w:formProt w:val="0"/>
          <w:titlePg/>
          <w:docGrid w:linePitch="299"/>
        </w:sectPr>
      </w:pPr>
    </w:p>
    <w:tbl>
      <w:tblPr>
        <w:tblW w:w="14992" w:type="dxa"/>
        <w:tblLayout w:type="fixed"/>
        <w:tblLook w:val="01E0" w:firstRow="1" w:lastRow="1" w:firstColumn="1" w:lastColumn="1" w:noHBand="0" w:noVBand="0"/>
      </w:tblPr>
      <w:tblGrid>
        <w:gridCol w:w="1757"/>
        <w:gridCol w:w="3630"/>
        <w:gridCol w:w="9605"/>
      </w:tblGrid>
      <w:tr w:rsidR="0094290E" w:rsidTr="0094290E">
        <w:tc>
          <w:tcPr>
            <w:tcW w:w="14992" w:type="dxa"/>
            <w:gridSpan w:val="3"/>
            <w:shd w:val="clear" w:color="auto" w:fill="auto"/>
          </w:tcPr>
          <w:p w:rsidR="0094290E" w:rsidRPr="005B1201" w:rsidRDefault="0094290E" w:rsidP="0094290E">
            <w:pPr>
              <w:pStyle w:val="berschrift1"/>
              <w:spacing w:before="120" w:after="120"/>
            </w:pPr>
            <w:bookmarkStart w:id="58" w:name="_Anhang_1"/>
            <w:bookmarkStart w:id="59" w:name="_Toc526417750"/>
            <w:bookmarkEnd w:id="58"/>
            <w:r>
              <w:t>Anhang</w:t>
            </w:r>
            <w:bookmarkEnd w:id="59"/>
          </w:p>
        </w:tc>
      </w:tr>
      <w:tr w:rsidR="0094290E" w:rsidTr="0094290E">
        <w:tc>
          <w:tcPr>
            <w:tcW w:w="14992" w:type="dxa"/>
            <w:gridSpan w:val="3"/>
            <w:shd w:val="clear" w:color="auto" w:fill="auto"/>
          </w:tcPr>
          <w:p w:rsidR="0094290E" w:rsidRDefault="0094290E" w:rsidP="007569C7">
            <w:pPr>
              <w:pStyle w:val="berschrift1"/>
              <w:spacing w:before="120" w:after="120"/>
            </w:pPr>
            <w:bookmarkStart w:id="60" w:name="_1_Literaturhinweise_/"/>
            <w:bookmarkStart w:id="61" w:name="_Toc256000023"/>
            <w:bookmarkStart w:id="62" w:name="_Toc518382912"/>
            <w:bookmarkStart w:id="63" w:name="_Toc526417751"/>
            <w:bookmarkEnd w:id="60"/>
            <w:r>
              <w:t>1 Literaturhinweise / hilfreiche Links</w:t>
            </w:r>
            <w:bookmarkEnd w:id="61"/>
            <w:bookmarkEnd w:id="62"/>
            <w:bookmarkEnd w:id="63"/>
            <w:r w:rsidR="007569C7">
              <w:t xml:space="preserve"> / Film</w:t>
            </w:r>
          </w:p>
        </w:tc>
      </w:tr>
      <w:tr w:rsidR="0094290E" w:rsidTr="0094290E">
        <w:tc>
          <w:tcPr>
            <w:tcW w:w="1757" w:type="dxa"/>
            <w:shd w:val="clear" w:color="auto" w:fill="auto"/>
          </w:tcPr>
          <w:p w:rsidR="0094290E" w:rsidRPr="00D221ED" w:rsidRDefault="0094290E" w:rsidP="0094290E">
            <w:pPr>
              <w:spacing w:before="120" w:after="120"/>
              <w:jc w:val="both"/>
              <w:rPr>
                <w:rStyle w:val="Fett"/>
              </w:rPr>
            </w:pPr>
          </w:p>
        </w:tc>
        <w:tc>
          <w:tcPr>
            <w:tcW w:w="13235" w:type="dxa"/>
            <w:gridSpan w:val="2"/>
            <w:shd w:val="clear" w:color="auto" w:fill="auto"/>
          </w:tcPr>
          <w:p w:rsidR="0094290E" w:rsidRDefault="00607412" w:rsidP="007569C7">
            <w:pPr>
              <w:pStyle w:val="Listenabsatz"/>
              <w:numPr>
                <w:ilvl w:val="0"/>
                <w:numId w:val="13"/>
              </w:numPr>
              <w:spacing w:before="120" w:after="120" w:line="276" w:lineRule="auto"/>
            </w:pPr>
            <w:hyperlink r:id="rId83" w:history="1">
              <w:r w:rsidR="0094290E" w:rsidRPr="001576E8">
                <w:rPr>
                  <w:rStyle w:val="Hyperlink"/>
                  <w:b/>
                </w:rPr>
                <w:t>Sozialraumorientierte Schulen</w:t>
              </w:r>
            </w:hyperlink>
            <w:r w:rsidR="0094290E">
              <w:t xml:space="preserve"> (DVS)</w:t>
            </w:r>
          </w:p>
          <w:p w:rsidR="007569C7" w:rsidRPr="00AB1FB9" w:rsidRDefault="007569C7" w:rsidP="007569C7">
            <w:pPr>
              <w:pStyle w:val="Listenabsatz"/>
              <w:spacing w:before="120" w:after="120" w:line="276" w:lineRule="auto"/>
              <w:rPr>
                <w:sz w:val="14"/>
              </w:rPr>
            </w:pPr>
          </w:p>
          <w:p w:rsidR="007569C7" w:rsidRPr="007569C7" w:rsidRDefault="007569C7" w:rsidP="007569C7">
            <w:pPr>
              <w:pStyle w:val="Listenabsatz"/>
              <w:spacing w:before="120" w:after="120" w:line="276" w:lineRule="auto"/>
              <w:rPr>
                <w:rFonts w:ascii="Arial Black" w:hAnsi="Arial Black"/>
                <w:b/>
              </w:rPr>
            </w:pPr>
            <w:r w:rsidRPr="007569C7">
              <w:rPr>
                <w:rFonts w:ascii="Arial Black" w:hAnsi="Arial Black"/>
                <w:b/>
              </w:rPr>
              <w:t>Literatur</w:t>
            </w:r>
          </w:p>
          <w:p w:rsidR="0094290E" w:rsidRDefault="0094290E" w:rsidP="007569C7">
            <w:pPr>
              <w:pStyle w:val="Listenabsatz"/>
              <w:numPr>
                <w:ilvl w:val="0"/>
                <w:numId w:val="13"/>
              </w:numPr>
              <w:spacing w:before="120" w:after="120" w:line="276" w:lineRule="auto"/>
            </w:pPr>
            <w:r w:rsidRPr="001576E8">
              <w:rPr>
                <w:b/>
              </w:rPr>
              <w:t xml:space="preserve">Bildungslandschaften21 (education21) </w:t>
            </w:r>
            <w:r>
              <w:br/>
              <w:t xml:space="preserve">&gt; </w:t>
            </w:r>
            <w:hyperlink r:id="rId84" w:history="1">
              <w:r>
                <w:rPr>
                  <w:rStyle w:val="Hyperlink"/>
                </w:rPr>
                <w:t>Bildungslandschaften21 | éducation21 (education21.ch)</w:t>
              </w:r>
            </w:hyperlink>
            <w:r>
              <w:t xml:space="preserve"> &gt; </w:t>
            </w:r>
            <w:hyperlink r:id="rId85" w:history="1">
              <w:r>
                <w:rPr>
                  <w:rStyle w:val="Hyperlink"/>
                </w:rPr>
                <w:t>Toolbox | éducation21 (education21.ch)</w:t>
              </w:r>
            </w:hyperlink>
          </w:p>
          <w:p w:rsidR="0094290E" w:rsidRDefault="0094290E" w:rsidP="007569C7">
            <w:pPr>
              <w:pStyle w:val="Listenabsatz"/>
              <w:numPr>
                <w:ilvl w:val="0"/>
                <w:numId w:val="13"/>
              </w:numPr>
              <w:spacing w:before="120" w:after="120" w:line="276" w:lineRule="auto"/>
            </w:pPr>
            <w:r w:rsidRPr="001576E8">
              <w:rPr>
                <w:b/>
              </w:rPr>
              <w:t xml:space="preserve">Wie geht's zur Bildungslandschaft? </w:t>
            </w:r>
            <w:r>
              <w:t>&gt; Praxishandbuch &gt; 2014, Klett ISBN:978-3-7800-4955-1</w:t>
            </w:r>
          </w:p>
          <w:p w:rsidR="0094290E" w:rsidRDefault="0094290E" w:rsidP="007569C7">
            <w:pPr>
              <w:pStyle w:val="Listenabsatz"/>
              <w:numPr>
                <w:ilvl w:val="0"/>
                <w:numId w:val="13"/>
              </w:numPr>
              <w:spacing w:before="120" w:after="120" w:line="276" w:lineRule="auto"/>
            </w:pPr>
            <w:r w:rsidRPr="00E75C85">
              <w:rPr>
                <w:rFonts w:cs="Arial"/>
                <w:b/>
                <w:sz w:val="20"/>
                <w:szCs w:val="20"/>
              </w:rPr>
              <w:t xml:space="preserve"> «10 Schritte zur Bildungslandschaft»</w:t>
            </w:r>
            <w:r w:rsidRPr="00E75C85">
              <w:rPr>
                <w:rFonts w:cs="Arial"/>
                <w:sz w:val="20"/>
                <w:szCs w:val="20"/>
              </w:rPr>
              <w:t>, AJB Kanton Zürich</w:t>
            </w:r>
            <w:r>
              <w:rPr>
                <w:rFonts w:cs="Arial"/>
                <w:sz w:val="20"/>
                <w:szCs w:val="20"/>
              </w:rPr>
              <w:t xml:space="preserve">, &gt; </w:t>
            </w:r>
            <w:hyperlink r:id="rId86" w:history="1">
              <w:r w:rsidRPr="00E75C85">
                <w:rPr>
                  <w:rStyle w:val="Hyperlink"/>
                  <w:rFonts w:cs="Arial"/>
                  <w:sz w:val="20"/>
                  <w:szCs w:val="20"/>
                </w:rPr>
                <w:t>(Kurzversion</w:t>
              </w:r>
            </w:hyperlink>
            <w:r w:rsidRPr="00E75C85">
              <w:rPr>
                <w:rFonts w:cs="Arial"/>
                <w:sz w:val="20"/>
                <w:szCs w:val="20"/>
              </w:rPr>
              <w:t>), (</w:t>
            </w:r>
            <w:hyperlink r:id="rId87" w:history="1">
              <w:r w:rsidRPr="00E75C85">
                <w:rPr>
                  <w:rStyle w:val="Hyperlink"/>
                  <w:rFonts w:cs="Arial"/>
                  <w:sz w:val="20"/>
                  <w:szCs w:val="20"/>
                </w:rPr>
                <w:t>Langversion</w:t>
              </w:r>
            </w:hyperlink>
            <w:r w:rsidRPr="00E75C85">
              <w:rPr>
                <w:rFonts w:cs="Arial"/>
                <w:sz w:val="20"/>
                <w:szCs w:val="20"/>
              </w:rPr>
              <w:t>)</w:t>
            </w:r>
            <w:r>
              <w:rPr>
                <w:rFonts w:cs="Arial"/>
                <w:sz w:val="20"/>
                <w:szCs w:val="20"/>
              </w:rPr>
              <w:t xml:space="preserve"> </w:t>
            </w:r>
          </w:p>
          <w:p w:rsidR="0094290E" w:rsidRDefault="0094290E" w:rsidP="007569C7">
            <w:pPr>
              <w:pStyle w:val="Listenabsatz"/>
              <w:numPr>
                <w:ilvl w:val="0"/>
                <w:numId w:val="13"/>
              </w:numPr>
              <w:spacing w:before="120" w:after="120" w:line="276" w:lineRule="auto"/>
            </w:pPr>
            <w:r>
              <w:rPr>
                <w:b/>
              </w:rPr>
              <w:t>«</w:t>
            </w:r>
            <w:r w:rsidRPr="001576E8">
              <w:rPr>
                <w:b/>
              </w:rPr>
              <w:t>Bildungslandschaften Basel</w:t>
            </w:r>
            <w:r>
              <w:rPr>
                <w:b/>
              </w:rPr>
              <w:t>»</w:t>
            </w:r>
            <w:r>
              <w:t xml:space="preserve"> (Bericht): </w:t>
            </w:r>
            <w:hyperlink r:id="rId88" w:history="1">
              <w:r w:rsidRPr="008A2762">
                <w:rPr>
                  <w:rStyle w:val="Hyperlink"/>
                </w:rPr>
                <w:t>https://bit.ly/2CNP3hM</w:t>
              </w:r>
            </w:hyperlink>
            <w:r>
              <w:t xml:space="preserve"> </w:t>
            </w:r>
          </w:p>
          <w:p w:rsidR="007569C7" w:rsidRPr="00AB1FB9" w:rsidRDefault="007569C7" w:rsidP="007569C7">
            <w:pPr>
              <w:pStyle w:val="Listenabsatz"/>
              <w:spacing w:before="120" w:after="120" w:line="276" w:lineRule="auto"/>
              <w:rPr>
                <w:b/>
                <w:sz w:val="14"/>
              </w:rPr>
            </w:pPr>
          </w:p>
          <w:p w:rsidR="0094290E" w:rsidRPr="007569C7" w:rsidRDefault="007569C7" w:rsidP="007569C7">
            <w:pPr>
              <w:pStyle w:val="Listenabsatz"/>
              <w:spacing w:before="120" w:after="120" w:line="276" w:lineRule="auto"/>
              <w:rPr>
                <w:rFonts w:ascii="Arial Black" w:hAnsi="Arial Black"/>
              </w:rPr>
            </w:pPr>
            <w:r w:rsidRPr="007569C7">
              <w:rPr>
                <w:rFonts w:ascii="Arial Black" w:hAnsi="Arial Black"/>
                <w:b/>
              </w:rPr>
              <w:t>Institutionen</w:t>
            </w:r>
          </w:p>
          <w:p w:rsidR="0094290E" w:rsidRDefault="0094290E" w:rsidP="007569C7">
            <w:pPr>
              <w:pStyle w:val="Listenabsatz"/>
              <w:numPr>
                <w:ilvl w:val="0"/>
                <w:numId w:val="13"/>
              </w:numPr>
              <w:spacing w:before="120" w:after="120" w:line="276" w:lineRule="auto"/>
            </w:pPr>
            <w:r w:rsidRPr="008238A0">
              <w:rPr>
                <w:b/>
              </w:rPr>
              <w:t>Pädagogische Hochschule Luzern</w:t>
            </w:r>
            <w:r>
              <w:t>:</w:t>
            </w:r>
            <w:hyperlink r:id="rId89" w:history="1">
              <w:r w:rsidRPr="0025486D">
                <w:rPr>
                  <w:rStyle w:val="Hyperlink"/>
                </w:rPr>
                <w:t xml:space="preserve"> PHLu</w:t>
              </w:r>
            </w:hyperlink>
          </w:p>
          <w:p w:rsidR="0094290E" w:rsidRDefault="0094290E" w:rsidP="007569C7">
            <w:pPr>
              <w:pStyle w:val="Listenabsatz"/>
              <w:numPr>
                <w:ilvl w:val="0"/>
                <w:numId w:val="13"/>
              </w:numPr>
              <w:spacing w:before="120" w:after="120" w:line="276" w:lineRule="auto"/>
            </w:pPr>
            <w:r w:rsidRPr="008238A0">
              <w:rPr>
                <w:b/>
              </w:rPr>
              <w:t>Hochschule Luzern:</w:t>
            </w:r>
            <w:r>
              <w:t xml:space="preserve"> </w:t>
            </w:r>
            <w:hyperlink r:id="rId90" w:history="1">
              <w:r w:rsidRPr="0025486D">
                <w:rPr>
                  <w:rStyle w:val="Hyperlink"/>
                </w:rPr>
                <w:t>HsLu</w:t>
              </w:r>
            </w:hyperlink>
            <w:r>
              <w:t xml:space="preserve"> (Soziale Arbeit), </w:t>
            </w:r>
            <w:hyperlink r:id="rId91" w:history="1">
              <w:r w:rsidRPr="0025486D">
                <w:rPr>
                  <w:rStyle w:val="Hyperlink"/>
                </w:rPr>
                <w:t>HsLu</w:t>
              </w:r>
            </w:hyperlink>
            <w:r>
              <w:t xml:space="preserve"> (Design &amp; Kunst), </w:t>
            </w:r>
            <w:hyperlink r:id="rId92" w:history="1">
              <w:r w:rsidRPr="0025486D">
                <w:rPr>
                  <w:rStyle w:val="Hyperlink"/>
                </w:rPr>
                <w:t xml:space="preserve">HsLu </w:t>
              </w:r>
            </w:hyperlink>
            <w:r>
              <w:t>(Musik)</w:t>
            </w:r>
          </w:p>
          <w:p w:rsidR="0094290E" w:rsidRDefault="0094290E" w:rsidP="007569C7">
            <w:pPr>
              <w:pStyle w:val="Listenabsatz"/>
              <w:numPr>
                <w:ilvl w:val="0"/>
                <w:numId w:val="13"/>
              </w:numPr>
              <w:spacing w:before="120" w:after="120" w:line="276" w:lineRule="auto"/>
            </w:pPr>
            <w:r w:rsidRPr="008238A0">
              <w:rPr>
                <w:b/>
              </w:rPr>
              <w:t>Dienststelle</w:t>
            </w:r>
            <w:r>
              <w:rPr>
                <w:b/>
              </w:rPr>
              <w:t xml:space="preserve"> Soziales und Gesellschaft</w:t>
            </w:r>
            <w:r w:rsidRPr="008238A0">
              <w:rPr>
                <w:b/>
              </w:rPr>
              <w:t>, DISG</w:t>
            </w:r>
            <w:r>
              <w:t xml:space="preserve">: </w:t>
            </w:r>
            <w:hyperlink r:id="rId93" w:history="1">
              <w:r w:rsidRPr="008238A0">
                <w:rPr>
                  <w:rStyle w:val="Hyperlink"/>
                  <w:b/>
                </w:rPr>
                <w:t xml:space="preserve">Frühe Förderung </w:t>
              </w:r>
            </w:hyperlink>
          </w:p>
          <w:p w:rsidR="0094290E" w:rsidRPr="001576E8" w:rsidRDefault="00607412" w:rsidP="007569C7">
            <w:pPr>
              <w:pStyle w:val="Listenabsatz"/>
              <w:numPr>
                <w:ilvl w:val="0"/>
                <w:numId w:val="13"/>
              </w:numPr>
              <w:spacing w:before="120" w:after="120" w:line="276" w:lineRule="auto"/>
              <w:rPr>
                <w:b/>
              </w:rPr>
            </w:pPr>
            <w:hyperlink r:id="rId94" w:history="1">
              <w:r w:rsidR="0094290E" w:rsidRPr="001576E8">
                <w:rPr>
                  <w:rStyle w:val="Hyperlink"/>
                  <w:b/>
                </w:rPr>
                <w:t>Stiftung Köchlin</w:t>
              </w:r>
            </w:hyperlink>
          </w:p>
          <w:p w:rsidR="007569C7" w:rsidRPr="00AB1FB9" w:rsidRDefault="007569C7" w:rsidP="007569C7">
            <w:pPr>
              <w:pStyle w:val="Listenabsatz"/>
              <w:spacing w:before="120" w:after="120" w:line="276" w:lineRule="auto"/>
              <w:rPr>
                <w:b/>
                <w:sz w:val="16"/>
              </w:rPr>
            </w:pPr>
          </w:p>
          <w:p w:rsidR="007569C7" w:rsidRPr="007569C7" w:rsidRDefault="007569C7" w:rsidP="007569C7">
            <w:pPr>
              <w:pStyle w:val="Listenabsatz"/>
              <w:spacing w:before="120" w:after="120" w:line="276" w:lineRule="auto"/>
              <w:rPr>
                <w:rFonts w:ascii="Arial Black" w:hAnsi="Arial Black"/>
              </w:rPr>
            </w:pPr>
            <w:r w:rsidRPr="007569C7">
              <w:rPr>
                <w:rFonts w:ascii="Arial Black" w:hAnsi="Arial Black"/>
                <w:b/>
              </w:rPr>
              <w:t>Film</w:t>
            </w:r>
            <w:r w:rsidRPr="007569C7">
              <w:rPr>
                <w:rFonts w:ascii="Arial Black" w:hAnsi="Arial Black"/>
              </w:rPr>
              <w:t xml:space="preserve"> </w:t>
            </w:r>
          </w:p>
          <w:p w:rsidR="0094290E" w:rsidRPr="00DF56A7" w:rsidRDefault="00607412" w:rsidP="007569C7">
            <w:pPr>
              <w:pStyle w:val="Listenabsatz"/>
              <w:numPr>
                <w:ilvl w:val="0"/>
                <w:numId w:val="13"/>
              </w:numPr>
              <w:spacing w:before="120" w:after="120" w:line="276" w:lineRule="auto"/>
            </w:pPr>
            <w:hyperlink r:id="rId95" w:history="1">
              <w:r w:rsidR="0094290E" w:rsidRPr="007569C7">
                <w:rPr>
                  <w:rStyle w:val="Hyperlink"/>
                  <w:b/>
                </w:rPr>
                <w:t>«Sozialraumorientierte Schulen Luzern»</w:t>
              </w:r>
            </w:hyperlink>
            <w:r w:rsidR="0094290E">
              <w:t xml:space="preserve">, </w:t>
            </w:r>
            <w:r w:rsidR="007569C7">
              <w:t xml:space="preserve">Film </w:t>
            </w:r>
            <w:r w:rsidR="0094290E">
              <w:t>von Mauro Schwiezer</w:t>
            </w:r>
          </w:p>
        </w:tc>
      </w:tr>
      <w:tr w:rsidR="007569C7" w:rsidTr="007569C7">
        <w:tc>
          <w:tcPr>
            <w:tcW w:w="5387" w:type="dxa"/>
            <w:gridSpan w:val="2"/>
            <w:shd w:val="clear" w:color="auto" w:fill="auto"/>
          </w:tcPr>
          <w:p w:rsidR="007569C7" w:rsidRPr="00D221ED" w:rsidRDefault="007569C7" w:rsidP="0094290E">
            <w:pPr>
              <w:spacing w:before="120" w:after="120"/>
              <w:jc w:val="both"/>
              <w:rPr>
                <w:rStyle w:val="Fett"/>
              </w:rPr>
            </w:pPr>
            <w:bookmarkStart w:id="64" w:name="_Toc256000024"/>
            <w:bookmarkStart w:id="65" w:name="_Toc518382913"/>
            <w:bookmarkStart w:id="66" w:name="_Toc526417752"/>
            <w:r w:rsidRPr="007569C7">
              <w:rPr>
                <w:rFonts w:ascii="Arial Black" w:hAnsi="Arial Black" w:cs="Arial"/>
                <w:b/>
                <w:bCs/>
                <w:kern w:val="32"/>
                <w:sz w:val="26"/>
                <w:szCs w:val="32"/>
              </w:rPr>
              <w:t>2 Planungsinstrumente</w:t>
            </w:r>
            <w:bookmarkEnd w:id="64"/>
            <w:bookmarkEnd w:id="65"/>
            <w:bookmarkEnd w:id="66"/>
            <w:r w:rsidRPr="007569C7">
              <w:rPr>
                <w:rFonts w:ascii="Arial Black" w:hAnsi="Arial Black" w:cs="Arial"/>
                <w:b/>
                <w:bCs/>
                <w:kern w:val="32"/>
                <w:sz w:val="26"/>
                <w:szCs w:val="32"/>
              </w:rPr>
              <w:t xml:space="preserve"> der DVS</w:t>
            </w:r>
          </w:p>
        </w:tc>
        <w:tc>
          <w:tcPr>
            <w:tcW w:w="9605" w:type="dxa"/>
            <w:shd w:val="clear" w:color="auto" w:fill="auto"/>
          </w:tcPr>
          <w:p w:rsidR="007569C7" w:rsidRDefault="007569C7" w:rsidP="00127FCE">
            <w:pPr>
              <w:spacing w:before="120" w:after="120"/>
              <w:ind w:left="35"/>
            </w:pPr>
            <w:r>
              <w:t xml:space="preserve">Weitere Instrumente und Unterlagen, die direkt bei der Dienststelle Volksschulbildung DVS Luzern zu beziehen sind: Pius Blümli, Profilveranwortlicher SORS: </w:t>
            </w:r>
            <w:hyperlink r:id="rId96" w:history="1">
              <w:r w:rsidRPr="00ED0F65">
                <w:rPr>
                  <w:rStyle w:val="Hyperlink"/>
                </w:rPr>
                <w:t>pius.bluemli@lu.ch</w:t>
              </w:r>
            </w:hyperlink>
          </w:p>
        </w:tc>
      </w:tr>
      <w:tr w:rsidR="0094290E" w:rsidTr="0094290E">
        <w:tc>
          <w:tcPr>
            <w:tcW w:w="1757" w:type="dxa"/>
            <w:shd w:val="clear" w:color="auto" w:fill="auto"/>
          </w:tcPr>
          <w:p w:rsidR="0094290E" w:rsidRPr="00D221ED" w:rsidRDefault="0094290E" w:rsidP="0094290E">
            <w:pPr>
              <w:spacing w:before="120" w:after="120"/>
              <w:jc w:val="both"/>
              <w:rPr>
                <w:rStyle w:val="Fett"/>
              </w:rPr>
            </w:pPr>
          </w:p>
        </w:tc>
        <w:tc>
          <w:tcPr>
            <w:tcW w:w="13235" w:type="dxa"/>
            <w:gridSpan w:val="2"/>
            <w:shd w:val="clear" w:color="auto" w:fill="auto"/>
          </w:tcPr>
          <w:p w:rsidR="0094290E" w:rsidRDefault="0094290E" w:rsidP="00AB1FB9">
            <w:pPr>
              <w:pStyle w:val="Listenabsatz"/>
              <w:numPr>
                <w:ilvl w:val="0"/>
                <w:numId w:val="10"/>
              </w:numPr>
              <w:spacing w:before="120" w:after="120" w:line="276" w:lineRule="auto"/>
            </w:pPr>
            <w:r w:rsidRPr="008238A0">
              <w:rPr>
                <w:b/>
              </w:rPr>
              <w:t>Umfassende Mehrjahresplanung</w:t>
            </w:r>
            <w:r>
              <w:t xml:space="preserve"> (</w:t>
            </w:r>
            <w:r w:rsidR="00127FCE">
              <w:t>E</w:t>
            </w:r>
            <w:r>
              <w:t xml:space="preserve">xcel) </w:t>
            </w:r>
            <w:r w:rsidRPr="007569C7">
              <w:rPr>
                <w:b/>
              </w:rPr>
              <w:t>«SORS-Schulen Luzern»</w:t>
            </w:r>
            <w:r w:rsidR="00AB1FB9">
              <w:rPr>
                <w:b/>
              </w:rPr>
              <w:t xml:space="preserve"> &gt; </w:t>
            </w:r>
            <w:r w:rsidR="00AB1FB9">
              <w:t>&gt; s. Anhang</w:t>
            </w:r>
          </w:p>
          <w:p w:rsidR="00AB1FB9" w:rsidRDefault="00AB1FB9" w:rsidP="00AB1FB9">
            <w:pPr>
              <w:pStyle w:val="Listenabsatz"/>
              <w:numPr>
                <w:ilvl w:val="0"/>
                <w:numId w:val="10"/>
              </w:numPr>
              <w:spacing w:before="120" w:after="120" w:line="276" w:lineRule="auto"/>
            </w:pPr>
            <w:r w:rsidRPr="002E4365">
              <w:rPr>
                <w:b/>
                <w:color w:val="002060"/>
              </w:rPr>
              <w:t>SORS-Budget</w:t>
            </w:r>
            <w:r>
              <w:t xml:space="preserve"> erstellen (</w:t>
            </w:r>
            <w:r w:rsidR="00127FCE">
              <w:t>E</w:t>
            </w:r>
            <w:r>
              <w:t xml:space="preserve">xcel) &gt; Instrument kann bei der DVS bezogen werden </w:t>
            </w:r>
          </w:p>
          <w:p w:rsidR="00AB1FB9" w:rsidRDefault="00AB1FB9" w:rsidP="00AB1FB9">
            <w:pPr>
              <w:pStyle w:val="Listenabsatz"/>
              <w:numPr>
                <w:ilvl w:val="0"/>
                <w:numId w:val="10"/>
              </w:numPr>
              <w:spacing w:before="120" w:after="120" w:line="276" w:lineRule="auto"/>
            </w:pPr>
            <w:r w:rsidRPr="00AB1FB9">
              <w:rPr>
                <w:b/>
                <w:color w:val="C00000"/>
              </w:rPr>
              <w:t>Kommunikationsplan</w:t>
            </w:r>
            <w:r w:rsidRPr="007569C7">
              <w:rPr>
                <w:b/>
              </w:rPr>
              <w:t xml:space="preserve"> </w:t>
            </w:r>
            <w:r>
              <w:t>(</w:t>
            </w:r>
            <w:r w:rsidR="00127FCE">
              <w:t>W</w:t>
            </w:r>
            <w:r w:rsidRPr="00A50861">
              <w:t>ord)</w:t>
            </w:r>
            <w:r>
              <w:t xml:space="preserve"> &gt; siehe Anhang «Umsetzungshilfe B» «Kommunikationsplan SORS-Schule XY» &gt; s. Anhang</w:t>
            </w:r>
          </w:p>
          <w:p w:rsidR="00AB1FB9" w:rsidRDefault="00AB1FB9" w:rsidP="00AB1FB9">
            <w:pPr>
              <w:pStyle w:val="Listenabsatz"/>
              <w:numPr>
                <w:ilvl w:val="0"/>
                <w:numId w:val="10"/>
              </w:numPr>
              <w:spacing w:before="120" w:after="120" w:line="276" w:lineRule="auto"/>
            </w:pPr>
            <w:r w:rsidRPr="00FF5D88">
              <w:rPr>
                <w:b/>
                <w:color w:val="92D050"/>
              </w:rPr>
              <w:t>Selbstevaluation</w:t>
            </w:r>
            <w:r>
              <w:t xml:space="preserve"> (</w:t>
            </w:r>
            <w:r w:rsidR="00127FCE">
              <w:t>E</w:t>
            </w:r>
            <w:r>
              <w:t>xcel) ist auch Teil der «umfassenden Mehrjahresplanung (excel)</w:t>
            </w:r>
            <w:r w:rsidRPr="007569C7">
              <w:t xml:space="preserve"> «SORS-Schulen Luzern»</w:t>
            </w:r>
          </w:p>
          <w:p w:rsidR="0094290E" w:rsidRDefault="007569C7" w:rsidP="00127FCE">
            <w:pPr>
              <w:pStyle w:val="Listenabsatz"/>
              <w:numPr>
                <w:ilvl w:val="0"/>
                <w:numId w:val="10"/>
              </w:numPr>
              <w:spacing w:before="120" w:after="120" w:line="276" w:lineRule="auto"/>
            </w:pPr>
            <w:r>
              <w:rPr>
                <w:b/>
              </w:rPr>
              <w:t>Leistungsauftrag</w:t>
            </w:r>
            <w:r w:rsidR="0094290E">
              <w:t xml:space="preserve"> (-</w:t>
            </w:r>
            <w:r w:rsidR="00127FCE">
              <w:t>v</w:t>
            </w:r>
            <w:r w:rsidR="0094290E">
              <w:t xml:space="preserve">ereinbarung): </w:t>
            </w:r>
            <w:hyperlink r:id="rId97" w:history="1">
              <w:r w:rsidR="0094290E" w:rsidRPr="008A2762">
                <w:rPr>
                  <w:rStyle w:val="Hyperlink"/>
                </w:rPr>
                <w:t>www.volksschulbildung.lu.ch</w:t>
              </w:r>
            </w:hyperlink>
            <w:r w:rsidR="0094290E">
              <w:t xml:space="preserve">, Suche: </w:t>
            </w:r>
            <w:r w:rsidR="0094290E" w:rsidRPr="00801B40">
              <w:t>Betrieblicher Leistungsauftrag</w:t>
            </w:r>
            <w:r>
              <w:t xml:space="preserve"> </w:t>
            </w:r>
            <w:r>
              <w:br/>
              <w:t xml:space="preserve">&gt; </w:t>
            </w:r>
            <w:r w:rsidR="0094290E">
              <w:t>Konkretes Beispiel «</w:t>
            </w:r>
            <w:r w:rsidR="00127FCE" w:rsidRPr="00127FCE">
              <w:rPr>
                <w:b/>
              </w:rPr>
              <w:t>B</w:t>
            </w:r>
            <w:r w:rsidR="0094290E" w:rsidRPr="007569C7">
              <w:rPr>
                <w:b/>
              </w:rPr>
              <w:t>etrieblicher Leistungsauftrag</w:t>
            </w:r>
            <w:r w:rsidRPr="007569C7">
              <w:rPr>
                <w:b/>
              </w:rPr>
              <w:t xml:space="preserve"> für SORS-Schulen</w:t>
            </w:r>
            <w:r w:rsidR="0094290E">
              <w:t>»</w:t>
            </w:r>
            <w:r w:rsidR="00D97621">
              <w:t xml:space="preserve"> ist auch Teil der «umfassenden Mehrjahresplanung (</w:t>
            </w:r>
            <w:r w:rsidR="00127FCE">
              <w:t>E</w:t>
            </w:r>
            <w:r w:rsidR="00D97621">
              <w:t>xcel)</w:t>
            </w:r>
            <w:r w:rsidR="00D97621" w:rsidRPr="007569C7">
              <w:t xml:space="preserve"> «SORS-Schulen Luzern»</w:t>
            </w:r>
          </w:p>
        </w:tc>
      </w:tr>
    </w:tbl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07"/>
        <w:gridCol w:w="8620"/>
      </w:tblGrid>
      <w:tr w:rsidR="00AB1FB9" w:rsidTr="00982E05">
        <w:tc>
          <w:tcPr>
            <w:tcW w:w="5856" w:type="dxa"/>
          </w:tcPr>
          <w:p w:rsidR="00D97621" w:rsidRDefault="00FF5D88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16430834" wp14:editId="249E6C10">
                      <wp:simplePos x="0" y="0"/>
                      <wp:positionH relativeFrom="column">
                        <wp:posOffset>510465</wp:posOffset>
                      </wp:positionH>
                      <wp:positionV relativeFrom="paragraph">
                        <wp:posOffset>4049739</wp:posOffset>
                      </wp:positionV>
                      <wp:extent cx="3283060" cy="1785155"/>
                      <wp:effectExtent l="0" t="0" r="31750" b="24765"/>
                      <wp:wrapNone/>
                      <wp:docPr id="171" name="Gerade Verbindung mit Pfeil 1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283060" cy="1785155"/>
                              </a:xfrm>
                              <a:prstGeom prst="straightConnector1">
                                <a:avLst/>
                              </a:prstGeom>
                              <a:ln w="9525" cap="flat" cmpd="sng" algn="ctr">
                                <a:solidFill>
                                  <a:schemeClr val="dk1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2E92EE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Gerade Verbindung mit Pfeil 171" o:spid="_x0000_s1026" type="#_x0000_t32" style="position:absolute;margin-left:40.2pt;margin-top:318.9pt;width:258.5pt;height:140.55pt;flip:x y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" strokecolor="black [3200]">
                      <v:stroke dashstyle="dash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>
                      <wp:simplePos x="0" y="0"/>
                      <wp:positionH relativeFrom="column">
                        <wp:posOffset>3426464</wp:posOffset>
                      </wp:positionH>
                      <wp:positionV relativeFrom="paragraph">
                        <wp:posOffset>2357739</wp:posOffset>
                      </wp:positionV>
                      <wp:extent cx="388345" cy="1583455"/>
                      <wp:effectExtent l="0" t="0" r="31115" b="17145"/>
                      <wp:wrapNone/>
                      <wp:docPr id="167" name="Gerade Verbindung mit Pfeil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88345" cy="1583455"/>
                              </a:xfrm>
                              <a:prstGeom prst="straightConnector1">
                                <a:avLst/>
                              </a:prstGeom>
                              <a:ln w="9525" cap="flat" cmpd="sng" algn="ctr">
                                <a:solidFill>
                                  <a:schemeClr val="accent3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19FF58" id="Gerade Verbindung mit Pfeil 167" o:spid="_x0000_s1026" type="#_x0000_t32" style="position:absolute;margin-left:269.8pt;margin-top:185.65pt;width:30.6pt;height:124.7pt;flip:x y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" strokecolor="#9bbb59 [3206]">
                      <v:stroke dashstyle="dash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>
                      <wp:simplePos x="0" y="0"/>
                      <wp:positionH relativeFrom="column">
                        <wp:posOffset>3440864</wp:posOffset>
                      </wp:positionH>
                      <wp:positionV relativeFrom="paragraph">
                        <wp:posOffset>1659339</wp:posOffset>
                      </wp:positionV>
                      <wp:extent cx="374025" cy="856585"/>
                      <wp:effectExtent l="0" t="0" r="26035" b="20320"/>
                      <wp:wrapNone/>
                      <wp:docPr id="165" name="Gerade Verbindung mit Pfeil 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74025" cy="856585"/>
                              </a:xfrm>
                              <a:prstGeom prst="straightConnector1">
                                <a:avLst/>
                              </a:prstGeom>
                              <a:ln w="9525" cap="flat" cmpd="sng" algn="ctr">
                                <a:solidFill>
                                  <a:schemeClr val="accent2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5FE588" id="Gerade Verbindung mit Pfeil 165" o:spid="_x0000_s1026" type="#_x0000_t32" style="position:absolute;margin-left:270.95pt;margin-top:130.65pt;width:29.45pt;height:67.45pt;flip:x y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" strokecolor="#c0504d [3205]">
                      <v:stroke dashstyle="dash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>
                      <wp:simplePos x="0" y="0"/>
                      <wp:positionH relativeFrom="column">
                        <wp:posOffset>3484064</wp:posOffset>
                      </wp:positionH>
                      <wp:positionV relativeFrom="paragraph">
                        <wp:posOffset>1457740</wp:posOffset>
                      </wp:positionV>
                      <wp:extent cx="309265" cy="582920"/>
                      <wp:effectExtent l="0" t="0" r="33655" b="27305"/>
                      <wp:wrapNone/>
                      <wp:docPr id="163" name="Gerade Verbindung mit Pfeil 1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09265" cy="582920"/>
                              </a:xfrm>
                              <a:prstGeom prst="straightConnector1">
                                <a:avLst/>
                              </a:prstGeom>
                              <a:ln w="9525" cap="flat" cmpd="sng" algn="ctr">
                                <a:solidFill>
                                  <a:schemeClr val="dk1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5F6DD3" id="Gerade Verbindung mit Pfeil 163" o:spid="_x0000_s1026" type="#_x0000_t32" style="position:absolute;margin-left:274.35pt;margin-top:114.8pt;width:24.35pt;height:45.9pt;flip:x y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" strokecolor="black [3200]">
                      <v:stroke dashstyle="dash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>
                      <wp:simplePos x="0" y="0"/>
                      <wp:positionH relativeFrom="column">
                        <wp:posOffset>755265</wp:posOffset>
                      </wp:positionH>
                      <wp:positionV relativeFrom="paragraph">
                        <wp:posOffset>3185740</wp:posOffset>
                      </wp:positionV>
                      <wp:extent cx="3045600" cy="2332800"/>
                      <wp:effectExtent l="0" t="0" r="21590" b="29845"/>
                      <wp:wrapNone/>
                      <wp:docPr id="170" name="Gerade Verbindung mit Pfeil 1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045600" cy="2332800"/>
                              </a:xfrm>
                              <a:prstGeom prst="straightConnector1">
                                <a:avLst/>
                              </a:prstGeom>
                              <a:ln w="9525" cap="flat" cmpd="sng" algn="ctr">
                                <a:solidFill>
                                  <a:schemeClr val="dk1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326D6EC" id="Gerade Verbindung mit Pfeil 170" o:spid="_x0000_s1026" type="#_x0000_t32" style="position:absolute;margin-left:59.45pt;margin-top:250.85pt;width:239.8pt;height:183.7pt;flip:x y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" strokecolor="black [3200]">
                      <v:stroke dashstyle="dash"/>
                    </v:shape>
                  </w:pict>
                </mc:Fallback>
              </mc:AlternateContent>
            </w:r>
            <w:r w:rsidR="00982E05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>
                      <wp:simplePos x="0" y="0"/>
                      <wp:positionH relativeFrom="column">
                        <wp:posOffset>3239265</wp:posOffset>
                      </wp:positionH>
                      <wp:positionV relativeFrom="paragraph">
                        <wp:posOffset>2832940</wp:posOffset>
                      </wp:positionV>
                      <wp:extent cx="554065" cy="2455200"/>
                      <wp:effectExtent l="0" t="0" r="36830" b="21590"/>
                      <wp:wrapNone/>
                      <wp:docPr id="169" name="Gerade Verbindung mit Pfeil 1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554065" cy="2455200"/>
                              </a:xfrm>
                              <a:prstGeom prst="straightConnector1">
                                <a:avLst/>
                              </a:prstGeom>
                              <a:ln w="9525" cap="flat" cmpd="sng" algn="ctr">
                                <a:solidFill>
                                  <a:schemeClr val="accent6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3F40C11" id="Gerade Verbindung mit Pfeil 169" o:spid="_x0000_s1026" type="#_x0000_t32" style="position:absolute;margin-left:255.05pt;margin-top:223.05pt;width:43.65pt;height:193.3pt;flip:x y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" strokecolor="#f79646 [3209]">
                      <v:stroke dashstyle="dash"/>
                    </v:shape>
                  </w:pict>
                </mc:Fallback>
              </mc:AlternateContent>
            </w:r>
            <w:r w:rsidR="00982E05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42522C8F" wp14:editId="6584370C">
                      <wp:simplePos x="0" y="0"/>
                      <wp:positionH relativeFrom="column">
                        <wp:posOffset>3347264</wp:posOffset>
                      </wp:positionH>
                      <wp:positionV relativeFrom="paragraph">
                        <wp:posOffset>2544939</wp:posOffset>
                      </wp:positionV>
                      <wp:extent cx="445945" cy="2526655"/>
                      <wp:effectExtent l="0" t="0" r="30480" b="26670"/>
                      <wp:wrapNone/>
                      <wp:docPr id="168" name="Gerade Verbindung mit Pfeil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445945" cy="2526655"/>
                              </a:xfrm>
                              <a:prstGeom prst="straightConnector1">
                                <a:avLst/>
                              </a:prstGeom>
                              <a:ln w="9525" cap="flat" cmpd="sng" algn="ctr">
                                <a:solidFill>
                                  <a:schemeClr val="accent3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04E119" id="Gerade Verbindung mit Pfeil 168" o:spid="_x0000_s1026" type="#_x0000_t32" style="position:absolute;margin-left:263.55pt;margin-top:200.4pt;width:35.1pt;height:198.95pt;flip:x y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" strokecolor="#9bbb59 [3206]">
                      <v:stroke dashstyle="dash"/>
                    </v:shape>
                  </w:pict>
                </mc:Fallback>
              </mc:AlternateContent>
            </w:r>
            <w:r w:rsidR="00982E05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>
                      <wp:simplePos x="0" y="0"/>
                      <wp:positionH relativeFrom="column">
                        <wp:posOffset>3462465</wp:posOffset>
                      </wp:positionH>
                      <wp:positionV relativeFrom="paragraph">
                        <wp:posOffset>2026540</wp:posOffset>
                      </wp:positionV>
                      <wp:extent cx="352425" cy="1677600"/>
                      <wp:effectExtent l="0" t="0" r="28575" b="18415"/>
                      <wp:wrapNone/>
                      <wp:docPr id="166" name="Gerade Verbindung mit Pfeil 1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52425" cy="1677600"/>
                              </a:xfrm>
                              <a:prstGeom prst="straightConnector1">
                                <a:avLst/>
                              </a:prstGeom>
                              <a:ln w="9525" cap="flat" cmpd="sng" algn="ctr">
                                <a:solidFill>
                                  <a:schemeClr val="dk1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4624A80" id="Gerade Verbindung mit Pfeil 166" o:spid="_x0000_s1026" type="#_x0000_t32" style="position:absolute;margin-left:272.65pt;margin-top:159.55pt;width:27.75pt;height:132.1pt;flip:x y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" strokecolor="black [3200]">
                      <v:stroke dashstyle="dash"/>
                    </v:shape>
                  </w:pict>
                </mc:Fallback>
              </mc:AlternateContent>
            </w:r>
            <w:r w:rsidR="00982E05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177BD67B" wp14:editId="04DFF944">
                      <wp:simplePos x="0" y="0"/>
                      <wp:positionH relativeFrom="column">
                        <wp:posOffset>4412865</wp:posOffset>
                      </wp:positionH>
                      <wp:positionV relativeFrom="paragraph">
                        <wp:posOffset>1270539</wp:posOffset>
                      </wp:positionV>
                      <wp:extent cx="3312000" cy="683465"/>
                      <wp:effectExtent l="0" t="0" r="22225" b="21590"/>
                      <wp:wrapNone/>
                      <wp:docPr id="164" name="Gerade Verbindung mit Pfeil 1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312000" cy="683465"/>
                              </a:xfrm>
                              <a:prstGeom prst="straightConnector1">
                                <a:avLst/>
                              </a:prstGeom>
                              <a:ln w="9525" cap="flat" cmpd="sng" algn="ctr">
                                <a:solidFill>
                                  <a:schemeClr val="dk1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77AC1E" id="Gerade Verbindung mit Pfeil 164" o:spid="_x0000_s1026" type="#_x0000_t32" style="position:absolute;margin-left:347.45pt;margin-top:100.05pt;width:260.8pt;height:53.8pt;flip:y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" strokecolor="black [3200]">
                      <v:stroke dashstyle="dash"/>
                    </v:shape>
                  </w:pict>
                </mc:Fallback>
              </mc:AlternateContent>
            </w:r>
            <w:r w:rsidR="00982E05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>
                      <wp:simplePos x="0" y="0"/>
                      <wp:positionH relativeFrom="column">
                        <wp:posOffset>3462465</wp:posOffset>
                      </wp:positionH>
                      <wp:positionV relativeFrom="paragraph">
                        <wp:posOffset>521740</wp:posOffset>
                      </wp:positionV>
                      <wp:extent cx="367200" cy="79200"/>
                      <wp:effectExtent l="0" t="0" r="13970" b="35560"/>
                      <wp:wrapNone/>
                      <wp:docPr id="162" name="Gerade Verbindung mit Pfeil 1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67200" cy="79200"/>
                              </a:xfrm>
                              <a:prstGeom prst="straightConnector1">
                                <a:avLst/>
                              </a:prstGeom>
                              <a:ln w="9525" cap="flat" cmpd="sng" algn="ctr">
                                <a:solidFill>
                                  <a:schemeClr val="accent6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0C701CC" id="Gerade Verbindung mit Pfeil 162" o:spid="_x0000_s1026" type="#_x0000_t32" style="position:absolute;margin-left:272.65pt;margin-top:41.1pt;width:28.9pt;height:6.25pt;flip:x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" strokecolor="#f79646 [3209]">
                      <v:stroke dashstyle="dash"/>
                    </v:shape>
                  </w:pict>
                </mc:Fallback>
              </mc:AlternateContent>
            </w:r>
            <w:r w:rsidR="00D97621">
              <w:rPr>
                <w:noProof/>
              </w:rPr>
              <w:drawing>
                <wp:inline distT="0" distB="0" distL="0" distR="0" wp14:anchorId="33A7996B" wp14:editId="3FB566DA">
                  <wp:extent cx="3578089" cy="5853600"/>
                  <wp:effectExtent l="0" t="0" r="3810" b="0"/>
                  <wp:docPr id="326" name="Grafik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8"/>
                          <a:srcRect l="1124" t="485"/>
                          <a:stretch/>
                        </pic:blipFill>
                        <pic:spPr bwMode="auto">
                          <a:xfrm>
                            <a:off x="0" y="0"/>
                            <a:ext cx="3592778" cy="5877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61" w:type="dxa"/>
          </w:tcPr>
          <w:p w:rsidR="009B748C" w:rsidRDefault="002D3507">
            <w:pPr>
              <w:rPr>
                <w:b/>
                <w:sz w:val="28"/>
              </w:rPr>
            </w:pPr>
            <w:r w:rsidRPr="009B748C">
              <w:rPr>
                <w:b/>
                <w:sz w:val="28"/>
              </w:rPr>
              <w:t>Umfassende Mehrjahresplanung «SORS-Schulen Luzern»</w:t>
            </w:r>
            <w:r w:rsidR="009B748C">
              <w:rPr>
                <w:b/>
                <w:sz w:val="28"/>
              </w:rPr>
              <w:t xml:space="preserve"> -</w:t>
            </w:r>
          </w:p>
          <w:p w:rsidR="00D97621" w:rsidRPr="00AB1FB9" w:rsidRDefault="002D3507" w:rsidP="009B748C">
            <w:pPr>
              <w:spacing w:after="120"/>
              <w:rPr>
                <w:sz w:val="20"/>
              </w:rPr>
            </w:pPr>
            <w:r w:rsidRPr="00AB1FB9">
              <w:rPr>
                <w:sz w:val="20"/>
              </w:rPr>
              <w:t>eine</w:t>
            </w:r>
            <w:r w:rsidR="00D97621" w:rsidRPr="00AB1FB9">
              <w:rPr>
                <w:sz w:val="20"/>
              </w:rPr>
              <w:t xml:space="preserve"> Excel-Datei</w:t>
            </w:r>
            <w:r w:rsidRPr="00AB1FB9">
              <w:rPr>
                <w:sz w:val="20"/>
              </w:rPr>
              <w:t>,</w:t>
            </w:r>
            <w:r w:rsidR="00D97621" w:rsidRPr="00AB1FB9">
              <w:rPr>
                <w:sz w:val="20"/>
              </w:rPr>
              <w:t xml:space="preserve"> umfasst</w:t>
            </w:r>
            <w:r w:rsidR="009B748C" w:rsidRPr="00AB1FB9">
              <w:rPr>
                <w:sz w:val="20"/>
              </w:rPr>
              <w:t xml:space="preserve"> mehrere nützliche Planungsvorlagen</w:t>
            </w:r>
            <w:r w:rsidR="00D97621" w:rsidRPr="00AB1FB9">
              <w:rPr>
                <w:sz w:val="20"/>
              </w:rPr>
              <w:t>:</w:t>
            </w:r>
          </w:p>
          <w:p w:rsidR="00D97621" w:rsidRPr="002E4365" w:rsidRDefault="00D97621" w:rsidP="00982E05">
            <w:pPr>
              <w:pStyle w:val="Listenabsatz"/>
              <w:numPr>
                <w:ilvl w:val="0"/>
                <w:numId w:val="24"/>
              </w:numPr>
              <w:ind w:left="273" w:hanging="143"/>
              <w:rPr>
                <w:b/>
              </w:rPr>
            </w:pPr>
            <w:r w:rsidRPr="002E4365">
              <w:rPr>
                <w:b/>
                <w:shd w:val="clear" w:color="auto" w:fill="FFC000"/>
              </w:rPr>
              <w:t>Mehrjahresplan</w:t>
            </w:r>
            <w:r w:rsidR="002D3507" w:rsidRPr="002E4365">
              <w:rPr>
                <w:b/>
                <w:shd w:val="clear" w:color="auto" w:fill="FFC000"/>
              </w:rPr>
              <w:t>:</w:t>
            </w:r>
            <w:r w:rsidR="002D3507" w:rsidRPr="009B748C">
              <w:rPr>
                <w:b/>
                <w:color w:val="FFC000"/>
              </w:rPr>
              <w:t xml:space="preserve"> </w:t>
            </w:r>
            <w:r w:rsidR="002D3507" w:rsidRPr="009B748C">
              <w:rPr>
                <w:sz w:val="20"/>
              </w:rPr>
              <w:t>Dieser ist auf allen Gelingensfaktoren aufgebaut und beinhaltet Ziele und ihre Umsetzung, festgehalten auf einem Zeitstrahl.</w:t>
            </w:r>
          </w:p>
          <w:p w:rsidR="009B748C" w:rsidRDefault="009B748C" w:rsidP="00982E05">
            <w:pPr>
              <w:pStyle w:val="Listenabsatz"/>
              <w:ind w:left="273" w:firstLine="426"/>
              <w:rPr>
                <w:b/>
                <w:sz w:val="24"/>
              </w:rPr>
            </w:pPr>
            <w:r>
              <w:rPr>
                <w:noProof/>
                <w:lang w:eastAsia="de-CH"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margin">
                    <wp:posOffset>4111375</wp:posOffset>
                  </wp:positionH>
                  <wp:positionV relativeFrom="margin">
                    <wp:posOffset>1000465</wp:posOffset>
                  </wp:positionV>
                  <wp:extent cx="1209600" cy="1617330"/>
                  <wp:effectExtent l="0" t="0" r="0" b="2540"/>
                  <wp:wrapSquare wrapText="bothSides"/>
                  <wp:docPr id="348" name="Grafik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00" cy="161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2D3507">
              <w:rPr>
                <w:noProof/>
                <w:lang w:eastAsia="de-CH"/>
              </w:rPr>
              <w:drawing>
                <wp:inline distT="0" distB="0" distL="0" distR="0" wp14:anchorId="4B2B323B" wp14:editId="5707FDB8">
                  <wp:extent cx="2944251" cy="1080000"/>
                  <wp:effectExtent l="0" t="0" r="0" b="6350"/>
                  <wp:docPr id="347" name="Grafik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9558" cy="1129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1FB9" w:rsidRPr="00AB1FB9" w:rsidRDefault="00AB1FB9" w:rsidP="00982E05">
            <w:pPr>
              <w:pStyle w:val="Listenabsatz"/>
              <w:ind w:left="273" w:hanging="143"/>
              <w:rPr>
                <w:b/>
                <w:sz w:val="14"/>
              </w:rPr>
            </w:pPr>
          </w:p>
          <w:p w:rsidR="009B748C" w:rsidRPr="00AB1FB9" w:rsidRDefault="009B748C" w:rsidP="00982E05">
            <w:pPr>
              <w:pStyle w:val="Listenabsatz"/>
              <w:numPr>
                <w:ilvl w:val="0"/>
                <w:numId w:val="24"/>
              </w:numPr>
              <w:ind w:left="273" w:hanging="143"/>
              <w:rPr>
                <w:b/>
              </w:rPr>
            </w:pPr>
            <w:r w:rsidRPr="002E4365">
              <w:rPr>
                <w:b/>
                <w:color w:val="FFFFFF" w:themeColor="background1"/>
                <w:shd w:val="clear" w:color="auto" w:fill="002060"/>
              </w:rPr>
              <w:t>Budget:</w:t>
            </w:r>
            <w:r w:rsidRPr="002E4365">
              <w:rPr>
                <w:b/>
                <w:color w:val="FFFFFF" w:themeColor="background1"/>
                <w:sz w:val="20"/>
                <w:shd w:val="clear" w:color="auto" w:fill="002060"/>
              </w:rPr>
              <w:t xml:space="preserve"> </w:t>
            </w:r>
            <w:r w:rsidRPr="009B748C">
              <w:rPr>
                <w:sz w:val="20"/>
              </w:rPr>
              <w:t>Mit dieser Tabelle lässt sich ein einfaches Budget erstellen.</w:t>
            </w:r>
            <w:r w:rsidRPr="009B748C">
              <w:br/>
            </w:r>
          </w:p>
          <w:p w:rsidR="002D3507" w:rsidRPr="009B748C" w:rsidRDefault="002D3507" w:rsidP="00982E05">
            <w:pPr>
              <w:pStyle w:val="Listenabsatz"/>
              <w:numPr>
                <w:ilvl w:val="0"/>
                <w:numId w:val="24"/>
              </w:numPr>
              <w:ind w:left="273" w:hanging="143"/>
              <w:rPr>
                <w:b/>
                <w:color w:val="C00000"/>
              </w:rPr>
            </w:pPr>
            <w:r w:rsidRPr="002E4365">
              <w:rPr>
                <w:b/>
                <w:color w:val="FFFFFF" w:themeColor="background1"/>
                <w:shd w:val="clear" w:color="auto" w:fill="C00000"/>
              </w:rPr>
              <w:t>Kommunikationsplan</w:t>
            </w:r>
            <w:r w:rsidR="009B748C" w:rsidRPr="002E4365">
              <w:rPr>
                <w:b/>
                <w:color w:val="FFFFFF" w:themeColor="background1"/>
                <w:shd w:val="clear" w:color="auto" w:fill="C00000"/>
              </w:rPr>
              <w:t>:</w:t>
            </w:r>
            <w:r w:rsidR="009B748C" w:rsidRPr="009B748C">
              <w:rPr>
                <w:b/>
                <w:color w:val="C00000"/>
              </w:rPr>
              <w:t xml:space="preserve"> </w:t>
            </w:r>
            <w:r w:rsidR="009B748C" w:rsidRPr="00AB1FB9">
              <w:rPr>
                <w:sz w:val="20"/>
              </w:rPr>
              <w:t xml:space="preserve">Diese Vorlage </w:t>
            </w:r>
            <w:r w:rsidR="002E4365">
              <w:rPr>
                <w:sz w:val="20"/>
              </w:rPr>
              <w:t>dient</w:t>
            </w:r>
            <w:r w:rsidR="009B748C" w:rsidRPr="00AB1FB9">
              <w:rPr>
                <w:sz w:val="20"/>
              </w:rPr>
              <w:t xml:space="preserve"> speziell</w:t>
            </w:r>
            <w:r w:rsidR="002E4365">
              <w:rPr>
                <w:sz w:val="20"/>
              </w:rPr>
              <w:t xml:space="preserve"> zur Planung der Kommunikation</w:t>
            </w:r>
            <w:r w:rsidR="00127FCE">
              <w:rPr>
                <w:sz w:val="20"/>
              </w:rPr>
              <w:t>.</w:t>
            </w:r>
          </w:p>
          <w:p w:rsidR="009B748C" w:rsidRDefault="009B748C" w:rsidP="00982E05">
            <w:pPr>
              <w:pStyle w:val="Listenabsatz"/>
              <w:ind w:left="699" w:hanging="143"/>
              <w:rPr>
                <w:b/>
              </w:rPr>
            </w:pPr>
            <w:r w:rsidRPr="009B748C">
              <w:rPr>
                <w:noProof/>
                <w:sz w:val="20"/>
                <w:lang w:eastAsia="de-CH"/>
              </w:rPr>
              <w:drawing>
                <wp:inline distT="0" distB="0" distL="0" distR="0" wp14:anchorId="4857121C" wp14:editId="70F6CF85">
                  <wp:extent cx="5024339" cy="799200"/>
                  <wp:effectExtent l="0" t="0" r="5080" b="1270"/>
                  <wp:docPr id="350" name="Grafik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9"/>
                          <a:srcRect l="1018" t="11590" r="2378"/>
                          <a:stretch/>
                        </pic:blipFill>
                        <pic:spPr bwMode="auto">
                          <a:xfrm>
                            <a:off x="0" y="0"/>
                            <a:ext cx="5128501" cy="815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82E05" w:rsidRPr="00982E05" w:rsidRDefault="00982E05" w:rsidP="00982E05">
            <w:pPr>
              <w:pStyle w:val="Listenabsatz"/>
              <w:ind w:left="273" w:hanging="143"/>
              <w:rPr>
                <w:b/>
                <w:sz w:val="10"/>
              </w:rPr>
            </w:pPr>
          </w:p>
          <w:p w:rsidR="00AB1FB9" w:rsidRDefault="002D3507" w:rsidP="00982E05">
            <w:pPr>
              <w:pStyle w:val="Listenabsatz"/>
              <w:numPr>
                <w:ilvl w:val="0"/>
                <w:numId w:val="24"/>
              </w:numPr>
              <w:ind w:left="273" w:hanging="143"/>
              <w:rPr>
                <w:b/>
              </w:rPr>
            </w:pPr>
            <w:r w:rsidRPr="00982E05">
              <w:rPr>
                <w:b/>
                <w:shd w:val="clear" w:color="auto" w:fill="D9D9D9" w:themeFill="background1" w:themeFillShade="D9"/>
              </w:rPr>
              <w:t>QM-Planung</w:t>
            </w:r>
            <w:r w:rsidR="00982E05">
              <w:rPr>
                <w:b/>
              </w:rPr>
              <w:t xml:space="preserve"> </w:t>
            </w:r>
          </w:p>
          <w:p w:rsidR="00982E05" w:rsidRPr="00982E05" w:rsidRDefault="00982E05" w:rsidP="00982E05">
            <w:pPr>
              <w:pStyle w:val="Listenabsatz"/>
              <w:ind w:left="273" w:hanging="143"/>
              <w:rPr>
                <w:b/>
                <w:sz w:val="10"/>
              </w:rPr>
            </w:pPr>
          </w:p>
          <w:p w:rsidR="002D3507" w:rsidRDefault="002D3507" w:rsidP="00982E05">
            <w:pPr>
              <w:pStyle w:val="Listenabsatz"/>
              <w:numPr>
                <w:ilvl w:val="0"/>
                <w:numId w:val="24"/>
              </w:numPr>
              <w:ind w:left="273" w:hanging="143"/>
              <w:rPr>
                <w:b/>
              </w:rPr>
            </w:pPr>
            <w:r w:rsidRPr="00982E05">
              <w:rPr>
                <w:b/>
                <w:shd w:val="clear" w:color="auto" w:fill="92D050"/>
              </w:rPr>
              <w:t>Selbstevaluation der Angebote</w:t>
            </w:r>
            <w:r w:rsidR="00982E05">
              <w:rPr>
                <w:b/>
              </w:rPr>
              <w:t xml:space="preserve"> </w:t>
            </w:r>
          </w:p>
          <w:p w:rsidR="00AB1FB9" w:rsidRDefault="00AB1FB9" w:rsidP="00982E05">
            <w:pPr>
              <w:pStyle w:val="Listenabsatz"/>
              <w:ind w:left="1170" w:hanging="143"/>
              <w:rPr>
                <w:b/>
              </w:rPr>
            </w:pPr>
            <w:r>
              <w:rPr>
                <w:noProof/>
                <w:lang w:eastAsia="de-CH"/>
              </w:rPr>
              <w:drawing>
                <wp:inline distT="0" distB="0" distL="0" distR="0" wp14:anchorId="63CAE5C0" wp14:editId="10F51247">
                  <wp:extent cx="4710489" cy="885600"/>
                  <wp:effectExtent l="0" t="0" r="0" b="0"/>
                  <wp:docPr id="351" name="Grafik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4786841" cy="89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2E05" w:rsidRPr="00982E05" w:rsidRDefault="00982E05" w:rsidP="00982E05">
            <w:pPr>
              <w:pStyle w:val="Listenabsatz"/>
              <w:ind w:left="273" w:hanging="143"/>
              <w:rPr>
                <w:b/>
                <w:sz w:val="10"/>
              </w:rPr>
            </w:pPr>
          </w:p>
          <w:p w:rsidR="002D3507" w:rsidRPr="002E4365" w:rsidRDefault="002D3507" w:rsidP="00982E05">
            <w:pPr>
              <w:pStyle w:val="Listenabsatz"/>
              <w:numPr>
                <w:ilvl w:val="0"/>
                <w:numId w:val="24"/>
              </w:numPr>
              <w:shd w:val="clear" w:color="auto" w:fill="EAF1DD" w:themeFill="accent3" w:themeFillTint="33"/>
              <w:ind w:left="273" w:right="701" w:hanging="143"/>
              <w:rPr>
                <w:b/>
              </w:rPr>
            </w:pPr>
            <w:r w:rsidRPr="009B748C">
              <w:rPr>
                <w:b/>
              </w:rPr>
              <w:t>Regiebücher der einzelnen Angebote</w:t>
            </w:r>
            <w:r w:rsidR="002E4365">
              <w:rPr>
                <w:b/>
              </w:rPr>
              <w:t xml:space="preserve">: </w:t>
            </w:r>
            <w:r w:rsidR="002E4365" w:rsidRPr="002E4365">
              <w:rPr>
                <w:sz w:val="20"/>
              </w:rPr>
              <w:t>Detailbeschreibung des Angebotes</w:t>
            </w:r>
          </w:p>
          <w:p w:rsidR="002E4365" w:rsidRPr="00982E05" w:rsidRDefault="002E4365" w:rsidP="00982E05">
            <w:pPr>
              <w:pStyle w:val="Listenabsatz"/>
              <w:shd w:val="clear" w:color="auto" w:fill="FFFFFF" w:themeFill="background1"/>
              <w:ind w:left="273" w:right="701" w:hanging="143"/>
              <w:rPr>
                <w:b/>
                <w:sz w:val="8"/>
              </w:rPr>
            </w:pPr>
          </w:p>
          <w:p w:rsidR="002D3507" w:rsidRDefault="002D3507" w:rsidP="00982E05">
            <w:pPr>
              <w:pStyle w:val="Listenabsatz"/>
              <w:numPr>
                <w:ilvl w:val="0"/>
                <w:numId w:val="24"/>
              </w:numPr>
              <w:shd w:val="clear" w:color="auto" w:fill="FFE2A7"/>
              <w:ind w:left="273" w:right="1409" w:hanging="143"/>
              <w:rPr>
                <w:b/>
              </w:rPr>
            </w:pPr>
            <w:r w:rsidRPr="002E4365">
              <w:rPr>
                <w:b/>
              </w:rPr>
              <w:t>Konzeptraster mit Fragen zur Erstellung des SORS-Konzepte</w:t>
            </w:r>
            <w:r w:rsidR="00127FCE">
              <w:rPr>
                <w:b/>
              </w:rPr>
              <w:t>s</w:t>
            </w:r>
          </w:p>
          <w:p w:rsidR="00982E05" w:rsidRPr="00982E05" w:rsidRDefault="00982E05" w:rsidP="00982E05">
            <w:pPr>
              <w:shd w:val="clear" w:color="auto" w:fill="FFFFFF" w:themeFill="background1"/>
              <w:ind w:left="273" w:right="1409" w:hanging="143"/>
              <w:rPr>
                <w:b/>
                <w:sz w:val="8"/>
              </w:rPr>
            </w:pPr>
          </w:p>
          <w:p w:rsidR="002D3507" w:rsidRPr="002E4365" w:rsidRDefault="002D3507" w:rsidP="00982E05">
            <w:pPr>
              <w:pStyle w:val="Listenabsatz"/>
              <w:numPr>
                <w:ilvl w:val="0"/>
                <w:numId w:val="24"/>
              </w:numPr>
              <w:shd w:val="clear" w:color="auto" w:fill="002060"/>
              <w:ind w:left="273" w:right="839" w:hanging="143"/>
              <w:rPr>
                <w:b/>
                <w:color w:val="FFFFFF" w:themeColor="background1"/>
              </w:rPr>
            </w:pPr>
            <w:r w:rsidRPr="002E4365">
              <w:rPr>
                <w:b/>
                <w:color w:val="FFFFFF" w:themeColor="background1"/>
              </w:rPr>
              <w:t>Leistungsauftrag (</w:t>
            </w:r>
            <w:r w:rsidR="00127FCE">
              <w:rPr>
                <w:b/>
                <w:color w:val="FFFFFF" w:themeColor="background1"/>
              </w:rPr>
              <w:t>-</w:t>
            </w:r>
            <w:r w:rsidRPr="002E4365">
              <w:rPr>
                <w:b/>
                <w:color w:val="FFFFFF" w:themeColor="background1"/>
              </w:rPr>
              <w:t>vereinbarung)</w:t>
            </w:r>
          </w:p>
          <w:p w:rsidR="002D3507" w:rsidRPr="002E4365" w:rsidRDefault="002D3507" w:rsidP="00982E05">
            <w:pPr>
              <w:pStyle w:val="Listenabsatz"/>
              <w:numPr>
                <w:ilvl w:val="1"/>
                <w:numId w:val="25"/>
              </w:numPr>
              <w:shd w:val="clear" w:color="auto" w:fill="002060"/>
              <w:ind w:left="273" w:right="3110" w:hanging="143"/>
              <w:rPr>
                <w:b/>
                <w:color w:val="FFFFFF" w:themeColor="background1"/>
                <w:sz w:val="20"/>
              </w:rPr>
            </w:pPr>
            <w:r w:rsidRPr="002E4365">
              <w:rPr>
                <w:b/>
                <w:color w:val="FFFFFF" w:themeColor="background1"/>
                <w:sz w:val="20"/>
              </w:rPr>
              <w:t>Mit strategischen Zielen</w:t>
            </w:r>
          </w:p>
          <w:p w:rsidR="00D97621" w:rsidRPr="00982E05" w:rsidRDefault="002D3507" w:rsidP="00982E05">
            <w:pPr>
              <w:pStyle w:val="Listenabsatz"/>
              <w:numPr>
                <w:ilvl w:val="1"/>
                <w:numId w:val="25"/>
              </w:numPr>
              <w:shd w:val="clear" w:color="auto" w:fill="002060"/>
              <w:ind w:left="273" w:right="3110" w:hanging="143"/>
              <w:rPr>
                <w:b/>
                <w:color w:val="FFFFFF" w:themeColor="background1"/>
                <w:sz w:val="20"/>
              </w:rPr>
            </w:pPr>
            <w:r w:rsidRPr="002E4365">
              <w:rPr>
                <w:b/>
                <w:color w:val="FFFFFF" w:themeColor="background1"/>
                <w:sz w:val="20"/>
              </w:rPr>
              <w:t>Mit operativen Zielen</w:t>
            </w:r>
            <w:r w:rsidR="002E4365" w:rsidRPr="002E4365">
              <w:rPr>
                <w:b/>
                <w:color w:val="FFFFFF" w:themeColor="background1"/>
                <w:sz w:val="20"/>
              </w:rPr>
              <w:t xml:space="preserve"> (operative Ebene)</w:t>
            </w:r>
          </w:p>
        </w:tc>
      </w:tr>
    </w:tbl>
    <w:p w:rsidR="00D97621" w:rsidRDefault="00D97621"/>
    <w:p w:rsidR="0025486D" w:rsidRDefault="0025486D" w:rsidP="006F5044">
      <w:pPr>
        <w:spacing w:before="120" w:after="120"/>
      </w:pPr>
      <w:bookmarkStart w:id="67" w:name="_Anhang"/>
      <w:bookmarkEnd w:id="67"/>
    </w:p>
    <w:p w:rsidR="0025486D" w:rsidRPr="009160B3" w:rsidRDefault="0025486D" w:rsidP="006F5044">
      <w:pPr>
        <w:spacing w:before="120" w:after="120"/>
        <w:rPr>
          <w:sz w:val="2"/>
        </w:rPr>
      </w:pPr>
    </w:p>
    <w:p w:rsidR="00CB1E3F" w:rsidRPr="00327BFA" w:rsidRDefault="00CB1E3F" w:rsidP="00CB1E3F">
      <w:pPr>
        <w:rPr>
          <w:rFonts w:ascii="Arial Black" w:hAnsi="Arial Black"/>
          <w:sz w:val="28"/>
        </w:rPr>
      </w:pPr>
      <w:r w:rsidRPr="00CB1E3F">
        <w:rPr>
          <w:rFonts w:ascii="Arial Black" w:hAnsi="Arial Black"/>
          <w:noProof/>
          <w:sz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51F8610" wp14:editId="556714B0">
                <wp:simplePos x="0" y="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2066925" cy="688340"/>
                <wp:effectExtent l="0" t="0" r="28575" b="16510"/>
                <wp:wrapSquare wrapText="bothSides"/>
                <wp:docPr id="3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7054" cy="688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934AB" w:rsidRDefault="005934AB">
                            <w:r>
                              <w:t>Logo der betreffenden Schule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F8610" id="Textfeld 2" o:spid="_x0000_s1030" type="#_x0000_t202" style="position:absolute;margin-left:111.55pt;margin-top:0;width:162.75pt;height:54.2pt;z-index:2516797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">
                <v:textbox>
                  <w:txbxContent>
                    <w:p w:rsidR="005934AB" w:rsidRDefault="005934AB">
                      <w:r>
                        <w:t>Logo der betreffenden Schule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327BFA">
        <w:rPr>
          <w:rFonts w:ascii="Arial Black" w:hAnsi="Arial Black"/>
          <w:sz w:val="28"/>
        </w:rPr>
        <w:t>Kommunikationsplan</w:t>
      </w:r>
      <w:r>
        <w:rPr>
          <w:rFonts w:ascii="Arial Black" w:hAnsi="Arial Black"/>
          <w:sz w:val="28"/>
        </w:rPr>
        <w:t xml:space="preserve"> "SORS - Schule </w:t>
      </w:r>
      <w:r w:rsidRPr="00CB1E3F">
        <w:rPr>
          <w:rFonts w:ascii="Arial Black" w:hAnsi="Arial Black"/>
          <w:color w:val="C00000"/>
          <w:sz w:val="28"/>
        </w:rPr>
        <w:t>XY</w:t>
      </w:r>
      <w:r>
        <w:rPr>
          <w:rFonts w:ascii="Arial Black" w:hAnsi="Arial Black"/>
          <w:sz w:val="28"/>
        </w:rPr>
        <w:t>"</w:t>
      </w:r>
    </w:p>
    <w:p w:rsidR="00CB1E3F" w:rsidRPr="00327BFA" w:rsidRDefault="00CB1E3F" w:rsidP="00CB1E3F">
      <w:pPr>
        <w:rPr>
          <w:sz w:val="20"/>
          <w:szCs w:val="20"/>
        </w:rPr>
      </w:pPr>
    </w:p>
    <w:p w:rsidR="00CB1E3F" w:rsidRPr="00327BFA" w:rsidRDefault="00CB1E3F" w:rsidP="00CB1E3F">
      <w:pPr>
        <w:rPr>
          <w:b/>
          <w:sz w:val="20"/>
          <w:szCs w:val="20"/>
        </w:rPr>
      </w:pPr>
      <w:r w:rsidRPr="00327BFA">
        <w:rPr>
          <w:b/>
          <w:sz w:val="20"/>
          <w:szCs w:val="20"/>
        </w:rPr>
        <w:t>Grundsätze</w:t>
      </w:r>
    </w:p>
    <w:p w:rsidR="00CB1E3F" w:rsidRPr="00327BFA" w:rsidRDefault="00CB1E3F" w:rsidP="00CB1E3F">
      <w:pPr>
        <w:pStyle w:val="ListWithSymbols"/>
        <w:rPr>
          <w:sz w:val="20"/>
          <w:szCs w:val="20"/>
        </w:rPr>
      </w:pPr>
      <w:r w:rsidRPr="00327BFA">
        <w:rPr>
          <w:sz w:val="20"/>
          <w:szCs w:val="20"/>
        </w:rPr>
        <w:t>intern vor extern kommunizieren</w:t>
      </w:r>
    </w:p>
    <w:p w:rsidR="00CB1E3F" w:rsidRDefault="00CB1E3F" w:rsidP="00CB1E3F">
      <w:pPr>
        <w:pStyle w:val="ListWithSymbols"/>
        <w:rPr>
          <w:sz w:val="20"/>
          <w:szCs w:val="20"/>
        </w:rPr>
      </w:pPr>
      <w:r>
        <w:rPr>
          <w:sz w:val="20"/>
          <w:szCs w:val="20"/>
        </w:rPr>
        <w:t>Adressaten/</w:t>
      </w:r>
      <w:r w:rsidRPr="00327BFA">
        <w:rPr>
          <w:sz w:val="20"/>
          <w:szCs w:val="20"/>
        </w:rPr>
        <w:t>Zielgruppen via Brainstorming bestimmen</w:t>
      </w:r>
    </w:p>
    <w:p w:rsidR="00F37F02" w:rsidRPr="00CB1E3F" w:rsidRDefault="00F37F02" w:rsidP="00F37F02">
      <w:pPr>
        <w:pStyle w:val="ListWithSymbols"/>
        <w:numPr>
          <w:ilvl w:val="0"/>
          <w:numId w:val="0"/>
        </w:numPr>
        <w:ind w:left="425"/>
        <w:rPr>
          <w:sz w:val="20"/>
          <w:szCs w:val="20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564"/>
        <w:gridCol w:w="1680"/>
        <w:gridCol w:w="1698"/>
        <w:gridCol w:w="2515"/>
        <w:gridCol w:w="2523"/>
        <w:gridCol w:w="1699"/>
        <w:gridCol w:w="3738"/>
      </w:tblGrid>
      <w:tr w:rsidR="00CB1E3F" w:rsidTr="00CB1E3F">
        <w:tc>
          <w:tcPr>
            <w:tcW w:w="567" w:type="dxa"/>
            <w:shd w:val="clear" w:color="auto" w:fill="BFBFBF" w:themeFill="background1" w:themeFillShade="BF"/>
          </w:tcPr>
          <w:p w:rsidR="00CB1E3F" w:rsidRPr="00327BFA" w:rsidRDefault="00CB1E3F" w:rsidP="00C6071D">
            <w:pPr>
              <w:spacing w:before="60" w:after="60"/>
              <w:rPr>
                <w:b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BFBFBF" w:themeFill="background1" w:themeFillShade="BF"/>
          </w:tcPr>
          <w:p w:rsidR="00CB1E3F" w:rsidRPr="00327BFA" w:rsidRDefault="00CB1E3F" w:rsidP="00C6071D">
            <w:pPr>
              <w:spacing w:before="60" w:after="60"/>
              <w:rPr>
                <w:b/>
                <w:sz w:val="20"/>
                <w:szCs w:val="20"/>
              </w:rPr>
            </w:pPr>
            <w:r w:rsidRPr="00327BFA">
              <w:rPr>
                <w:b/>
                <w:sz w:val="20"/>
                <w:szCs w:val="20"/>
              </w:rPr>
              <w:t>Wann?</w:t>
            </w:r>
          </w:p>
        </w:tc>
        <w:tc>
          <w:tcPr>
            <w:tcW w:w="1701" w:type="dxa"/>
            <w:shd w:val="clear" w:color="auto" w:fill="BFBFBF" w:themeFill="background1" w:themeFillShade="BF"/>
          </w:tcPr>
          <w:p w:rsidR="00CB1E3F" w:rsidRPr="00327BFA" w:rsidRDefault="00CB1E3F" w:rsidP="00C6071D">
            <w:pPr>
              <w:spacing w:before="60" w:after="60"/>
              <w:rPr>
                <w:b/>
                <w:sz w:val="20"/>
                <w:szCs w:val="20"/>
              </w:rPr>
            </w:pPr>
            <w:r w:rsidRPr="00327BFA">
              <w:rPr>
                <w:b/>
                <w:sz w:val="20"/>
                <w:szCs w:val="20"/>
              </w:rPr>
              <w:t>Wer?</w:t>
            </w:r>
          </w:p>
        </w:tc>
        <w:tc>
          <w:tcPr>
            <w:tcW w:w="2551" w:type="dxa"/>
            <w:shd w:val="clear" w:color="auto" w:fill="BFBFBF" w:themeFill="background1" w:themeFillShade="BF"/>
          </w:tcPr>
          <w:p w:rsidR="00CB1E3F" w:rsidRPr="00327BFA" w:rsidRDefault="00CB1E3F" w:rsidP="00C6071D">
            <w:pPr>
              <w:spacing w:before="60" w:after="60"/>
              <w:rPr>
                <w:b/>
                <w:sz w:val="20"/>
                <w:szCs w:val="20"/>
              </w:rPr>
            </w:pPr>
            <w:r w:rsidRPr="00327BFA">
              <w:rPr>
                <w:b/>
                <w:sz w:val="20"/>
                <w:szCs w:val="20"/>
              </w:rPr>
              <w:t>Was?</w:t>
            </w:r>
          </w:p>
        </w:tc>
        <w:tc>
          <w:tcPr>
            <w:tcW w:w="2551" w:type="dxa"/>
            <w:shd w:val="clear" w:color="auto" w:fill="BFBFBF" w:themeFill="background1" w:themeFillShade="BF"/>
          </w:tcPr>
          <w:p w:rsidR="00CB1E3F" w:rsidRPr="00327BFA" w:rsidRDefault="00CB1E3F" w:rsidP="00C6071D">
            <w:pPr>
              <w:spacing w:before="60" w:after="60"/>
              <w:rPr>
                <w:b/>
                <w:sz w:val="20"/>
                <w:szCs w:val="20"/>
              </w:rPr>
            </w:pPr>
            <w:r w:rsidRPr="00327BFA">
              <w:rPr>
                <w:b/>
                <w:sz w:val="20"/>
                <w:szCs w:val="20"/>
              </w:rPr>
              <w:t>Wie?</w:t>
            </w:r>
          </w:p>
        </w:tc>
        <w:tc>
          <w:tcPr>
            <w:tcW w:w="1701" w:type="dxa"/>
            <w:shd w:val="clear" w:color="auto" w:fill="BFBFBF" w:themeFill="background1" w:themeFillShade="BF"/>
          </w:tcPr>
          <w:p w:rsidR="00CB1E3F" w:rsidRPr="00327BFA" w:rsidRDefault="00CB1E3F" w:rsidP="00C6071D">
            <w:pPr>
              <w:spacing w:before="60" w:after="60"/>
              <w:rPr>
                <w:b/>
                <w:sz w:val="20"/>
                <w:szCs w:val="20"/>
              </w:rPr>
            </w:pPr>
            <w:r w:rsidRPr="00327BFA">
              <w:rPr>
                <w:b/>
                <w:sz w:val="20"/>
                <w:szCs w:val="20"/>
              </w:rPr>
              <w:t>Verantwortung</w:t>
            </w:r>
          </w:p>
        </w:tc>
        <w:tc>
          <w:tcPr>
            <w:tcW w:w="3795" w:type="dxa"/>
            <w:shd w:val="clear" w:color="auto" w:fill="BFBFBF" w:themeFill="background1" w:themeFillShade="BF"/>
          </w:tcPr>
          <w:p w:rsidR="00CB1E3F" w:rsidRPr="00327BFA" w:rsidRDefault="00CB1E3F" w:rsidP="00C6071D">
            <w:pPr>
              <w:spacing w:before="60" w:after="60"/>
              <w:rPr>
                <w:b/>
                <w:sz w:val="20"/>
                <w:szCs w:val="20"/>
              </w:rPr>
            </w:pPr>
            <w:r w:rsidRPr="00327BFA">
              <w:rPr>
                <w:b/>
                <w:sz w:val="20"/>
                <w:szCs w:val="20"/>
              </w:rPr>
              <w:t>Bemerkungen</w:t>
            </w:r>
            <w:r>
              <w:rPr>
                <w:b/>
                <w:sz w:val="20"/>
                <w:szCs w:val="20"/>
              </w:rPr>
              <w:t xml:space="preserve"> / Reflexion</w:t>
            </w:r>
          </w:p>
        </w:tc>
      </w:tr>
      <w:tr w:rsidR="00CB1E3F" w:rsidTr="00CB1E3F">
        <w:tc>
          <w:tcPr>
            <w:tcW w:w="567" w:type="dxa"/>
            <w:shd w:val="clear" w:color="auto" w:fill="BFBFBF" w:themeFill="background1" w:themeFillShade="BF"/>
          </w:tcPr>
          <w:p w:rsidR="00CB1E3F" w:rsidRPr="00327BFA" w:rsidRDefault="00CB1E3F" w:rsidP="00C6071D">
            <w:pPr>
              <w:spacing w:before="60" w:after="60"/>
              <w:rPr>
                <w:b/>
                <w:sz w:val="12"/>
                <w:szCs w:val="12"/>
              </w:rPr>
            </w:pPr>
          </w:p>
        </w:tc>
        <w:tc>
          <w:tcPr>
            <w:tcW w:w="1701" w:type="dxa"/>
            <w:shd w:val="clear" w:color="auto" w:fill="BFBFBF" w:themeFill="background1" w:themeFillShade="BF"/>
          </w:tcPr>
          <w:p w:rsidR="00CB1E3F" w:rsidRPr="00327BFA" w:rsidRDefault="00CB1E3F" w:rsidP="00C6071D">
            <w:pPr>
              <w:spacing w:before="60" w:after="60"/>
              <w:rPr>
                <w:b/>
                <w:sz w:val="12"/>
                <w:szCs w:val="12"/>
              </w:rPr>
            </w:pPr>
            <w:r w:rsidRPr="00327BFA">
              <w:rPr>
                <w:b/>
                <w:sz w:val="12"/>
                <w:szCs w:val="12"/>
              </w:rPr>
              <w:t>Zeitraum</w:t>
            </w:r>
          </w:p>
        </w:tc>
        <w:tc>
          <w:tcPr>
            <w:tcW w:w="1701" w:type="dxa"/>
            <w:shd w:val="clear" w:color="auto" w:fill="BFBFBF" w:themeFill="background1" w:themeFillShade="BF"/>
          </w:tcPr>
          <w:p w:rsidR="00CB1E3F" w:rsidRPr="00327BFA" w:rsidRDefault="00CB1E3F" w:rsidP="00C6071D">
            <w:pPr>
              <w:spacing w:before="60" w:after="60"/>
              <w:rPr>
                <w:b/>
                <w:sz w:val="12"/>
                <w:szCs w:val="12"/>
              </w:rPr>
            </w:pPr>
            <w:r w:rsidRPr="00327BFA">
              <w:rPr>
                <w:b/>
                <w:sz w:val="12"/>
                <w:szCs w:val="12"/>
              </w:rPr>
              <w:t>Adressaten</w:t>
            </w:r>
            <w:r>
              <w:rPr>
                <w:b/>
                <w:sz w:val="12"/>
                <w:szCs w:val="12"/>
              </w:rPr>
              <w:t>/Zielgruppen</w:t>
            </w:r>
          </w:p>
        </w:tc>
        <w:tc>
          <w:tcPr>
            <w:tcW w:w="2551" w:type="dxa"/>
            <w:shd w:val="clear" w:color="auto" w:fill="BFBFBF" w:themeFill="background1" w:themeFillShade="BF"/>
          </w:tcPr>
          <w:p w:rsidR="00CB1E3F" w:rsidRPr="00327BFA" w:rsidRDefault="00CB1E3F" w:rsidP="00C6071D">
            <w:pPr>
              <w:spacing w:before="60" w:after="60"/>
              <w:rPr>
                <w:b/>
                <w:sz w:val="12"/>
                <w:szCs w:val="12"/>
              </w:rPr>
            </w:pPr>
            <w:r>
              <w:rPr>
                <w:b/>
                <w:sz w:val="12"/>
                <w:szCs w:val="12"/>
              </w:rPr>
              <w:t>Botschaft/</w:t>
            </w:r>
            <w:r w:rsidRPr="00327BFA">
              <w:rPr>
                <w:b/>
                <w:sz w:val="12"/>
                <w:szCs w:val="12"/>
              </w:rPr>
              <w:t>Inhalt</w:t>
            </w:r>
          </w:p>
        </w:tc>
        <w:tc>
          <w:tcPr>
            <w:tcW w:w="2551" w:type="dxa"/>
            <w:shd w:val="clear" w:color="auto" w:fill="BFBFBF" w:themeFill="background1" w:themeFillShade="BF"/>
          </w:tcPr>
          <w:p w:rsidR="00CB1E3F" w:rsidRPr="00327BFA" w:rsidRDefault="00CB1E3F" w:rsidP="00C6071D">
            <w:pPr>
              <w:spacing w:before="60" w:after="60"/>
              <w:rPr>
                <w:b/>
                <w:sz w:val="12"/>
                <w:szCs w:val="12"/>
              </w:rPr>
            </w:pPr>
            <w:r w:rsidRPr="00327BFA">
              <w:rPr>
                <w:b/>
                <w:sz w:val="12"/>
                <w:szCs w:val="12"/>
              </w:rPr>
              <w:t>Form/Kanal</w:t>
            </w:r>
            <w:r>
              <w:rPr>
                <w:b/>
                <w:sz w:val="12"/>
                <w:szCs w:val="12"/>
              </w:rPr>
              <w:br/>
            </w:r>
            <w:r w:rsidRPr="00327BFA">
              <w:rPr>
                <w:b/>
                <w:sz w:val="12"/>
                <w:szCs w:val="12"/>
              </w:rPr>
              <w:t>mündlich</w:t>
            </w:r>
            <w:r>
              <w:rPr>
                <w:b/>
                <w:sz w:val="12"/>
                <w:szCs w:val="12"/>
              </w:rPr>
              <w:t>/</w:t>
            </w:r>
            <w:r w:rsidRPr="00327BFA">
              <w:rPr>
                <w:b/>
                <w:sz w:val="12"/>
                <w:szCs w:val="12"/>
              </w:rPr>
              <w:t>schriftlich?</w:t>
            </w:r>
          </w:p>
        </w:tc>
        <w:tc>
          <w:tcPr>
            <w:tcW w:w="1701" w:type="dxa"/>
            <w:shd w:val="clear" w:color="auto" w:fill="BFBFBF" w:themeFill="background1" w:themeFillShade="BF"/>
          </w:tcPr>
          <w:p w:rsidR="00CB1E3F" w:rsidRPr="00327BFA" w:rsidRDefault="00CB1E3F" w:rsidP="00C6071D">
            <w:pPr>
              <w:spacing w:before="60" w:after="60"/>
              <w:rPr>
                <w:b/>
                <w:sz w:val="12"/>
                <w:szCs w:val="12"/>
              </w:rPr>
            </w:pPr>
          </w:p>
        </w:tc>
        <w:tc>
          <w:tcPr>
            <w:tcW w:w="3795" w:type="dxa"/>
            <w:shd w:val="clear" w:color="auto" w:fill="BFBFBF" w:themeFill="background1" w:themeFillShade="BF"/>
          </w:tcPr>
          <w:p w:rsidR="00CB1E3F" w:rsidRPr="00327BFA" w:rsidRDefault="00CB1E3F" w:rsidP="00C6071D">
            <w:pPr>
              <w:spacing w:before="60" w:after="60"/>
              <w:rPr>
                <w:b/>
                <w:sz w:val="12"/>
                <w:szCs w:val="12"/>
              </w:rPr>
            </w:pPr>
            <w:r>
              <w:rPr>
                <w:b/>
                <w:sz w:val="12"/>
                <w:szCs w:val="12"/>
              </w:rPr>
              <w:t>Reflexion:</w:t>
            </w:r>
            <w:r>
              <w:rPr>
                <w:b/>
                <w:sz w:val="12"/>
                <w:szCs w:val="12"/>
              </w:rPr>
              <w:br/>
              <w:t>Was hat sich bewährt? Was muss verbessert werden?</w:t>
            </w:r>
          </w:p>
        </w:tc>
      </w:tr>
      <w:tr w:rsidR="00CB1E3F" w:rsidTr="00CB1E3F">
        <w:tc>
          <w:tcPr>
            <w:tcW w:w="567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  <w:r w:rsidRPr="00327BFA">
              <w:rPr>
                <w:sz w:val="20"/>
                <w:szCs w:val="20"/>
              </w:rPr>
              <w:t>1</w:t>
            </w: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3795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</w:tr>
      <w:tr w:rsidR="00CB1E3F" w:rsidTr="00CB1E3F">
        <w:tc>
          <w:tcPr>
            <w:tcW w:w="567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  <w:r w:rsidRPr="00327BFA">
              <w:rPr>
                <w:sz w:val="20"/>
                <w:szCs w:val="20"/>
              </w:rPr>
              <w:t>2</w:t>
            </w: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3795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</w:tr>
      <w:tr w:rsidR="00CB1E3F" w:rsidTr="00CB1E3F">
        <w:tc>
          <w:tcPr>
            <w:tcW w:w="567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  <w:r w:rsidRPr="00327BFA">
              <w:rPr>
                <w:sz w:val="20"/>
                <w:szCs w:val="20"/>
              </w:rPr>
              <w:t>3</w:t>
            </w: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3795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</w:tr>
      <w:tr w:rsidR="00CB1E3F" w:rsidTr="00CB1E3F">
        <w:tc>
          <w:tcPr>
            <w:tcW w:w="567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  <w:r w:rsidRPr="00327BFA">
              <w:rPr>
                <w:sz w:val="20"/>
                <w:szCs w:val="20"/>
              </w:rPr>
              <w:t>4</w:t>
            </w: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3795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</w:tr>
      <w:tr w:rsidR="00CB1E3F" w:rsidTr="00CB1E3F">
        <w:tc>
          <w:tcPr>
            <w:tcW w:w="567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  <w:r w:rsidRPr="00327BFA">
              <w:rPr>
                <w:sz w:val="20"/>
                <w:szCs w:val="20"/>
              </w:rPr>
              <w:t>5</w:t>
            </w: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3795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</w:tr>
      <w:tr w:rsidR="00CB1E3F" w:rsidTr="00CB1E3F">
        <w:tc>
          <w:tcPr>
            <w:tcW w:w="567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  <w:r w:rsidRPr="00327BFA">
              <w:rPr>
                <w:sz w:val="20"/>
                <w:szCs w:val="20"/>
              </w:rPr>
              <w:t>6</w:t>
            </w: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3795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</w:tr>
      <w:tr w:rsidR="00CB1E3F" w:rsidTr="00CB1E3F">
        <w:tc>
          <w:tcPr>
            <w:tcW w:w="567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  <w:r w:rsidRPr="00327BFA">
              <w:rPr>
                <w:sz w:val="20"/>
                <w:szCs w:val="20"/>
              </w:rPr>
              <w:t>7</w:t>
            </w: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3795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</w:tr>
      <w:tr w:rsidR="00CB1E3F" w:rsidTr="00CB1E3F">
        <w:tc>
          <w:tcPr>
            <w:tcW w:w="567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  <w:r w:rsidRPr="00327BFA">
              <w:rPr>
                <w:sz w:val="20"/>
                <w:szCs w:val="20"/>
              </w:rPr>
              <w:t>8</w:t>
            </w: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3795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</w:tr>
      <w:tr w:rsidR="00CB1E3F" w:rsidTr="00CB1E3F">
        <w:tc>
          <w:tcPr>
            <w:tcW w:w="567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3795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</w:tr>
      <w:tr w:rsidR="00CB1E3F" w:rsidTr="00CB1E3F">
        <w:tc>
          <w:tcPr>
            <w:tcW w:w="567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3795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</w:tr>
      <w:tr w:rsidR="00CB1E3F" w:rsidTr="00CB1E3F">
        <w:tc>
          <w:tcPr>
            <w:tcW w:w="567" w:type="dxa"/>
          </w:tcPr>
          <w:p w:rsidR="00CB1E3F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55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3795" w:type="dxa"/>
          </w:tcPr>
          <w:p w:rsidR="00CB1E3F" w:rsidRPr="00327BFA" w:rsidRDefault="00CB1E3F" w:rsidP="00C6071D">
            <w:pPr>
              <w:spacing w:before="60" w:after="60"/>
              <w:rPr>
                <w:sz w:val="20"/>
                <w:szCs w:val="20"/>
              </w:rPr>
            </w:pPr>
          </w:p>
        </w:tc>
      </w:tr>
    </w:tbl>
    <w:p w:rsidR="006F5044" w:rsidRDefault="006F5044" w:rsidP="006F5044">
      <w:pPr>
        <w:pStyle w:val="Listenabsatz"/>
        <w:tabs>
          <w:tab w:val="left" w:pos="0"/>
        </w:tabs>
        <w:spacing w:before="120" w:after="120"/>
        <w:ind w:left="0"/>
      </w:pPr>
    </w:p>
    <w:p w:rsidR="006F5044" w:rsidRPr="0090362C" w:rsidRDefault="006F5044" w:rsidP="006F5044">
      <w:pPr>
        <w:spacing w:before="120" w:after="120"/>
        <w:sectPr w:rsidR="006F5044" w:rsidRPr="0090362C" w:rsidSect="00817775">
          <w:pgSz w:w="16838" w:h="11906" w:orient="landscape" w:code="9"/>
          <w:pgMar w:top="1276" w:right="1418" w:bottom="1276" w:left="993" w:header="720" w:footer="321" w:gutter="0"/>
          <w:cols w:space="720"/>
          <w:formProt w:val="0"/>
          <w:titlePg/>
          <w:docGrid w:linePitch="299"/>
        </w:sect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7C29AC" w:rsidRDefault="007C29AC" w:rsidP="006F5044">
      <w:pPr>
        <w:spacing w:before="120" w:after="120"/>
        <w:rPr>
          <w:rFonts w:cs="Arial"/>
          <w:b/>
        </w:rPr>
      </w:pPr>
    </w:p>
    <w:p w:rsidR="007C29AC" w:rsidRDefault="007C29AC" w:rsidP="006F5044">
      <w:pPr>
        <w:spacing w:before="120" w:after="120"/>
        <w:rPr>
          <w:rFonts w:cs="Arial"/>
          <w:b/>
        </w:rPr>
      </w:pPr>
    </w:p>
    <w:p w:rsidR="007C29AC" w:rsidRDefault="007C29AC" w:rsidP="006F5044">
      <w:pPr>
        <w:spacing w:before="120" w:after="120"/>
        <w:rPr>
          <w:rFonts w:cs="Arial"/>
          <w:b/>
        </w:rPr>
      </w:pPr>
    </w:p>
    <w:p w:rsidR="007C29AC" w:rsidRDefault="007C29AC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7C29AC" w:rsidRDefault="007C29AC" w:rsidP="006F5044">
      <w:pPr>
        <w:spacing w:before="120" w:after="120"/>
        <w:rPr>
          <w:rFonts w:cs="Arial"/>
          <w:b/>
        </w:rPr>
      </w:pPr>
    </w:p>
    <w:p w:rsidR="007C29AC" w:rsidRDefault="007C29AC" w:rsidP="006F5044">
      <w:pPr>
        <w:spacing w:before="120" w:after="120"/>
        <w:rPr>
          <w:rFonts w:cs="Arial"/>
          <w:b/>
        </w:rPr>
      </w:pPr>
    </w:p>
    <w:p w:rsidR="007C29AC" w:rsidRDefault="007C29AC" w:rsidP="006F5044">
      <w:pPr>
        <w:spacing w:before="120" w:after="120"/>
        <w:rPr>
          <w:rFonts w:cs="Arial"/>
          <w:b/>
        </w:rPr>
      </w:pPr>
    </w:p>
    <w:p w:rsidR="007C29AC" w:rsidRDefault="007C29AC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6F5044" w:rsidRDefault="006F5044" w:rsidP="006F5044">
      <w:pPr>
        <w:spacing w:before="120" w:after="120"/>
        <w:rPr>
          <w:rFonts w:cs="Arial"/>
          <w:b/>
        </w:rPr>
      </w:pPr>
    </w:p>
    <w:p w:rsidR="007C29AC" w:rsidRDefault="007C29AC" w:rsidP="007C29AC">
      <w:r>
        <w:rPr>
          <w:noProof/>
        </w:rPr>
        <w:drawing>
          <wp:inline distT="0" distB="0" distL="0" distR="0" wp14:anchorId="171E5909" wp14:editId="024A7348">
            <wp:extent cx="2400935" cy="298450"/>
            <wp:effectExtent l="0" t="0" r="0" b="6350"/>
            <wp:docPr id="11" name="Grafik 11" descr="R:\Kanton_Luzern\SK_Staatskanzlei\CD\Logos horizontal\Logo Luzern Solo\LogoL_sw_neutral_master-rahmen.wm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Grafik 51" descr="R:\Kanton_Luzern\SK_Staatskanzlei\CD\Logos horizontal\Logo Luzern Solo\LogoL_sw_neutral_master-rahmen.wmf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5" cy="29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9AC" w:rsidRDefault="007C29AC" w:rsidP="007C29AC"/>
    <w:p w:rsidR="007C29AC" w:rsidRPr="004553C9" w:rsidRDefault="00607412" w:rsidP="007C29AC">
      <w:r>
        <w:fldChar w:fldCharType="begin"/>
      </w:r>
      <w:r>
        <w:instrText xml:space="preserve"> DOCPROPERTY "Organisation.Departement"\*CHARFORMAT </w:instrText>
      </w:r>
      <w:r>
        <w:fldChar w:fldCharType="separate"/>
      </w:r>
      <w:r w:rsidR="007C29AC">
        <w:t>Bildungs- und Kulturdepartement</w:t>
      </w:r>
      <w:r>
        <w:fldChar w:fldCharType="end"/>
      </w:r>
    </w:p>
    <w:p w:rsidR="007C29AC" w:rsidRPr="00487158" w:rsidRDefault="007C29AC" w:rsidP="007C29AC">
      <w:pPr>
        <w:rPr>
          <w:b/>
        </w:rPr>
      </w:pPr>
      <w:r w:rsidRPr="00487158">
        <w:rPr>
          <w:b/>
        </w:rPr>
        <w:fldChar w:fldCharType="begin"/>
      </w:r>
      <w:r w:rsidRPr="00487158">
        <w:rPr>
          <w:b/>
        </w:rPr>
        <w:instrText xml:space="preserve"> IF </w:instrText>
      </w:r>
      <w:r w:rsidRPr="00487158">
        <w:rPr>
          <w:b/>
        </w:rPr>
        <w:fldChar w:fldCharType="begin"/>
      </w:r>
      <w:r w:rsidRPr="00487158">
        <w:rPr>
          <w:b/>
        </w:rPr>
        <w:instrText xml:space="preserve"> DOCPROPERTY "Organisation.AddressB1"\*CHARFORMAT </w:instrText>
      </w:r>
      <w:r w:rsidRPr="00487158">
        <w:rPr>
          <w:b/>
        </w:rPr>
        <w:fldChar w:fldCharType="separate"/>
      </w:r>
      <w:r>
        <w:rPr>
          <w:b/>
        </w:rPr>
        <w:instrText>Dienststelle Volksschulbildung</w:instrText>
      </w:r>
      <w:r w:rsidRPr="00487158">
        <w:rPr>
          <w:b/>
        </w:rPr>
        <w:fldChar w:fldCharType="end"/>
      </w:r>
    </w:p>
    <w:p w:rsidR="007C29AC" w:rsidRPr="00487158" w:rsidRDefault="007C29AC" w:rsidP="007C29AC">
      <w:pPr>
        <w:rPr>
          <w:b/>
        </w:rPr>
      </w:pPr>
      <w:r w:rsidRPr="00487158">
        <w:rPr>
          <w:b/>
        </w:rPr>
        <w:instrText>= "" "" "</w:instrText>
      </w:r>
      <w:r w:rsidRPr="00487158">
        <w:rPr>
          <w:b/>
        </w:rPr>
        <w:fldChar w:fldCharType="begin"/>
      </w:r>
      <w:r w:rsidRPr="00487158">
        <w:rPr>
          <w:b/>
        </w:rPr>
        <w:instrText xml:space="preserve"> DOCPROPERTY "Organisation.AddressB1"\*CHARFORMAT </w:instrText>
      </w:r>
      <w:r w:rsidRPr="00487158">
        <w:rPr>
          <w:b/>
        </w:rPr>
        <w:fldChar w:fldCharType="separate"/>
      </w:r>
      <w:r>
        <w:rPr>
          <w:b/>
        </w:rPr>
        <w:instrText>Dienststelle Volksschulbildung</w:instrText>
      </w:r>
      <w:r w:rsidRPr="00487158">
        <w:rPr>
          <w:b/>
        </w:rPr>
        <w:fldChar w:fldCharType="end"/>
      </w:r>
    </w:p>
    <w:p w:rsidR="007C29AC" w:rsidRPr="00487158" w:rsidRDefault="007C29AC" w:rsidP="007C29AC">
      <w:pPr>
        <w:rPr>
          <w:b/>
          <w:noProof/>
        </w:rPr>
      </w:pPr>
      <w:r w:rsidRPr="00487158">
        <w:rPr>
          <w:b/>
        </w:rPr>
        <w:instrText>" \&lt;OawJumpToField value=0/&gt;</w:instrText>
      </w:r>
      <w:r w:rsidRPr="00487158">
        <w:rPr>
          <w:b/>
        </w:rPr>
        <w:fldChar w:fldCharType="separate"/>
      </w:r>
      <w:r>
        <w:rPr>
          <w:b/>
          <w:noProof/>
        </w:rPr>
        <w:t>Dienststelle Volksschulbildung</w:t>
      </w:r>
    </w:p>
    <w:p w:rsidR="007C29AC" w:rsidRPr="00487158" w:rsidRDefault="007C29AC" w:rsidP="007C29AC">
      <w:pPr>
        <w:rPr>
          <w:b/>
        </w:rPr>
      </w:pPr>
      <w:r w:rsidRPr="00487158">
        <w:rPr>
          <w:b/>
        </w:rPr>
        <w:fldChar w:fldCharType="end"/>
      </w:r>
      <w:r w:rsidRPr="00487158">
        <w:rPr>
          <w:b/>
        </w:rPr>
        <w:fldChar w:fldCharType="begin"/>
      </w:r>
      <w:r w:rsidRPr="00487158">
        <w:rPr>
          <w:b/>
        </w:rPr>
        <w:instrText xml:space="preserve"> IF </w:instrText>
      </w:r>
      <w:r w:rsidRPr="00487158">
        <w:rPr>
          <w:b/>
        </w:rPr>
        <w:fldChar w:fldCharType="begin"/>
      </w:r>
      <w:r w:rsidRPr="00487158">
        <w:rPr>
          <w:b/>
        </w:rPr>
        <w:instrText xml:space="preserve"> DOCPROPERTY "Organisation.AddressB2"\*CHARFORMAT </w:instrText>
      </w:r>
      <w:r w:rsidRPr="00487158">
        <w:rPr>
          <w:b/>
        </w:rPr>
        <w:fldChar w:fldCharType="end"/>
      </w:r>
    </w:p>
    <w:p w:rsidR="007C29AC" w:rsidRPr="00487158" w:rsidRDefault="007C29AC" w:rsidP="007C29AC">
      <w:pPr>
        <w:rPr>
          <w:b/>
        </w:rPr>
      </w:pPr>
      <w:r w:rsidRPr="00487158">
        <w:rPr>
          <w:b/>
        </w:rPr>
        <w:instrText>= "" "" "</w:instrText>
      </w:r>
      <w:r w:rsidRPr="00487158">
        <w:rPr>
          <w:b/>
        </w:rPr>
        <w:fldChar w:fldCharType="begin"/>
      </w:r>
      <w:r w:rsidRPr="00487158">
        <w:rPr>
          <w:b/>
        </w:rPr>
        <w:instrText xml:space="preserve"> DOCPROPERTY "Organisation.AddressB2"\*CHARFORMAT </w:instrText>
      </w:r>
      <w:r w:rsidRPr="00487158">
        <w:rPr>
          <w:b/>
        </w:rPr>
        <w:fldChar w:fldCharType="separate"/>
      </w:r>
      <w:r w:rsidRPr="00487158">
        <w:rPr>
          <w:b/>
        </w:rPr>
        <w:instrText>Fehler! Unbekannter Name für Dokument-Eigenschaft.</w:instrText>
      </w:r>
      <w:r w:rsidRPr="00487158">
        <w:rPr>
          <w:b/>
        </w:rPr>
        <w:fldChar w:fldCharType="end"/>
      </w:r>
    </w:p>
    <w:p w:rsidR="007C29AC" w:rsidRPr="00487158" w:rsidRDefault="007C29AC" w:rsidP="007C29AC">
      <w:pPr>
        <w:rPr>
          <w:b/>
        </w:rPr>
      </w:pPr>
      <w:r w:rsidRPr="00487158">
        <w:rPr>
          <w:b/>
        </w:rPr>
        <w:instrText>" \&lt;OawJumpToField value=0/&gt;</w:instrText>
      </w:r>
      <w:r w:rsidRPr="00487158">
        <w:rPr>
          <w:b/>
        </w:rPr>
        <w:fldChar w:fldCharType="end"/>
      </w:r>
      <w:r w:rsidRPr="00487158">
        <w:rPr>
          <w:b/>
        </w:rPr>
        <w:fldChar w:fldCharType="begin"/>
      </w:r>
      <w:r w:rsidRPr="00487158">
        <w:rPr>
          <w:b/>
        </w:rPr>
        <w:instrText xml:space="preserve"> IF </w:instrText>
      </w:r>
      <w:r w:rsidRPr="00487158">
        <w:rPr>
          <w:b/>
        </w:rPr>
        <w:fldChar w:fldCharType="begin"/>
      </w:r>
      <w:r w:rsidRPr="00487158">
        <w:rPr>
          <w:b/>
        </w:rPr>
        <w:instrText xml:space="preserve"> DOCPROPERTY "Organisation.AddressB3"\*CHARFORMAT </w:instrText>
      </w:r>
      <w:r w:rsidRPr="00487158">
        <w:rPr>
          <w:b/>
        </w:rPr>
        <w:fldChar w:fldCharType="end"/>
      </w:r>
      <w:r w:rsidRPr="00487158">
        <w:rPr>
          <w:b/>
        </w:rPr>
        <w:instrText xml:space="preserve"> = "" "" "</w:instrText>
      </w:r>
      <w:r w:rsidRPr="00487158">
        <w:rPr>
          <w:b/>
        </w:rPr>
        <w:fldChar w:fldCharType="begin"/>
      </w:r>
      <w:r w:rsidRPr="00487158">
        <w:rPr>
          <w:b/>
        </w:rPr>
        <w:instrText xml:space="preserve"> DOCPROPERTY "Organisation.AddressB3"\*CHARFORMAT </w:instrText>
      </w:r>
      <w:r w:rsidRPr="00487158">
        <w:rPr>
          <w:b/>
        </w:rPr>
        <w:fldChar w:fldCharType="separate"/>
      </w:r>
      <w:r w:rsidRPr="00487158">
        <w:rPr>
          <w:b/>
        </w:rPr>
        <w:instrText>Fehler! Unbekannter Name für Dokument-Eigenschaft.</w:instrText>
      </w:r>
      <w:r w:rsidRPr="00487158">
        <w:rPr>
          <w:b/>
        </w:rPr>
        <w:fldChar w:fldCharType="end"/>
      </w:r>
    </w:p>
    <w:p w:rsidR="007C29AC" w:rsidRPr="00487158" w:rsidRDefault="007C29AC" w:rsidP="007C29AC">
      <w:pPr>
        <w:rPr>
          <w:b/>
        </w:rPr>
      </w:pPr>
      <w:r w:rsidRPr="00487158">
        <w:rPr>
          <w:b/>
        </w:rPr>
        <w:instrText>" \&lt;OawJumpToField value=0/&gt;</w:instrText>
      </w:r>
      <w:r w:rsidRPr="00487158">
        <w:rPr>
          <w:b/>
        </w:rPr>
        <w:fldChar w:fldCharType="end"/>
      </w:r>
      <w:r w:rsidRPr="00487158">
        <w:rPr>
          <w:b/>
        </w:rPr>
        <w:fldChar w:fldCharType="begin"/>
      </w:r>
      <w:r w:rsidRPr="00487158">
        <w:rPr>
          <w:b/>
        </w:rPr>
        <w:instrText xml:space="preserve"> IF </w:instrText>
      </w:r>
      <w:r w:rsidRPr="00487158">
        <w:rPr>
          <w:b/>
        </w:rPr>
        <w:fldChar w:fldCharType="begin"/>
      </w:r>
      <w:r w:rsidRPr="00487158">
        <w:rPr>
          <w:b/>
        </w:rPr>
        <w:instrText xml:space="preserve"> DOCPROPERTY "Organisation.AddressB4"\*CHARFORMAT </w:instrText>
      </w:r>
      <w:r w:rsidRPr="00487158">
        <w:rPr>
          <w:b/>
        </w:rPr>
        <w:fldChar w:fldCharType="end"/>
      </w:r>
      <w:r w:rsidRPr="00487158">
        <w:rPr>
          <w:b/>
        </w:rPr>
        <w:instrText xml:space="preserve"> = "" "" "</w:instrText>
      </w:r>
      <w:r w:rsidRPr="00487158">
        <w:rPr>
          <w:b/>
        </w:rPr>
        <w:fldChar w:fldCharType="begin"/>
      </w:r>
      <w:r w:rsidRPr="00487158">
        <w:rPr>
          <w:b/>
        </w:rPr>
        <w:instrText xml:space="preserve"> DOCPROPERTY "Organisation.AddressB4"\*CHARFORMAT </w:instrText>
      </w:r>
      <w:r w:rsidRPr="00487158">
        <w:rPr>
          <w:b/>
        </w:rPr>
        <w:fldChar w:fldCharType="separate"/>
      </w:r>
      <w:r w:rsidRPr="00487158">
        <w:rPr>
          <w:b/>
        </w:rPr>
        <w:instrText>Fehler! Unbekannter Name für Dokument-Eigenschaft.</w:instrText>
      </w:r>
      <w:r w:rsidRPr="00487158">
        <w:rPr>
          <w:b/>
        </w:rPr>
        <w:fldChar w:fldCharType="end"/>
      </w:r>
    </w:p>
    <w:p w:rsidR="007C29AC" w:rsidRDefault="007C29AC" w:rsidP="007C29AC">
      <w:pPr>
        <w:rPr>
          <w:highlight w:val="white"/>
        </w:rPr>
      </w:pPr>
      <w:r w:rsidRPr="00487158">
        <w:rPr>
          <w:b/>
        </w:rPr>
        <w:instrText>" \&lt;OawJumpToField value=0/&gt;</w:instrText>
      </w:r>
      <w:r w:rsidRPr="00487158">
        <w:rPr>
          <w:b/>
        </w:rPr>
        <w:fldChar w:fldCharType="end"/>
      </w:r>
      <w:r>
        <w:fldChar w:fldCharType="begin"/>
      </w:r>
      <w:r>
        <w:instrText xml:space="preserve"> IF </w:instrText>
      </w:r>
      <w:r w:rsidR="00607412">
        <w:fldChar w:fldCharType="begin"/>
      </w:r>
      <w:r w:rsidR="00607412">
        <w:instrText xml:space="preserve"> DOCPROPERTY "Organisation.AddressN1"\*CHARFORMAT </w:instrText>
      </w:r>
      <w:r w:rsidR="00607412">
        <w:fldChar w:fldCharType="separate"/>
      </w:r>
      <w:r>
        <w:instrText>Kellerstrasse 10</w:instrText>
      </w:r>
      <w:r w:rsidR="00607412">
        <w:fldChar w:fldCharType="end"/>
      </w:r>
      <w:r>
        <w:instrText xml:space="preserve"> = "" "" "</w:instrText>
      </w:r>
      <w:r>
        <w:fldChar w:fldCharType="begin"/>
      </w:r>
      <w:r>
        <w:instrText xml:space="preserve"> DOCPROPERTY "Organisation.AddressN1"\*</w:instrText>
      </w:r>
      <w:r w:rsidRPr="004553C9">
        <w:instrText>CHARFORMAT</w:instrText>
      </w:r>
      <w:r>
        <w:instrText xml:space="preserve"> </w:instrText>
      </w:r>
      <w:r>
        <w:fldChar w:fldCharType="separate"/>
      </w:r>
      <w:r>
        <w:instrText>Kellerstrasse 10</w:instrText>
      </w:r>
      <w:r>
        <w:fldChar w:fldCharType="end"/>
      </w:r>
    </w:p>
    <w:p w:rsidR="007C29AC" w:rsidRDefault="007C29AC" w:rsidP="007C29AC">
      <w:pPr>
        <w:rPr>
          <w:noProof/>
          <w:highlight w:val="white"/>
        </w:rPr>
      </w:pPr>
      <w:r>
        <w:instrText xml:space="preserve">" \&lt;OawJumpToField </w:instrText>
      </w:r>
      <w:r w:rsidRPr="004553C9">
        <w:instrText>value</w:instrText>
      </w:r>
      <w:r>
        <w:instrText>=0/&gt;</w:instrText>
      </w:r>
      <w:r>
        <w:fldChar w:fldCharType="separate"/>
      </w:r>
      <w:r>
        <w:rPr>
          <w:noProof/>
        </w:rPr>
        <w:t>Kellerstrasse 10</w:t>
      </w:r>
    </w:p>
    <w:p w:rsidR="007C29AC" w:rsidRDefault="007C29AC" w:rsidP="007C29AC">
      <w:r>
        <w:fldChar w:fldCharType="end"/>
      </w:r>
      <w:r>
        <w:fldChar w:fldCharType="begin"/>
      </w:r>
      <w:r>
        <w:instrText xml:space="preserve"> IF </w:instrText>
      </w:r>
      <w:r w:rsidR="00607412">
        <w:fldChar w:fldCharType="begin"/>
      </w:r>
      <w:r w:rsidR="00607412">
        <w:instrText xml:space="preserve"> DOCPROPERTY "Organisation.AddressN2"\*CHARFORMAT </w:instrText>
      </w:r>
      <w:r w:rsidR="00607412">
        <w:fldChar w:fldCharType="separate"/>
      </w:r>
      <w:r>
        <w:instrText>6002 Luzern</w:instrText>
      </w:r>
      <w:r w:rsidR="00607412">
        <w:fldChar w:fldCharType="end"/>
      </w:r>
      <w:r>
        <w:instrText xml:space="preserve"> = "" "" "</w:instrText>
      </w:r>
      <w:r>
        <w:fldChar w:fldCharType="begin"/>
      </w:r>
      <w:r>
        <w:instrText xml:space="preserve"> DOCPROPERTY "Organisation.</w:instrText>
      </w:r>
      <w:r w:rsidRPr="004553C9">
        <w:instrText>AddressN2</w:instrText>
      </w:r>
      <w:r>
        <w:instrText xml:space="preserve">"\*CHARFORMAT </w:instrText>
      </w:r>
      <w:r>
        <w:fldChar w:fldCharType="separate"/>
      </w:r>
      <w:r>
        <w:instrText>6002 Luzern</w:instrText>
      </w:r>
      <w:r>
        <w:fldChar w:fldCharType="end"/>
      </w:r>
    </w:p>
    <w:p w:rsidR="007C29AC" w:rsidRDefault="007C29AC" w:rsidP="007C29AC">
      <w:pPr>
        <w:rPr>
          <w:noProof/>
        </w:rPr>
      </w:pPr>
      <w:r>
        <w:instrText xml:space="preserve">" \&lt;OawJumpToField </w:instrText>
      </w:r>
      <w:r w:rsidRPr="004553C9">
        <w:instrText>value</w:instrText>
      </w:r>
      <w:r>
        <w:instrText>=0/&gt;</w:instrText>
      </w:r>
      <w:r>
        <w:fldChar w:fldCharType="separate"/>
      </w:r>
      <w:r>
        <w:rPr>
          <w:noProof/>
        </w:rPr>
        <w:t>6002 Luzern</w:t>
      </w:r>
    </w:p>
    <w:p w:rsidR="007C29AC" w:rsidRDefault="007C29AC" w:rsidP="007C29AC">
      <w:r>
        <w:fldChar w:fldCharType="end"/>
      </w:r>
      <w:r>
        <w:fldChar w:fldCharType="begin"/>
      </w:r>
      <w:r>
        <w:instrText xml:space="preserve"> IF </w:instrText>
      </w:r>
      <w:r>
        <w:fldChar w:fldCharType="begin"/>
      </w:r>
      <w:r>
        <w:instrText xml:space="preserve"> DOCPROPERTY "Organisation.AddressN3"\*CHARFORMAT </w:instrText>
      </w:r>
      <w:r>
        <w:fldChar w:fldCharType="end"/>
      </w:r>
      <w:r>
        <w:instrText xml:space="preserve"> = "" "" "</w:instrText>
      </w:r>
      <w:r>
        <w:fldChar w:fldCharType="begin"/>
      </w:r>
      <w:r>
        <w:instrText xml:space="preserve"> DOCPROPERTY "Organisation.</w:instrText>
      </w:r>
      <w:r w:rsidRPr="004553C9">
        <w:instrText>AddressN3</w:instrText>
      </w:r>
      <w:r>
        <w:instrText xml:space="preserve">"\*CHARFORMAT </w:instrText>
      </w:r>
      <w:r>
        <w:fldChar w:fldCharType="separate"/>
      </w:r>
      <w:r>
        <w:rPr>
          <w:b/>
          <w:bCs/>
          <w:lang w:val="de-DE"/>
        </w:rPr>
        <w:instrText>Fehler! Unbekannter Name für Dokument-Eigenschaft.</w:instrText>
      </w:r>
      <w:r>
        <w:fldChar w:fldCharType="end"/>
      </w:r>
    </w:p>
    <w:p w:rsidR="007C29AC" w:rsidRDefault="007C29AC" w:rsidP="007C29AC">
      <w:r>
        <w:instrText xml:space="preserve">" \&lt;OawJumpToField </w:instrText>
      </w:r>
      <w:r w:rsidRPr="004553C9">
        <w:instrText>value</w:instrText>
      </w:r>
      <w:r>
        <w:instrText>=0/&gt;</w:instrText>
      </w:r>
      <w:r>
        <w:fldChar w:fldCharType="end"/>
      </w:r>
      <w:r>
        <w:fldChar w:fldCharType="begin"/>
      </w:r>
      <w:r>
        <w:instrText xml:space="preserve"> IF </w:instrText>
      </w:r>
      <w:r>
        <w:fldChar w:fldCharType="begin"/>
      </w:r>
      <w:r>
        <w:instrText xml:space="preserve"> DOCPROPERTY "Organisation.AddressN4"\*CHARFORMAT </w:instrText>
      </w:r>
      <w:r>
        <w:fldChar w:fldCharType="end"/>
      </w:r>
      <w:r>
        <w:instrText xml:space="preserve"> = "" "" "</w:instrText>
      </w:r>
      <w:r>
        <w:fldChar w:fldCharType="begin"/>
      </w:r>
      <w:r>
        <w:instrText xml:space="preserve"> DOCPROPERTY "Organisation.</w:instrText>
      </w:r>
      <w:r w:rsidRPr="004553C9">
        <w:instrText>AddressN4</w:instrText>
      </w:r>
      <w:r>
        <w:instrText xml:space="preserve">"\*CHARFORMAT </w:instrText>
      </w:r>
      <w:r>
        <w:fldChar w:fldCharType="separate"/>
      </w:r>
      <w:r>
        <w:rPr>
          <w:b/>
          <w:bCs/>
          <w:lang w:val="de-DE"/>
        </w:rPr>
        <w:instrText>Fehler! Unbekannter Name für Dokument-Eigenschaft.</w:instrText>
      </w:r>
      <w:r>
        <w:fldChar w:fldCharType="end"/>
      </w:r>
    </w:p>
    <w:p w:rsidR="007C29AC" w:rsidRDefault="007C29AC" w:rsidP="007C29AC">
      <w:r>
        <w:instrText>" \&lt;OawJumpToField value=0/&gt;</w:instrText>
      </w:r>
      <w:r>
        <w:fldChar w:fldCharType="end"/>
      </w:r>
    </w:p>
    <w:p w:rsidR="007C29AC" w:rsidRDefault="007C29AC" w:rsidP="007C29AC">
      <w:r>
        <w:fldChar w:fldCharType="begin"/>
      </w:r>
      <w:r>
        <w:instrText xml:space="preserve"> IF </w:instrText>
      </w:r>
      <w:r>
        <w:fldChar w:fldCharType="begin"/>
      </w:r>
      <w:r>
        <w:instrText xml:space="preserve"> DOCPROPERTY "Organisation.Telefon"\*CHARFORMAT \&lt;OawJumpToField value=0/&gt;</w:instrText>
      </w:r>
      <w:r>
        <w:fldChar w:fldCharType="separate"/>
      </w:r>
      <w:r>
        <w:instrText>041 228 68 68</w:instrText>
      </w:r>
      <w:r>
        <w:fldChar w:fldCharType="end"/>
      </w:r>
      <w:r>
        <w:instrText xml:space="preserve"> = "" "" "</w:instrText>
      </w:r>
      <w:r>
        <w:fldChar w:fldCharType="begin"/>
      </w:r>
      <w:r>
        <w:instrText xml:space="preserve"> </w:instrText>
      </w:r>
      <w:r w:rsidRPr="004553C9">
        <w:instrText>DOCPROPERTY</w:instrText>
      </w:r>
      <w:r>
        <w:instrText xml:space="preserve"> "Doc.Telephone"\*CHARFORMAT \&lt;OawJumpToField value=0/&gt;</w:instrText>
      </w:r>
      <w:r>
        <w:fldChar w:fldCharType="separate"/>
      </w:r>
      <w:r>
        <w:instrText>Telefon</w:instrText>
      </w:r>
      <w:r>
        <w:fldChar w:fldCharType="end"/>
      </w:r>
      <w:r>
        <w:instrText xml:space="preserve"> </w:instrText>
      </w:r>
      <w:r>
        <w:fldChar w:fldCharType="begin"/>
      </w:r>
      <w:r>
        <w:instrText xml:space="preserve"> DOCPROPERTY "Organisation.Telefon"\*CHARFORMAT \&lt;OawJumpToField value=0/&gt;</w:instrText>
      </w:r>
      <w:r>
        <w:fldChar w:fldCharType="separate"/>
      </w:r>
      <w:r>
        <w:instrText>041 228 68 68</w:instrText>
      </w:r>
      <w:r>
        <w:fldChar w:fldCharType="end"/>
      </w:r>
    </w:p>
    <w:p w:rsidR="007C29AC" w:rsidRDefault="007C29AC" w:rsidP="007C29AC">
      <w:pPr>
        <w:rPr>
          <w:noProof/>
        </w:rPr>
      </w:pPr>
      <w:r>
        <w:instrText>" \&lt;</w:instrText>
      </w:r>
      <w:r w:rsidRPr="004553C9">
        <w:instrText>OawJumpToField</w:instrText>
      </w:r>
      <w:r>
        <w:instrText xml:space="preserve"> value=0/&gt;</w:instrText>
      </w:r>
      <w:r>
        <w:fldChar w:fldCharType="separate"/>
      </w:r>
      <w:r>
        <w:rPr>
          <w:noProof/>
        </w:rPr>
        <w:t>Telefon 041 228 68 68</w:t>
      </w:r>
    </w:p>
    <w:p w:rsidR="007C29AC" w:rsidRPr="009A3862" w:rsidRDefault="007C29AC" w:rsidP="007C29AC">
      <w:r>
        <w:fldChar w:fldCharType="end"/>
      </w:r>
      <w:r w:rsidRPr="009A3862">
        <w:fldChar w:fldCharType="begin"/>
      </w:r>
      <w:r w:rsidRPr="009A3862">
        <w:instrText xml:space="preserve"> IF </w:instrText>
      </w:r>
      <w:r w:rsidRPr="009A3862">
        <w:fldChar w:fldCharType="begin"/>
      </w:r>
      <w:r w:rsidRPr="009A3862">
        <w:instrText xml:space="preserve"> IF </w:instrText>
      </w:r>
      <w:r w:rsidRPr="009A3862">
        <w:fldChar w:fldCharType="begin"/>
      </w:r>
      <w:r w:rsidRPr="009A3862">
        <w:instrText xml:space="preserve"> DOCPROPERTY "Organisation.Internet"\*CHARFORMAT \&lt;OawJumpToField value=0/&gt;</w:instrText>
      </w:r>
      <w:r w:rsidRPr="009A3862">
        <w:fldChar w:fldCharType="separate"/>
      </w:r>
      <w:r>
        <w:instrText>www.volksschulbildung.lu.ch</w:instrText>
      </w:r>
      <w:r w:rsidRPr="009A3862">
        <w:fldChar w:fldCharType="end"/>
      </w:r>
      <w:r w:rsidRPr="009A3862">
        <w:instrText xml:space="preserve"> = "" "" "</w:instrText>
      </w:r>
      <w:r w:rsidRPr="009A3862">
        <w:fldChar w:fldCharType="begin"/>
      </w:r>
      <w:r w:rsidRPr="009A3862">
        <w:instrText xml:space="preserve"> DOCPROPERTY "Organisation.Internet"\*CHARFORMAT \&lt;OawJumpToField value=0/&gt;</w:instrText>
      </w:r>
      <w:r w:rsidRPr="009A3862">
        <w:fldChar w:fldCharType="separate"/>
      </w:r>
      <w:r>
        <w:instrText>www.volksschulbildung.lu.ch</w:instrText>
      </w:r>
      <w:r w:rsidRPr="009A3862">
        <w:fldChar w:fldCharType="end"/>
      </w:r>
      <w:r w:rsidRPr="009A3862">
        <w:instrText>" \&lt;OawJumpToField value=0/&gt;</w:instrText>
      </w:r>
      <w:r w:rsidRPr="009A3862">
        <w:fldChar w:fldCharType="separate"/>
      </w:r>
      <w:r>
        <w:rPr>
          <w:noProof/>
        </w:rPr>
        <w:instrText>www.volksschulbildung.lu.ch</w:instrText>
      </w:r>
      <w:r w:rsidRPr="009A3862">
        <w:fldChar w:fldCharType="end"/>
      </w:r>
      <w:r w:rsidRPr="009A3862">
        <w:instrText xml:space="preserve"> = "" "" "</w:instrText>
      </w:r>
      <w:r w:rsidRPr="009A3862">
        <w:fldChar w:fldCharType="begin"/>
      </w:r>
      <w:r w:rsidRPr="009A3862">
        <w:instrText xml:space="preserve"> IF </w:instrText>
      </w:r>
      <w:r w:rsidRPr="009A3862">
        <w:fldChar w:fldCharType="begin"/>
      </w:r>
      <w:r w:rsidRPr="009A3862">
        <w:instrText xml:space="preserve"> DOCPROPERTY "Organisation.Internet"\*CHARFORMAT \&lt;OawJumpToField value=0/&gt;</w:instrText>
      </w:r>
      <w:r w:rsidRPr="009A3862">
        <w:fldChar w:fldCharType="separate"/>
      </w:r>
      <w:r>
        <w:instrText>www.volksschulbildung.lu.ch</w:instrText>
      </w:r>
      <w:r w:rsidRPr="009A3862">
        <w:fldChar w:fldCharType="end"/>
      </w:r>
      <w:r w:rsidRPr="009A3862">
        <w:instrText xml:space="preserve"> = "" "" "</w:instrText>
      </w:r>
      <w:r w:rsidRPr="009A3862">
        <w:fldChar w:fldCharType="begin"/>
      </w:r>
      <w:r w:rsidRPr="009A3862">
        <w:instrText xml:space="preserve"> DOCPROPERTY "Organisation.Internet"\*CHARFORMAT \&lt;OawJumpToField value=0/&gt;</w:instrText>
      </w:r>
      <w:r w:rsidRPr="009A3862">
        <w:fldChar w:fldCharType="separate"/>
      </w:r>
      <w:r>
        <w:instrText>www.volksschulbildung.lu.ch</w:instrText>
      </w:r>
      <w:r w:rsidRPr="009A3862">
        <w:fldChar w:fldCharType="end"/>
      </w:r>
      <w:r w:rsidRPr="009A3862">
        <w:instrText>" \&lt;OawJumpToField value=0/&gt;</w:instrText>
      </w:r>
      <w:r w:rsidRPr="009A3862">
        <w:fldChar w:fldCharType="separate"/>
      </w:r>
      <w:r>
        <w:rPr>
          <w:noProof/>
        </w:rPr>
        <w:instrText>www.volksschulbildung.lu.ch</w:instrText>
      </w:r>
      <w:r w:rsidRPr="009A3862">
        <w:fldChar w:fldCharType="end"/>
      </w:r>
    </w:p>
    <w:p w:rsidR="007C29AC" w:rsidRPr="007C29AC" w:rsidRDefault="007C29AC" w:rsidP="007C29AC">
      <w:pPr>
        <w:rPr>
          <w:noProof/>
        </w:rPr>
      </w:pPr>
      <w:r w:rsidRPr="007C29AC">
        <w:instrText>" \&lt;OawJumpToField value=0/&gt;</w:instrText>
      </w:r>
      <w:r w:rsidRPr="009A3862">
        <w:fldChar w:fldCharType="separate"/>
      </w:r>
      <w:r w:rsidRPr="007C29AC">
        <w:rPr>
          <w:noProof/>
        </w:rPr>
        <w:t>www.volksschulbildung.lu.ch</w:t>
      </w:r>
    </w:p>
    <w:p w:rsidR="006F5044" w:rsidRPr="007C29AC" w:rsidRDefault="007C29AC" w:rsidP="007C29AC">
      <w:pPr>
        <w:spacing w:before="120" w:after="120"/>
        <w:rPr>
          <w:rFonts w:cs="Arial"/>
          <w:b/>
          <w:sz w:val="16"/>
        </w:rPr>
      </w:pPr>
      <w:r w:rsidRPr="009A3862">
        <w:fldChar w:fldCharType="end"/>
      </w:r>
      <w:r w:rsidRPr="007C29AC">
        <w:rPr>
          <w:sz w:val="16"/>
        </w:rPr>
        <w:t>Autor: Urs Amstutz</w:t>
      </w:r>
    </w:p>
    <w:p w:rsidR="007C29AC" w:rsidRDefault="007C29AC" w:rsidP="006F5044">
      <w:pPr>
        <w:spacing w:before="120" w:after="120"/>
        <w:rPr>
          <w:szCs w:val="18"/>
        </w:rPr>
      </w:pPr>
    </w:p>
    <w:p w:rsidR="007C29AC" w:rsidRPr="00C735BD" w:rsidRDefault="007C29AC" w:rsidP="006F5044">
      <w:pPr>
        <w:spacing w:before="120" w:after="120"/>
        <w:rPr>
          <w:szCs w:val="18"/>
        </w:rPr>
      </w:pPr>
    </w:p>
    <w:p w:rsidR="006F5044" w:rsidRDefault="000D7DF0" w:rsidP="00FC00D6">
      <w:pPr>
        <w:spacing w:before="120"/>
        <w:rPr>
          <w:szCs w:val="18"/>
        </w:rPr>
      </w:pPr>
      <w:r w:rsidRPr="00B119B6">
        <w:rPr>
          <w:szCs w:val="18"/>
        </w:rPr>
        <w:t xml:space="preserve">Luzern, </w:t>
      </w:r>
      <w:r w:rsidR="00272FA5">
        <w:rPr>
          <w:szCs w:val="18"/>
        </w:rPr>
        <w:t>Januar 2021</w:t>
      </w:r>
      <w:r w:rsidR="00EC7804">
        <w:rPr>
          <w:szCs w:val="18"/>
        </w:rPr>
        <w:t>/AMU</w:t>
      </w:r>
    </w:p>
    <w:p w:rsidR="006F5044" w:rsidRPr="0076560C" w:rsidRDefault="00FC00D6" w:rsidP="0076560C">
      <w:pPr>
        <w:rPr>
          <w:sz w:val="20"/>
          <w:szCs w:val="18"/>
        </w:rPr>
      </w:pPr>
      <w:r>
        <w:rPr>
          <w:color w:val="808080" w:themeColor="background1" w:themeShade="80"/>
          <w:sz w:val="14"/>
          <w:szCs w:val="18"/>
        </w:rPr>
        <w:t>2021-321/335935</w:t>
      </w:r>
    </w:p>
    <w:sectPr w:rsidR="006F5044" w:rsidRPr="0076560C" w:rsidSect="006F5044">
      <w:pgSz w:w="11906" w:h="16838" w:code="9"/>
      <w:pgMar w:top="1418" w:right="1418" w:bottom="1418" w:left="1418" w:header="720" w:footer="323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934AB" w:rsidRDefault="005934AB">
      <w:r>
        <w:separator/>
      </w:r>
    </w:p>
  </w:endnote>
  <w:endnote w:type="continuationSeparator" w:id="0">
    <w:p w:rsidR="005934AB" w:rsidRDefault="005934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utura Bk BT">
    <w:panose1 w:val="020B0502020204020303"/>
    <w:charset w:val="00"/>
    <w:family w:val="swiss"/>
    <w:pitch w:val="variable"/>
    <w:sig w:usb0="00000087" w:usb1="00000000" w:usb2="00000000" w:usb3="00000000" w:csb0="0000001B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utura ND Kanton Luzern Bold">
    <w:panose1 w:val="020B0802020204020204"/>
    <w:charset w:val="00"/>
    <w:family w:val="swiss"/>
    <w:notTrueType/>
    <w:pitch w:val="variable"/>
    <w:sig w:usb0="A000002F" w:usb1="5000214A" w:usb2="00000000" w:usb3="00000000" w:csb0="00000093" w:csb1="00000000"/>
  </w:font>
  <w:font w:name="Futura Luzern Book">
    <w:altName w:val="Futura Bk BT"/>
    <w:panose1 w:val="020B0502020204020303"/>
    <w:charset w:val="00"/>
    <w:family w:val="swiss"/>
    <w:notTrueType/>
    <w:pitch w:val="variable"/>
    <w:sig w:usb0="00000003" w:usb1="4000204A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radley Hand">
    <w:altName w:val="Courier New"/>
    <w:charset w:val="00"/>
    <w:family w:val="auto"/>
    <w:pitch w:val="variable"/>
    <w:sig w:usb0="00000001" w:usb1="5000204A" w:usb2="00000000" w:usb3="00000000" w:csb0="0000011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934AB" w:rsidRPr="009B66F7" w:rsidRDefault="005934AB" w:rsidP="006F5044">
    <w:pPr>
      <w:pStyle w:val="Fuzeile"/>
      <w:pBdr>
        <w:top w:val="single" w:sz="4" w:space="0" w:color="auto"/>
      </w:pBdr>
      <w:tabs>
        <w:tab w:val="clear" w:pos="9072"/>
        <w:tab w:val="right" w:pos="9214"/>
      </w:tabs>
      <w:ind w:right="-142"/>
      <w:rPr>
        <w:sz w:val="20"/>
        <w:szCs w:val="20"/>
      </w:rPr>
    </w:pPr>
    <w:r w:rsidRPr="00DB0DFA">
      <w:rPr>
        <w:sz w:val="16"/>
        <w:szCs w:val="16"/>
      </w:rPr>
      <w:t xml:space="preserve">Dienststelle Volksschulbildung Kanton Luzern. </w:t>
    </w:r>
    <w:r>
      <w:rPr>
        <w:sz w:val="16"/>
        <w:szCs w:val="16"/>
      </w:rPr>
      <w:t>Umsetzungshilfe B</w:t>
    </w:r>
    <w:r>
      <w:tab/>
    </w:r>
    <w:r w:rsidRPr="009B66F7">
      <w:rPr>
        <w:rStyle w:val="Seitenzahl"/>
        <w:sz w:val="20"/>
        <w:szCs w:val="20"/>
      </w:rPr>
      <w:fldChar w:fldCharType="begin"/>
    </w:r>
    <w:r w:rsidRPr="009B66F7">
      <w:rPr>
        <w:rStyle w:val="Seitenzahl"/>
        <w:sz w:val="20"/>
        <w:szCs w:val="20"/>
      </w:rPr>
      <w:instrText xml:space="preserve"> PAGE </w:instrText>
    </w:r>
    <w:r w:rsidRPr="009B66F7">
      <w:rPr>
        <w:rStyle w:val="Seitenzahl"/>
        <w:sz w:val="20"/>
        <w:szCs w:val="20"/>
      </w:rPr>
      <w:fldChar w:fldCharType="separate"/>
    </w:r>
    <w:r w:rsidR="00607412">
      <w:rPr>
        <w:rStyle w:val="Seitenzahl"/>
        <w:noProof/>
        <w:sz w:val="20"/>
        <w:szCs w:val="20"/>
      </w:rPr>
      <w:t>21</w:t>
    </w:r>
    <w:r w:rsidRPr="009B66F7">
      <w:rPr>
        <w:rStyle w:val="Seitenzahl"/>
        <w:sz w:val="20"/>
        <w:szCs w:val="20"/>
      </w:rPr>
      <w:fldChar w:fldCharType="end"/>
    </w:r>
    <w:r w:rsidRPr="009B66F7">
      <w:rPr>
        <w:rStyle w:val="Seitenzahl"/>
        <w:sz w:val="20"/>
        <w:szCs w:val="20"/>
      </w:rPr>
      <w:t>/</w:t>
    </w:r>
    <w:r>
      <w:rPr>
        <w:rStyle w:val="Seitenzahl"/>
        <w:sz w:val="20"/>
        <w:szCs w:val="20"/>
      </w:rPr>
      <w:t>38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934AB" w:rsidRDefault="005934AB" w:rsidP="006F5044">
    <w:pPr>
      <w:pStyle w:val="Fuzeile"/>
      <w:tabs>
        <w:tab w:val="clear" w:pos="4536"/>
        <w:tab w:val="clear" w:pos="9072"/>
        <w:tab w:val="left" w:pos="1490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934AB" w:rsidRDefault="005934AB">
      <w:r>
        <w:separator/>
      </w:r>
    </w:p>
  </w:footnote>
  <w:footnote w:type="continuationSeparator" w:id="0">
    <w:p w:rsidR="005934AB" w:rsidRDefault="005934A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934AB" w:rsidRDefault="005934AB" w:rsidP="006F5044">
    <w:pPr>
      <w:pStyle w:val="Kopfzeile"/>
      <w:tabs>
        <w:tab w:val="clear" w:pos="4536"/>
        <w:tab w:val="clear" w:pos="9072"/>
        <w:tab w:val="left" w:pos="5966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4B545D"/>
    <w:multiLevelType w:val="hybridMultilevel"/>
    <w:tmpl w:val="1F38EEDC"/>
    <w:lvl w:ilvl="0" w:tplc="6C820FD0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F83CFE"/>
    <w:multiLevelType w:val="hybridMultilevel"/>
    <w:tmpl w:val="375C56DE"/>
    <w:lvl w:ilvl="0" w:tplc="134A66A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F82801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F2C78F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7B4ED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BB444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BE0DC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9E6A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BE466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BCC3C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692515"/>
    <w:multiLevelType w:val="hybridMultilevel"/>
    <w:tmpl w:val="B1746386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72376E0"/>
    <w:multiLevelType w:val="hybridMultilevel"/>
    <w:tmpl w:val="410CFDE0"/>
    <w:lvl w:ilvl="0" w:tplc="6C820FD0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B38A60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58415D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AA8C45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D4AB3B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AA6632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0BED7E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12AA70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5D605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7B24F0"/>
    <w:multiLevelType w:val="hybridMultilevel"/>
    <w:tmpl w:val="8A4869FE"/>
    <w:lvl w:ilvl="0" w:tplc="6C820FD0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BF779D"/>
    <w:multiLevelType w:val="hybridMultilevel"/>
    <w:tmpl w:val="DE02B358"/>
    <w:lvl w:ilvl="0" w:tplc="6C820FD0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DC122FC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33CC7A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ECD10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72047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FFE42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07284E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1F069D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728DD2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823111"/>
    <w:multiLevelType w:val="hybridMultilevel"/>
    <w:tmpl w:val="A1A6D98E"/>
    <w:lvl w:ilvl="0" w:tplc="D0BC5592">
      <w:start w:val="1"/>
      <w:numFmt w:val="bullet"/>
      <w:lvlText w:val=""/>
      <w:lvlJc w:val="left"/>
      <w:pPr>
        <w:ind w:left="720" w:hanging="360"/>
      </w:pPr>
      <w:rPr>
        <w:rFonts w:ascii="Webdings" w:hAnsi="Web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3F2B21"/>
    <w:multiLevelType w:val="hybridMultilevel"/>
    <w:tmpl w:val="1ADCAB66"/>
    <w:lvl w:ilvl="0" w:tplc="6C820FD0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B314F8"/>
    <w:multiLevelType w:val="hybridMultilevel"/>
    <w:tmpl w:val="CB8EC152"/>
    <w:lvl w:ilvl="0" w:tplc="82929072">
      <w:start w:val="1"/>
      <w:numFmt w:val="bullet"/>
      <w:lvlText w:val=""/>
      <w:lvlJc w:val="left"/>
      <w:pPr>
        <w:ind w:left="720" w:hanging="360"/>
      </w:pPr>
      <w:rPr>
        <w:rFonts w:ascii="Webdings" w:hAnsi="Web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9559DD"/>
    <w:multiLevelType w:val="hybridMultilevel"/>
    <w:tmpl w:val="14D45D58"/>
    <w:lvl w:ilvl="0" w:tplc="6C820FD0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7436D9B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9DE1BE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71499D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74EB6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3A4665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95C30B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CEAFA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CB0645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CD6D9D"/>
    <w:multiLevelType w:val="hybridMultilevel"/>
    <w:tmpl w:val="EA4C1D7A"/>
    <w:lvl w:ilvl="0" w:tplc="87122A38">
      <w:start w:val="1"/>
      <w:numFmt w:val="bullet"/>
      <w:lvlText w:val=""/>
      <w:lvlJc w:val="left"/>
      <w:pPr>
        <w:ind w:left="720" w:hanging="360"/>
      </w:pPr>
      <w:rPr>
        <w:rFonts w:ascii="Webdings" w:hAnsi="Webdings" w:hint="default"/>
      </w:rPr>
    </w:lvl>
    <w:lvl w:ilvl="1" w:tplc="0D7A773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BAA819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1484BA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62ECA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F5CBC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3AAA7D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FF278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F2C96D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131902"/>
    <w:multiLevelType w:val="hybridMultilevel"/>
    <w:tmpl w:val="0CE2BA66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DF14B9"/>
    <w:multiLevelType w:val="hybridMultilevel"/>
    <w:tmpl w:val="60B21530"/>
    <w:lvl w:ilvl="0" w:tplc="6C820FD0">
      <w:start w:val="1"/>
      <w:numFmt w:val="bullet"/>
      <w:lvlText w:val="-"/>
      <w:lvlJc w:val="left"/>
      <w:pPr>
        <w:ind w:left="360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CEB712D"/>
    <w:multiLevelType w:val="hybridMultilevel"/>
    <w:tmpl w:val="171CFDA2"/>
    <w:lvl w:ilvl="0" w:tplc="6C820FD0">
      <w:start w:val="1"/>
      <w:numFmt w:val="bullet"/>
      <w:lvlText w:val="-"/>
      <w:lvlJc w:val="left"/>
      <w:pPr>
        <w:ind w:left="360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19F52B4"/>
    <w:multiLevelType w:val="hybridMultilevel"/>
    <w:tmpl w:val="FD066BE0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20B04D9"/>
    <w:multiLevelType w:val="hybridMultilevel"/>
    <w:tmpl w:val="FCC0FACA"/>
    <w:lvl w:ilvl="0" w:tplc="6C820FD0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A9DE22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29C37D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D6B93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9EA66D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02A933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C0EA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9A4D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396815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D122A9B"/>
    <w:multiLevelType w:val="multilevel"/>
    <w:tmpl w:val="0C52EC1E"/>
    <w:lvl w:ilvl="0">
      <w:start w:val="1"/>
      <w:numFmt w:val="bullet"/>
      <w:pStyle w:val="ListWithSymbols"/>
      <w:lvlText w:val="-"/>
      <w:lvlJc w:val="left"/>
      <w:pPr>
        <w:tabs>
          <w:tab w:val="num" w:pos="425"/>
        </w:tabs>
        <w:ind w:left="425" w:hanging="425"/>
      </w:pPr>
      <w:rPr>
        <w:rFonts w:ascii="Arial" w:hAnsi="Arial" w:hint="default"/>
      </w:rPr>
    </w:lvl>
    <w:lvl w:ilvl="1">
      <w:start w:val="1"/>
      <w:numFmt w:val="bullet"/>
      <w:lvlText w:val="-"/>
      <w:lvlJc w:val="left"/>
      <w:pPr>
        <w:tabs>
          <w:tab w:val="num" w:pos="851"/>
        </w:tabs>
        <w:ind w:left="851" w:hanging="426"/>
      </w:pPr>
      <w:rPr>
        <w:rFonts w:ascii="Arial" w:hAnsi="Arial" w:hint="default"/>
      </w:rPr>
    </w:lvl>
    <w:lvl w:ilvl="2">
      <w:start w:val="1"/>
      <w:numFmt w:val="bullet"/>
      <w:lvlText w:val="-"/>
      <w:lvlJc w:val="left"/>
      <w:pPr>
        <w:tabs>
          <w:tab w:val="num" w:pos="1276"/>
        </w:tabs>
        <w:ind w:left="1276" w:hanging="425"/>
      </w:pPr>
      <w:rPr>
        <w:rFonts w:ascii="Arial" w:hAnsi="Arial" w:hint="default"/>
      </w:rPr>
    </w:lvl>
    <w:lvl w:ilvl="3">
      <w:start w:val="1"/>
      <w:numFmt w:val="bullet"/>
      <w:lvlText w:val="-"/>
      <w:lvlJc w:val="left"/>
      <w:pPr>
        <w:tabs>
          <w:tab w:val="num" w:pos="1701"/>
        </w:tabs>
        <w:ind w:left="1701" w:hanging="425"/>
      </w:pPr>
      <w:rPr>
        <w:rFonts w:ascii="Arial" w:hAnsi="Arial" w:hint="default"/>
      </w:rPr>
    </w:lvl>
    <w:lvl w:ilvl="4">
      <w:start w:val="1"/>
      <w:numFmt w:val="bullet"/>
      <w:lvlText w:val="-"/>
      <w:lvlJc w:val="left"/>
      <w:pPr>
        <w:tabs>
          <w:tab w:val="num" w:pos="2126"/>
        </w:tabs>
        <w:ind w:left="2126" w:hanging="425"/>
      </w:pPr>
      <w:rPr>
        <w:rFonts w:ascii="Arial" w:hAnsi="Arial" w:hint="default"/>
      </w:rPr>
    </w:lvl>
    <w:lvl w:ilvl="5">
      <w:start w:val="1"/>
      <w:numFmt w:val="bullet"/>
      <w:lvlText w:val="-"/>
      <w:lvlJc w:val="left"/>
      <w:pPr>
        <w:tabs>
          <w:tab w:val="num" w:pos="2552"/>
        </w:tabs>
        <w:ind w:left="2552" w:hanging="426"/>
      </w:pPr>
      <w:rPr>
        <w:rFonts w:ascii="Arial" w:hAnsi="Arial" w:hint="default"/>
      </w:rPr>
    </w:lvl>
    <w:lvl w:ilvl="6">
      <w:start w:val="1"/>
      <w:numFmt w:val="bullet"/>
      <w:lvlText w:val="-"/>
      <w:lvlJc w:val="left"/>
      <w:pPr>
        <w:tabs>
          <w:tab w:val="num" w:pos="2977"/>
        </w:tabs>
        <w:ind w:left="2977" w:hanging="425"/>
      </w:pPr>
      <w:rPr>
        <w:rFonts w:ascii="Arial" w:hAnsi="Arial" w:hint="default"/>
      </w:rPr>
    </w:lvl>
    <w:lvl w:ilvl="7">
      <w:start w:val="1"/>
      <w:numFmt w:val="bullet"/>
      <w:lvlText w:val="-"/>
      <w:lvlJc w:val="left"/>
      <w:pPr>
        <w:tabs>
          <w:tab w:val="num" w:pos="3402"/>
        </w:tabs>
        <w:ind w:left="3402" w:hanging="425"/>
      </w:pPr>
      <w:rPr>
        <w:rFonts w:ascii="Arial" w:hAnsi="Arial" w:hint="default"/>
      </w:rPr>
    </w:lvl>
    <w:lvl w:ilvl="8">
      <w:start w:val="1"/>
      <w:numFmt w:val="bullet"/>
      <w:lvlText w:val="-"/>
      <w:lvlJc w:val="left"/>
      <w:pPr>
        <w:tabs>
          <w:tab w:val="num" w:pos="3827"/>
        </w:tabs>
        <w:ind w:left="3827" w:hanging="425"/>
      </w:pPr>
      <w:rPr>
        <w:rFonts w:ascii="Arial" w:hAnsi="Arial" w:hint="default"/>
      </w:rPr>
    </w:lvl>
  </w:abstractNum>
  <w:abstractNum w:abstractNumId="17" w15:restartNumberingAfterBreak="0">
    <w:nsid w:val="3F3348DA"/>
    <w:multiLevelType w:val="hybridMultilevel"/>
    <w:tmpl w:val="331871A2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41897851"/>
    <w:multiLevelType w:val="hybridMultilevel"/>
    <w:tmpl w:val="F056C962"/>
    <w:lvl w:ilvl="0" w:tplc="82929072">
      <w:start w:val="1"/>
      <w:numFmt w:val="bullet"/>
      <w:lvlText w:val=""/>
      <w:lvlJc w:val="left"/>
      <w:pPr>
        <w:ind w:left="720" w:hanging="360"/>
      </w:pPr>
      <w:rPr>
        <w:rFonts w:ascii="Webdings" w:hAnsi="Webdings" w:hint="default"/>
      </w:rPr>
    </w:lvl>
    <w:lvl w:ilvl="1" w:tplc="D44845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4C4B3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3C09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A4C83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784BF5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F4164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12270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1F85D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3018C0"/>
    <w:multiLevelType w:val="hybridMultilevel"/>
    <w:tmpl w:val="AECAFEC0"/>
    <w:lvl w:ilvl="0" w:tplc="6C820FD0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7906627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560125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74ED65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FCADF1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C2E556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72A63D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568E0D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2F2D8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467C53"/>
    <w:multiLevelType w:val="hybridMultilevel"/>
    <w:tmpl w:val="B9F80912"/>
    <w:lvl w:ilvl="0" w:tplc="6C820FD0">
      <w:start w:val="1"/>
      <w:numFmt w:val="bullet"/>
      <w:lvlText w:val="-"/>
      <w:lvlJc w:val="left"/>
      <w:pPr>
        <w:ind w:left="360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4D270386"/>
    <w:multiLevelType w:val="hybridMultilevel"/>
    <w:tmpl w:val="D28A7C0C"/>
    <w:lvl w:ilvl="0" w:tplc="6C820FD0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0E1179C"/>
    <w:multiLevelType w:val="hybridMultilevel"/>
    <w:tmpl w:val="3160A9B4"/>
    <w:lvl w:ilvl="0" w:tplc="6C820FD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C820FD0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672D39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62C2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83AEE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F882B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35C865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49E2E7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83EA4C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62BB6346"/>
    <w:multiLevelType w:val="hybridMultilevel"/>
    <w:tmpl w:val="BA3C2448"/>
    <w:lvl w:ilvl="0" w:tplc="6C820FD0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A4C81BE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0E068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6D0B3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2C6AC8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94677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BE45C6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849E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EACD62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E9D423F"/>
    <w:multiLevelType w:val="hybridMultilevel"/>
    <w:tmpl w:val="75D28A74"/>
    <w:lvl w:ilvl="0" w:tplc="07A6B99E">
      <w:start w:val="1"/>
      <w:numFmt w:val="decimal"/>
      <w:lvlText w:val="%1."/>
      <w:lvlJc w:val="left"/>
      <w:pPr>
        <w:ind w:left="720" w:hanging="360"/>
      </w:pPr>
    </w:lvl>
    <w:lvl w:ilvl="1" w:tplc="727686F0" w:tentative="1">
      <w:start w:val="1"/>
      <w:numFmt w:val="lowerLetter"/>
      <w:lvlText w:val="%2."/>
      <w:lvlJc w:val="left"/>
      <w:pPr>
        <w:ind w:left="1440" w:hanging="360"/>
      </w:pPr>
    </w:lvl>
    <w:lvl w:ilvl="2" w:tplc="32F40C62" w:tentative="1">
      <w:start w:val="1"/>
      <w:numFmt w:val="lowerRoman"/>
      <w:lvlText w:val="%3."/>
      <w:lvlJc w:val="right"/>
      <w:pPr>
        <w:ind w:left="2160" w:hanging="180"/>
      </w:pPr>
    </w:lvl>
    <w:lvl w:ilvl="3" w:tplc="8C50515E" w:tentative="1">
      <w:start w:val="1"/>
      <w:numFmt w:val="decimal"/>
      <w:lvlText w:val="%4."/>
      <w:lvlJc w:val="left"/>
      <w:pPr>
        <w:ind w:left="2880" w:hanging="360"/>
      </w:pPr>
    </w:lvl>
    <w:lvl w:ilvl="4" w:tplc="05746E2C" w:tentative="1">
      <w:start w:val="1"/>
      <w:numFmt w:val="lowerLetter"/>
      <w:lvlText w:val="%5."/>
      <w:lvlJc w:val="left"/>
      <w:pPr>
        <w:ind w:left="3600" w:hanging="360"/>
      </w:pPr>
    </w:lvl>
    <w:lvl w:ilvl="5" w:tplc="123AAADA" w:tentative="1">
      <w:start w:val="1"/>
      <w:numFmt w:val="lowerRoman"/>
      <w:lvlText w:val="%6."/>
      <w:lvlJc w:val="right"/>
      <w:pPr>
        <w:ind w:left="4320" w:hanging="180"/>
      </w:pPr>
    </w:lvl>
    <w:lvl w:ilvl="6" w:tplc="1FF662BE" w:tentative="1">
      <w:start w:val="1"/>
      <w:numFmt w:val="decimal"/>
      <w:lvlText w:val="%7."/>
      <w:lvlJc w:val="left"/>
      <w:pPr>
        <w:ind w:left="5040" w:hanging="360"/>
      </w:pPr>
    </w:lvl>
    <w:lvl w:ilvl="7" w:tplc="9FC4B834" w:tentative="1">
      <w:start w:val="1"/>
      <w:numFmt w:val="lowerLetter"/>
      <w:lvlText w:val="%8."/>
      <w:lvlJc w:val="left"/>
      <w:pPr>
        <w:ind w:left="5760" w:hanging="360"/>
      </w:pPr>
    </w:lvl>
    <w:lvl w:ilvl="8" w:tplc="45BC95D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2724AB4"/>
    <w:multiLevelType w:val="hybridMultilevel"/>
    <w:tmpl w:val="C3C276EC"/>
    <w:lvl w:ilvl="0" w:tplc="D0BC5592">
      <w:start w:val="1"/>
      <w:numFmt w:val="bullet"/>
      <w:lvlText w:val=""/>
      <w:lvlJc w:val="left"/>
      <w:pPr>
        <w:ind w:left="360" w:hanging="360"/>
      </w:pPr>
      <w:rPr>
        <w:rFonts w:ascii="Webdings" w:hAnsi="Webdings" w:hint="default"/>
      </w:rPr>
    </w:lvl>
    <w:lvl w:ilvl="1" w:tplc="29A63BD0"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2" w:tplc="0CA0DB8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CB94A5A6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69A66116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EEA786E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A6F45DCC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1E0AD2A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A746DBE2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B0A7C35"/>
    <w:multiLevelType w:val="hybridMultilevel"/>
    <w:tmpl w:val="9BE66D68"/>
    <w:lvl w:ilvl="0" w:tplc="9CE80D2E">
      <w:start w:val="1"/>
      <w:numFmt w:val="bullet"/>
      <w:pStyle w:val="Aufzhlung"/>
      <w:lvlText w:val="-"/>
      <w:lvlJc w:val="left"/>
      <w:pPr>
        <w:tabs>
          <w:tab w:val="num" w:pos="227"/>
        </w:tabs>
        <w:ind w:left="227" w:hanging="227"/>
      </w:pPr>
      <w:rPr>
        <w:rFonts w:ascii="Arial" w:hAnsi="Arial" w:hint="default"/>
      </w:rPr>
    </w:lvl>
    <w:lvl w:ilvl="1" w:tplc="F3F2206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AEE9FE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B4EC0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5683F2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CC382D6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59C28A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996B23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4CC222D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F595818"/>
    <w:multiLevelType w:val="hybridMultilevel"/>
    <w:tmpl w:val="A4CA5A16"/>
    <w:lvl w:ilvl="0" w:tplc="839695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A84A65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F2B7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D10211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950F71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62856F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E8347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B26420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26480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6"/>
  </w:num>
  <w:num w:numId="3">
    <w:abstractNumId w:val="22"/>
  </w:num>
  <w:num w:numId="4">
    <w:abstractNumId w:val="5"/>
  </w:num>
  <w:num w:numId="5">
    <w:abstractNumId w:val="23"/>
  </w:num>
  <w:num w:numId="6">
    <w:abstractNumId w:val="27"/>
  </w:num>
  <w:num w:numId="7">
    <w:abstractNumId w:val="1"/>
  </w:num>
  <w:num w:numId="8">
    <w:abstractNumId w:val="15"/>
  </w:num>
  <w:num w:numId="9">
    <w:abstractNumId w:val="24"/>
  </w:num>
  <w:num w:numId="10">
    <w:abstractNumId w:val="19"/>
  </w:num>
  <w:num w:numId="11">
    <w:abstractNumId w:val="9"/>
  </w:num>
  <w:num w:numId="12">
    <w:abstractNumId w:val="3"/>
  </w:num>
  <w:num w:numId="13">
    <w:abstractNumId w:val="18"/>
  </w:num>
  <w:num w:numId="14">
    <w:abstractNumId w:val="25"/>
  </w:num>
  <w:num w:numId="15">
    <w:abstractNumId w:val="10"/>
  </w:num>
  <w:num w:numId="16">
    <w:abstractNumId w:val="4"/>
  </w:num>
  <w:num w:numId="17">
    <w:abstractNumId w:val="8"/>
  </w:num>
  <w:num w:numId="18">
    <w:abstractNumId w:val="0"/>
  </w:num>
  <w:num w:numId="19">
    <w:abstractNumId w:val="2"/>
  </w:num>
  <w:num w:numId="20">
    <w:abstractNumId w:val="17"/>
  </w:num>
  <w:num w:numId="21">
    <w:abstractNumId w:val="14"/>
  </w:num>
  <w:num w:numId="22">
    <w:abstractNumId w:val="6"/>
  </w:num>
  <w:num w:numId="23">
    <w:abstractNumId w:val="7"/>
  </w:num>
  <w:num w:numId="24">
    <w:abstractNumId w:val="21"/>
  </w:num>
  <w:num w:numId="25">
    <w:abstractNumId w:val="11"/>
  </w:num>
  <w:num w:numId="26">
    <w:abstractNumId w:val="20"/>
  </w:num>
  <w:num w:numId="27">
    <w:abstractNumId w:val="13"/>
  </w:num>
  <w:num w:numId="28">
    <w:abstractNumId w:val="12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ocumentProtection w:edit="forms" w:enforcement="0"/>
  <w:defaultTabStop w:val="709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MetaTool_officeatwork" w:val="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"/>
    <w:docVar w:name="OawTemplateProperties" w:val="password:=&lt;Semicolon/&gt;MnO`rrvnqc.=;protectionType:=-1;"/>
  </w:docVars>
  <w:rsids>
    <w:rsidRoot w:val="00332A64"/>
    <w:rsid w:val="0000305D"/>
    <w:rsid w:val="00045386"/>
    <w:rsid w:val="00071791"/>
    <w:rsid w:val="000746A1"/>
    <w:rsid w:val="000776FB"/>
    <w:rsid w:val="00084E95"/>
    <w:rsid w:val="000B4EBD"/>
    <w:rsid w:val="000C15EF"/>
    <w:rsid w:val="000D7DF0"/>
    <w:rsid w:val="000F4065"/>
    <w:rsid w:val="001042A0"/>
    <w:rsid w:val="001062A5"/>
    <w:rsid w:val="00114106"/>
    <w:rsid w:val="00124641"/>
    <w:rsid w:val="00127FCE"/>
    <w:rsid w:val="001429F2"/>
    <w:rsid w:val="00152C60"/>
    <w:rsid w:val="001576E8"/>
    <w:rsid w:val="00162464"/>
    <w:rsid w:val="001C66ED"/>
    <w:rsid w:val="001F0849"/>
    <w:rsid w:val="001F6035"/>
    <w:rsid w:val="002446C2"/>
    <w:rsid w:val="002536B0"/>
    <w:rsid w:val="0025486D"/>
    <w:rsid w:val="00272FA5"/>
    <w:rsid w:val="0029511D"/>
    <w:rsid w:val="002B25B2"/>
    <w:rsid w:val="002D1690"/>
    <w:rsid w:val="002D31E0"/>
    <w:rsid w:val="002D3507"/>
    <w:rsid w:val="002E4365"/>
    <w:rsid w:val="00304102"/>
    <w:rsid w:val="00325706"/>
    <w:rsid w:val="00332A64"/>
    <w:rsid w:val="003517B2"/>
    <w:rsid w:val="003560BF"/>
    <w:rsid w:val="00371A8A"/>
    <w:rsid w:val="0037797C"/>
    <w:rsid w:val="003877B6"/>
    <w:rsid w:val="003A6C15"/>
    <w:rsid w:val="003C07BB"/>
    <w:rsid w:val="0040465A"/>
    <w:rsid w:val="00416F82"/>
    <w:rsid w:val="00434F33"/>
    <w:rsid w:val="004A1716"/>
    <w:rsid w:val="004C7457"/>
    <w:rsid w:val="004F7382"/>
    <w:rsid w:val="005445E2"/>
    <w:rsid w:val="00552E39"/>
    <w:rsid w:val="0057214D"/>
    <w:rsid w:val="00577745"/>
    <w:rsid w:val="005934AB"/>
    <w:rsid w:val="005D07DA"/>
    <w:rsid w:val="00605EFC"/>
    <w:rsid w:val="00607412"/>
    <w:rsid w:val="006710E4"/>
    <w:rsid w:val="0067391E"/>
    <w:rsid w:val="00674625"/>
    <w:rsid w:val="00681F9B"/>
    <w:rsid w:val="006E604D"/>
    <w:rsid w:val="006F5044"/>
    <w:rsid w:val="00703742"/>
    <w:rsid w:val="00710F86"/>
    <w:rsid w:val="00711BB1"/>
    <w:rsid w:val="0075498B"/>
    <w:rsid w:val="007569C7"/>
    <w:rsid w:val="0076560C"/>
    <w:rsid w:val="007750E8"/>
    <w:rsid w:val="007869D6"/>
    <w:rsid w:val="007A643D"/>
    <w:rsid w:val="007A6D6A"/>
    <w:rsid w:val="007C29AC"/>
    <w:rsid w:val="007C4DBD"/>
    <w:rsid w:val="007D06E6"/>
    <w:rsid w:val="008133B4"/>
    <w:rsid w:val="00817775"/>
    <w:rsid w:val="008238A0"/>
    <w:rsid w:val="0085586E"/>
    <w:rsid w:val="00860B9C"/>
    <w:rsid w:val="00870A00"/>
    <w:rsid w:val="008742A2"/>
    <w:rsid w:val="00882FC7"/>
    <w:rsid w:val="008938CE"/>
    <w:rsid w:val="008A4C56"/>
    <w:rsid w:val="008B436A"/>
    <w:rsid w:val="008B683C"/>
    <w:rsid w:val="008D2EFD"/>
    <w:rsid w:val="008E5633"/>
    <w:rsid w:val="00900844"/>
    <w:rsid w:val="0090236D"/>
    <w:rsid w:val="009160B3"/>
    <w:rsid w:val="00916565"/>
    <w:rsid w:val="0094290E"/>
    <w:rsid w:val="00955731"/>
    <w:rsid w:val="00982E05"/>
    <w:rsid w:val="00991FE9"/>
    <w:rsid w:val="009A2F73"/>
    <w:rsid w:val="009A71BD"/>
    <w:rsid w:val="009A7BA5"/>
    <w:rsid w:val="009B748C"/>
    <w:rsid w:val="009D5B78"/>
    <w:rsid w:val="009E21B5"/>
    <w:rsid w:val="00A128DD"/>
    <w:rsid w:val="00A52090"/>
    <w:rsid w:val="00AB1FB9"/>
    <w:rsid w:val="00AD420C"/>
    <w:rsid w:val="00B07B01"/>
    <w:rsid w:val="00B313A8"/>
    <w:rsid w:val="00B5279D"/>
    <w:rsid w:val="00BA2B86"/>
    <w:rsid w:val="00BB2604"/>
    <w:rsid w:val="00BE088F"/>
    <w:rsid w:val="00BF07F6"/>
    <w:rsid w:val="00BF161F"/>
    <w:rsid w:val="00C15B1D"/>
    <w:rsid w:val="00C6071D"/>
    <w:rsid w:val="00CB1E3F"/>
    <w:rsid w:val="00CB5E3A"/>
    <w:rsid w:val="00CC541B"/>
    <w:rsid w:val="00CE5412"/>
    <w:rsid w:val="00D7551B"/>
    <w:rsid w:val="00D87892"/>
    <w:rsid w:val="00D97621"/>
    <w:rsid w:val="00DB2FBF"/>
    <w:rsid w:val="00DB4EA4"/>
    <w:rsid w:val="00DC3B37"/>
    <w:rsid w:val="00DC7024"/>
    <w:rsid w:val="00DD4679"/>
    <w:rsid w:val="00E05DD6"/>
    <w:rsid w:val="00E30E46"/>
    <w:rsid w:val="00E64A08"/>
    <w:rsid w:val="00E74584"/>
    <w:rsid w:val="00E7536C"/>
    <w:rsid w:val="00E75BAF"/>
    <w:rsid w:val="00E75C85"/>
    <w:rsid w:val="00EA4B0B"/>
    <w:rsid w:val="00EA71D4"/>
    <w:rsid w:val="00EB6182"/>
    <w:rsid w:val="00EB7126"/>
    <w:rsid w:val="00EC7804"/>
    <w:rsid w:val="00EF6303"/>
    <w:rsid w:val="00F10919"/>
    <w:rsid w:val="00F17FA2"/>
    <w:rsid w:val="00F214DD"/>
    <w:rsid w:val="00F21D3D"/>
    <w:rsid w:val="00F37F02"/>
    <w:rsid w:val="00F65FE8"/>
    <w:rsid w:val="00F86813"/>
    <w:rsid w:val="00FB09D5"/>
    <w:rsid w:val="00FC00D6"/>
    <w:rsid w:val="00FC4643"/>
    <w:rsid w:val="00FE0084"/>
    <w:rsid w:val="00FF5D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."/>
  <w:listSeparator w:val=";"/>
  <w15:docId w15:val="{CE70CC4E-892F-48DF-929D-22425B10A7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de-CH" w:eastAsia="de-CH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unhideWhenUsed="1"/>
    <w:lsdException w:name="List Bullet" w:semiHidden="1" w:unhideWhenUsed="1"/>
    <w:lsdException w:name="List Number" w:semiHidden="1" w:unhideWhenUsed="1"/>
    <w:lsdException w:name="List 2" w:unhideWhenUsed="1"/>
    <w:lsdException w:name="List 3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unhideWhenUsed="1"/>
    <w:lsdException w:name="Body Text Indent 2" w:unhideWhenUsed="1"/>
    <w:lsdException w:name="Body Text Indent 3" w:unhideWhenUsed="1"/>
    <w:lsdException w:name="Block Text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0C5855"/>
    <w:rPr>
      <w:rFonts w:ascii="Arial" w:hAnsi="Arial"/>
      <w:sz w:val="22"/>
      <w:szCs w:val="24"/>
    </w:rPr>
  </w:style>
  <w:style w:type="paragraph" w:styleId="berschrift1">
    <w:name w:val="heading 1"/>
    <w:basedOn w:val="Standard"/>
    <w:next w:val="Standard"/>
    <w:link w:val="berschrift1Zchn"/>
    <w:autoRedefine/>
    <w:qFormat/>
    <w:rsid w:val="00E212A9"/>
    <w:pPr>
      <w:keepNext/>
      <w:spacing w:before="60" w:after="260"/>
      <w:jc w:val="both"/>
      <w:outlineLvl w:val="0"/>
    </w:pPr>
    <w:rPr>
      <w:rFonts w:ascii="Arial Black" w:hAnsi="Arial Black" w:cs="Arial"/>
      <w:b/>
      <w:bCs/>
      <w:kern w:val="32"/>
      <w:sz w:val="26"/>
      <w:szCs w:val="32"/>
    </w:rPr>
  </w:style>
  <w:style w:type="paragraph" w:styleId="berschrift2">
    <w:name w:val="heading 2"/>
    <w:basedOn w:val="Standard"/>
    <w:next w:val="Standard"/>
    <w:autoRedefine/>
    <w:qFormat/>
    <w:rsid w:val="00901B80"/>
    <w:pPr>
      <w:keepNext/>
      <w:outlineLvl w:val="1"/>
    </w:pPr>
    <w:rPr>
      <w:rFonts w:ascii="Arial Black" w:hAnsi="Arial Black" w:cs="Arial"/>
      <w:color w:val="FFFFFF" w:themeColor="background1"/>
      <w:sz w:val="24"/>
      <w:szCs w:val="22"/>
      <w:lang w:val="de-DE" w:eastAsia="de-DE"/>
    </w:rPr>
  </w:style>
  <w:style w:type="paragraph" w:styleId="berschrift3">
    <w:name w:val="heading 3"/>
    <w:basedOn w:val="Standard"/>
    <w:next w:val="Standard"/>
    <w:link w:val="berschrift3Zchn"/>
    <w:autoRedefine/>
    <w:qFormat/>
    <w:rsid w:val="00B00BA2"/>
    <w:pPr>
      <w:keepNext/>
      <w:spacing w:before="60" w:after="60"/>
      <w:ind w:left="709"/>
      <w:outlineLvl w:val="2"/>
    </w:pPr>
    <w:rPr>
      <w:rFonts w:cs="Arial"/>
      <w:b/>
      <w:bCs/>
      <w:color w:val="002060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pPr>
      <w:tabs>
        <w:tab w:val="left" w:pos="5103"/>
      </w:tabs>
      <w:spacing w:line="240" w:lineRule="exact"/>
    </w:pPr>
  </w:style>
  <w:style w:type="paragraph" w:styleId="Kopfzeile">
    <w:name w:val="header"/>
    <w:basedOn w:val="Standard"/>
    <w:link w:val="KopfzeileZchn"/>
    <w:uiPriority w:val="99"/>
    <w:pPr>
      <w:tabs>
        <w:tab w:val="center" w:pos="4536"/>
        <w:tab w:val="right" w:pos="9072"/>
      </w:tabs>
    </w:pPr>
  </w:style>
  <w:style w:type="paragraph" w:customStyle="1" w:styleId="Formatvorlage7">
    <w:name w:val="Formatvorlage7"/>
    <w:basedOn w:val="Standard"/>
    <w:next w:val="Standard"/>
    <w:autoRedefine/>
    <w:rsid w:val="00803308"/>
    <w:pPr>
      <w:keepNext/>
      <w:spacing w:after="120"/>
      <w:ind w:left="1134"/>
      <w:outlineLvl w:val="2"/>
    </w:pPr>
    <w:rPr>
      <w:rFonts w:ascii="Arial Black" w:hAnsi="Arial Black"/>
      <w:bCs/>
      <w:iCs/>
      <w:sz w:val="24"/>
    </w:rPr>
  </w:style>
  <w:style w:type="character" w:styleId="Hyperlink">
    <w:name w:val="Hyperlink"/>
    <w:uiPriority w:val="99"/>
    <w:rsid w:val="00A16080"/>
    <w:rPr>
      <w:color w:val="0000FF"/>
      <w:u w:val="single"/>
    </w:rPr>
  </w:style>
  <w:style w:type="table" w:styleId="Tabellenraster">
    <w:name w:val="Table Grid"/>
    <w:basedOn w:val="NormaleTabelle"/>
    <w:uiPriority w:val="59"/>
    <w:rsid w:val="00A160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uzeile">
    <w:name w:val="footer"/>
    <w:basedOn w:val="Standard"/>
    <w:link w:val="FuzeileZchn"/>
    <w:uiPriority w:val="99"/>
    <w:rsid w:val="0089416A"/>
    <w:pPr>
      <w:tabs>
        <w:tab w:val="center" w:pos="4536"/>
        <w:tab w:val="right" w:pos="9072"/>
      </w:tabs>
    </w:pPr>
  </w:style>
  <w:style w:type="character" w:styleId="Seitenzahl">
    <w:name w:val="page number"/>
    <w:basedOn w:val="Absatz-Standardschriftart"/>
    <w:rsid w:val="0089416A"/>
  </w:style>
  <w:style w:type="paragraph" w:styleId="Verzeichnis1">
    <w:name w:val="toc 1"/>
    <w:basedOn w:val="Standard"/>
    <w:next w:val="Standard"/>
    <w:autoRedefine/>
    <w:uiPriority w:val="39"/>
    <w:rsid w:val="0075230D"/>
    <w:pPr>
      <w:tabs>
        <w:tab w:val="left" w:pos="440"/>
        <w:tab w:val="right" w:leader="dot" w:pos="6226"/>
      </w:tabs>
      <w:spacing w:line="360" w:lineRule="auto"/>
    </w:pPr>
  </w:style>
  <w:style w:type="paragraph" w:customStyle="1" w:styleId="Aufzhlung">
    <w:name w:val="Aufzählung"/>
    <w:basedOn w:val="Standard"/>
    <w:qFormat/>
    <w:rsid w:val="00F676E5"/>
    <w:pPr>
      <w:numPr>
        <w:numId w:val="1"/>
      </w:numPr>
    </w:pPr>
    <w:rPr>
      <w:rFonts w:cs="Arial"/>
      <w:szCs w:val="22"/>
    </w:rPr>
  </w:style>
  <w:style w:type="character" w:styleId="Fett">
    <w:name w:val="Strong"/>
    <w:qFormat/>
    <w:rsid w:val="00170314"/>
    <w:rPr>
      <w:rFonts w:ascii="Arial" w:hAnsi="Arial"/>
      <w:b/>
      <w:bCs/>
      <w:sz w:val="22"/>
    </w:rPr>
  </w:style>
  <w:style w:type="paragraph" w:styleId="Sprechblasentext">
    <w:name w:val="Balloon Text"/>
    <w:basedOn w:val="Standard"/>
    <w:link w:val="SprechblasentextZchn"/>
    <w:uiPriority w:val="99"/>
    <w:rsid w:val="00C05A1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rsid w:val="00C05A12"/>
    <w:rPr>
      <w:rFonts w:ascii="Tahoma" w:hAnsi="Tahoma" w:cs="Tahoma"/>
      <w:sz w:val="16"/>
      <w:szCs w:val="16"/>
    </w:rPr>
  </w:style>
  <w:style w:type="character" w:customStyle="1" w:styleId="berschrift3Zchn">
    <w:name w:val="Überschrift 3 Zchn"/>
    <w:link w:val="berschrift3"/>
    <w:rsid w:val="00B00BA2"/>
    <w:rPr>
      <w:rFonts w:ascii="Arial" w:hAnsi="Arial" w:cs="Arial"/>
      <w:b/>
      <w:bCs/>
      <w:color w:val="002060"/>
      <w:sz w:val="26"/>
      <w:szCs w:val="26"/>
    </w:rPr>
  </w:style>
  <w:style w:type="paragraph" w:styleId="StandardWeb">
    <w:name w:val="Normal (Web)"/>
    <w:basedOn w:val="Standard"/>
    <w:unhideWhenUsed/>
    <w:rsid w:val="00AE5F2D"/>
    <w:pPr>
      <w:spacing w:after="270" w:line="336" w:lineRule="atLeast"/>
    </w:pPr>
    <w:rPr>
      <w:rFonts w:ascii="Times New Roman" w:hAnsi="Times New Roman"/>
      <w:sz w:val="18"/>
      <w:szCs w:val="18"/>
    </w:rPr>
  </w:style>
  <w:style w:type="paragraph" w:customStyle="1" w:styleId="Listenabsatz1">
    <w:name w:val="Listenabsatz1"/>
    <w:basedOn w:val="Standard"/>
    <w:rsid w:val="00D129D0"/>
    <w:pPr>
      <w:ind w:left="720"/>
      <w:contextualSpacing/>
    </w:pPr>
    <w:rPr>
      <w:rFonts w:ascii="Times New Roman" w:hAnsi="Times New Roman"/>
      <w:sz w:val="24"/>
    </w:rPr>
  </w:style>
  <w:style w:type="paragraph" w:customStyle="1" w:styleId="Default">
    <w:name w:val="Default"/>
    <w:rsid w:val="000A7524"/>
    <w:pPr>
      <w:autoSpaceDE w:val="0"/>
      <w:autoSpaceDN w:val="0"/>
      <w:adjustRightInd w:val="0"/>
    </w:pPr>
    <w:rPr>
      <w:rFonts w:ascii="Futura Bk BT" w:hAnsi="Futura Bk BT" w:cs="Futura Bk BT"/>
      <w:color w:val="000000"/>
      <w:sz w:val="24"/>
      <w:szCs w:val="24"/>
    </w:rPr>
  </w:style>
  <w:style w:type="paragraph" w:styleId="Verzeichnis2">
    <w:name w:val="toc 2"/>
    <w:basedOn w:val="Standard"/>
    <w:next w:val="Standard"/>
    <w:autoRedefine/>
    <w:uiPriority w:val="39"/>
    <w:rsid w:val="0075230D"/>
    <w:pPr>
      <w:tabs>
        <w:tab w:val="right" w:leader="dot" w:pos="6226"/>
      </w:tabs>
      <w:spacing w:line="360" w:lineRule="auto"/>
      <w:ind w:left="220"/>
    </w:pPr>
  </w:style>
  <w:style w:type="paragraph" w:customStyle="1" w:styleId="03-Grundschrift">
    <w:name w:val="03-Grundschrift"/>
    <w:basedOn w:val="Standard"/>
    <w:rsid w:val="00FC3F80"/>
    <w:pPr>
      <w:spacing w:line="213" w:lineRule="exact"/>
    </w:pPr>
    <w:rPr>
      <w:rFonts w:ascii="Times New Roman" w:hAnsi="Times New Roman"/>
      <w:szCs w:val="20"/>
    </w:rPr>
  </w:style>
  <w:style w:type="paragraph" w:customStyle="1" w:styleId="01-Paragraf">
    <w:name w:val="01-Paragraf"/>
    <w:basedOn w:val="Standard"/>
    <w:next w:val="03-Grundschrift"/>
    <w:rsid w:val="00FC3F80"/>
    <w:pPr>
      <w:keepNext/>
      <w:tabs>
        <w:tab w:val="left" w:pos="840"/>
      </w:tabs>
      <w:spacing w:before="298" w:after="57" w:line="213" w:lineRule="exact"/>
      <w:outlineLvl w:val="4"/>
    </w:pPr>
    <w:rPr>
      <w:rFonts w:ascii="Times New Roman" w:hAnsi="Times New Roman"/>
      <w:b/>
      <w:szCs w:val="20"/>
    </w:rPr>
  </w:style>
  <w:style w:type="character" w:customStyle="1" w:styleId="02-Sachberschrift">
    <w:name w:val="02-Sachüberschrift"/>
    <w:rsid w:val="00FC3F80"/>
    <w:rPr>
      <w:rFonts w:ascii="Times New Roman" w:hAnsi="Times New Roman"/>
      <w:b/>
      <w:i/>
      <w:sz w:val="22"/>
      <w:shd w:val="clear" w:color="auto" w:fill="auto"/>
      <w:lang w:val="de-CH"/>
    </w:rPr>
  </w:style>
  <w:style w:type="character" w:customStyle="1" w:styleId="05-Absatznummer">
    <w:name w:val="05-Absatznummer"/>
    <w:rsid w:val="002D5D6F"/>
    <w:rPr>
      <w:shd w:val="clear" w:color="auto" w:fill="auto"/>
      <w:vertAlign w:val="superscript"/>
      <w:lang w:val="de-CH"/>
    </w:rPr>
  </w:style>
  <w:style w:type="paragraph" w:customStyle="1" w:styleId="06-Liste1">
    <w:name w:val="06-Liste1"/>
    <w:basedOn w:val="Standard"/>
    <w:rsid w:val="00FC3F80"/>
    <w:pPr>
      <w:tabs>
        <w:tab w:val="left" w:pos="284"/>
        <w:tab w:val="left" w:pos="567"/>
      </w:tabs>
      <w:spacing w:line="213" w:lineRule="exact"/>
      <w:ind w:left="284" w:hanging="284"/>
    </w:pPr>
    <w:rPr>
      <w:rFonts w:ascii="Times New Roman" w:hAnsi="Times New Roman"/>
      <w:szCs w:val="20"/>
    </w:rPr>
  </w:style>
  <w:style w:type="paragraph" w:customStyle="1" w:styleId="ListWithSymbols">
    <w:name w:val="ListWithSymbols"/>
    <w:basedOn w:val="Standard"/>
    <w:rsid w:val="000C5855"/>
    <w:pPr>
      <w:numPr>
        <w:numId w:val="2"/>
      </w:numPr>
    </w:pPr>
    <w:rPr>
      <w:szCs w:val="22"/>
    </w:rPr>
  </w:style>
  <w:style w:type="paragraph" w:customStyle="1" w:styleId="berschrift1mitNr">
    <w:name w:val="Überschrift 1 mit Nr"/>
    <w:basedOn w:val="berschrift1"/>
    <w:autoRedefine/>
    <w:qFormat/>
    <w:rsid w:val="0051136F"/>
    <w:pPr>
      <w:spacing w:before="0" w:after="0"/>
      <w:jc w:val="left"/>
      <w:outlineLvl w:val="9"/>
    </w:pPr>
    <w:rPr>
      <w:b w:val="0"/>
      <w:color w:val="FFFFFF" w:themeColor="background1"/>
      <w:sz w:val="24"/>
      <w:lang w:eastAsia="de-DE"/>
    </w:rPr>
  </w:style>
  <w:style w:type="paragraph" w:customStyle="1" w:styleId="berschrift2mitNr">
    <w:name w:val="Überschrift 2 mit Nr"/>
    <w:basedOn w:val="berschrift2"/>
    <w:next w:val="berschrift1"/>
    <w:autoRedefine/>
    <w:qFormat/>
    <w:rsid w:val="009A058B"/>
    <w:pPr>
      <w:ind w:left="360" w:hanging="360"/>
    </w:pPr>
    <w:rPr>
      <w:b/>
      <w:bCs/>
      <w:iCs/>
      <w14:scene3d>
        <w14:camera w14:prst="orthographicFront"/>
        <w14:lightRig w14:rig="threePt" w14:dir="t">
          <w14:rot w14:lat="0" w14:lon="0" w14:rev="0"/>
        </w14:lightRig>
      </w14:scene3d>
      <w14:props3d w14:extrusionH="0" w14:contourW="0" w14:prstMaterial="warmMatte"/>
    </w:rPr>
  </w:style>
  <w:style w:type="paragraph" w:styleId="Funotentext">
    <w:name w:val="footnote text"/>
    <w:basedOn w:val="Standard"/>
    <w:link w:val="FunotentextZchn"/>
    <w:uiPriority w:val="99"/>
    <w:rsid w:val="005D1E55"/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5D1E55"/>
    <w:rPr>
      <w:rFonts w:ascii="Arial" w:hAnsi="Arial"/>
    </w:rPr>
  </w:style>
  <w:style w:type="character" w:styleId="Funotenzeichen">
    <w:name w:val="footnote reference"/>
    <w:basedOn w:val="Absatz-Standardschriftart"/>
    <w:uiPriority w:val="99"/>
    <w:rsid w:val="005D1E55"/>
    <w:rPr>
      <w:vertAlign w:val="superscript"/>
    </w:rPr>
  </w:style>
  <w:style w:type="paragraph" w:styleId="Verzeichnis3">
    <w:name w:val="toc 3"/>
    <w:basedOn w:val="Standard"/>
    <w:next w:val="Standard"/>
    <w:autoRedefine/>
    <w:uiPriority w:val="39"/>
    <w:rsid w:val="00A14B38"/>
    <w:pPr>
      <w:tabs>
        <w:tab w:val="right" w:leader="dot" w:pos="6226"/>
      </w:tabs>
      <w:spacing w:after="100"/>
      <w:ind w:left="440"/>
    </w:pPr>
  </w:style>
  <w:style w:type="character" w:styleId="BesuchterLink">
    <w:name w:val="FollowedHyperlink"/>
    <w:basedOn w:val="Absatz-Standardschriftart"/>
    <w:rsid w:val="0090376C"/>
    <w:rPr>
      <w:color w:val="800080" w:themeColor="followedHyperlink"/>
      <w:u w:val="single"/>
    </w:rPr>
  </w:style>
  <w:style w:type="paragraph" w:styleId="Listenabsatz">
    <w:name w:val="List Paragraph"/>
    <w:basedOn w:val="Standard"/>
    <w:uiPriority w:val="34"/>
    <w:qFormat/>
    <w:rsid w:val="003359E1"/>
    <w:pPr>
      <w:ind w:left="720"/>
      <w:contextualSpacing/>
    </w:pPr>
    <w:rPr>
      <w:kern w:val="10"/>
      <w:lang w:eastAsia="en-US"/>
    </w:rPr>
  </w:style>
  <w:style w:type="paragraph" w:customStyle="1" w:styleId="p1">
    <w:name w:val="p1"/>
    <w:basedOn w:val="Standard"/>
    <w:rsid w:val="0041185D"/>
    <w:rPr>
      <w:rFonts w:eastAsiaTheme="minorHAnsi" w:cs="Arial"/>
      <w:sz w:val="18"/>
      <w:szCs w:val="18"/>
      <w:lang w:val="de-DE" w:eastAsia="de-DE"/>
    </w:rPr>
  </w:style>
  <w:style w:type="paragraph" w:customStyle="1" w:styleId="p2">
    <w:name w:val="p2"/>
    <w:basedOn w:val="Standard"/>
    <w:rsid w:val="0041185D"/>
    <w:rPr>
      <w:rFonts w:eastAsiaTheme="minorHAnsi" w:cs="Arial"/>
      <w:sz w:val="15"/>
      <w:szCs w:val="15"/>
      <w:lang w:val="de-DE" w:eastAsia="de-DE"/>
    </w:rPr>
  </w:style>
  <w:style w:type="paragraph" w:customStyle="1" w:styleId="p3">
    <w:name w:val="p3"/>
    <w:basedOn w:val="Standard"/>
    <w:rsid w:val="0041185D"/>
    <w:rPr>
      <w:rFonts w:eastAsiaTheme="minorHAnsi" w:cs="Arial"/>
      <w:sz w:val="15"/>
      <w:szCs w:val="15"/>
      <w:lang w:val="de-DE" w:eastAsia="de-DE"/>
    </w:rPr>
  </w:style>
  <w:style w:type="character" w:customStyle="1" w:styleId="apple-converted-space">
    <w:name w:val="apple-converted-space"/>
    <w:basedOn w:val="Absatz-Standardschriftart"/>
    <w:rsid w:val="0041185D"/>
  </w:style>
  <w:style w:type="table" w:customStyle="1" w:styleId="Tabellenrasterhell1">
    <w:name w:val="Tabellenraster hell1"/>
    <w:basedOn w:val="NormaleTabelle"/>
    <w:uiPriority w:val="40"/>
    <w:rsid w:val="0041185D"/>
    <w:rPr>
      <w:rFonts w:asciiTheme="minorHAnsi" w:eastAsiaTheme="minorHAnsi" w:hAnsiTheme="minorHAnsi" w:cstheme="minorBidi"/>
      <w:sz w:val="24"/>
      <w:szCs w:val="24"/>
      <w:lang w:val="de-DE" w:eastAsia="en-US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s1">
    <w:name w:val="s1"/>
    <w:basedOn w:val="Absatz-Standardschriftart"/>
    <w:rsid w:val="0041185D"/>
    <w:rPr>
      <w:rFonts w:ascii="Wingdings 3" w:hAnsi="Wingdings 3" w:hint="default"/>
      <w:sz w:val="15"/>
      <w:szCs w:val="15"/>
    </w:rPr>
  </w:style>
  <w:style w:type="character" w:customStyle="1" w:styleId="KopfzeileZchn">
    <w:name w:val="Kopfzeile Zchn"/>
    <w:basedOn w:val="Absatz-Standardschriftart"/>
    <w:link w:val="Kopfzeile"/>
    <w:uiPriority w:val="99"/>
    <w:rsid w:val="0041185D"/>
    <w:rPr>
      <w:rFonts w:ascii="Arial" w:hAnsi="Arial"/>
      <w:sz w:val="22"/>
      <w:szCs w:val="24"/>
    </w:rPr>
  </w:style>
  <w:style w:type="character" w:customStyle="1" w:styleId="FuzeileZchn">
    <w:name w:val="Fußzeile Zchn"/>
    <w:basedOn w:val="Absatz-Standardschriftart"/>
    <w:link w:val="Fuzeile"/>
    <w:uiPriority w:val="99"/>
    <w:rsid w:val="0041185D"/>
    <w:rPr>
      <w:rFonts w:ascii="Arial" w:hAnsi="Arial"/>
      <w:sz w:val="22"/>
      <w:szCs w:val="24"/>
    </w:rPr>
  </w:style>
  <w:style w:type="character" w:styleId="Kommentarzeichen">
    <w:name w:val="annotation reference"/>
    <w:basedOn w:val="Absatz-Standardschriftart"/>
    <w:uiPriority w:val="99"/>
    <w:unhideWhenUsed/>
    <w:rsid w:val="0041185D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41185D"/>
    <w:rPr>
      <w:rFonts w:asciiTheme="minorHAnsi" w:eastAsiaTheme="minorHAnsi" w:hAnsiTheme="minorHAnsi" w:cstheme="minorBidi"/>
      <w:sz w:val="20"/>
      <w:szCs w:val="20"/>
      <w:lang w:val="de-DE" w:eastAsia="en-US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41185D"/>
    <w:rPr>
      <w:rFonts w:asciiTheme="minorHAnsi" w:eastAsiaTheme="minorHAnsi" w:hAnsiTheme="minorHAnsi" w:cstheme="minorBidi"/>
      <w:lang w:val="de-DE" w:eastAsia="en-US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unhideWhenUsed/>
    <w:rsid w:val="0041185D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rsid w:val="0041185D"/>
    <w:rPr>
      <w:rFonts w:asciiTheme="minorHAnsi" w:eastAsiaTheme="minorHAnsi" w:hAnsiTheme="minorHAnsi" w:cstheme="minorBidi"/>
      <w:b/>
      <w:bCs/>
      <w:lang w:val="de-DE" w:eastAsia="en-US"/>
    </w:rPr>
  </w:style>
  <w:style w:type="table" w:customStyle="1" w:styleId="Tabellenraster1">
    <w:name w:val="Tabellenraster1"/>
    <w:basedOn w:val="NormaleTabelle"/>
    <w:next w:val="Tabellenraster"/>
    <w:uiPriority w:val="59"/>
    <w:rsid w:val="0041185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KeineListe1">
    <w:name w:val="Keine Liste1"/>
    <w:next w:val="KeineListe"/>
    <w:uiPriority w:val="99"/>
    <w:semiHidden/>
    <w:unhideWhenUsed/>
    <w:rsid w:val="0041185D"/>
  </w:style>
  <w:style w:type="table" w:customStyle="1" w:styleId="Tabellenraster2">
    <w:name w:val="Tabellenraster2"/>
    <w:basedOn w:val="NormaleTabelle"/>
    <w:next w:val="Tabellenraster"/>
    <w:uiPriority w:val="59"/>
    <w:rsid w:val="0041185D"/>
    <w:rPr>
      <w:rFonts w:ascii="Calibri" w:eastAsia="Calibri" w:hAnsi="Calibri"/>
      <w:sz w:val="24"/>
      <w:szCs w:val="24"/>
      <w:lang w:val="de-DE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lenrasterhell11">
    <w:name w:val="Tabellenraster hell11"/>
    <w:basedOn w:val="NormaleTabelle"/>
    <w:uiPriority w:val="40"/>
    <w:rsid w:val="0041185D"/>
    <w:rPr>
      <w:rFonts w:ascii="Calibri" w:eastAsia="Calibri" w:hAnsi="Calibri"/>
      <w:sz w:val="24"/>
      <w:szCs w:val="24"/>
      <w:lang w:val="de-DE" w:eastAsia="en-US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table" w:customStyle="1" w:styleId="Tabellenraster11">
    <w:name w:val="Tabellenraster11"/>
    <w:basedOn w:val="NormaleTabelle"/>
    <w:next w:val="Tabellenraster"/>
    <w:uiPriority w:val="59"/>
    <w:rsid w:val="0041185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y0nh2b">
    <w:name w:val="y0nh2b"/>
    <w:basedOn w:val="Absatz-Standardschriftart"/>
    <w:rsid w:val="005A5C6F"/>
  </w:style>
  <w:style w:type="paragraph" w:styleId="Untertitel">
    <w:name w:val="Subtitle"/>
    <w:basedOn w:val="Standard"/>
    <w:next w:val="Standard"/>
    <w:link w:val="UntertitelZchn"/>
    <w:qFormat/>
    <w:rsid w:val="003661C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</w:rPr>
  </w:style>
  <w:style w:type="character" w:customStyle="1" w:styleId="UntertitelZchn">
    <w:name w:val="Untertitel Zchn"/>
    <w:basedOn w:val="Absatz-Standardschriftart"/>
    <w:link w:val="Untertitel"/>
    <w:rsid w:val="003661C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NurText">
    <w:name w:val="Plain Text"/>
    <w:basedOn w:val="Standard"/>
    <w:link w:val="NurTextZchn"/>
    <w:uiPriority w:val="99"/>
    <w:unhideWhenUsed/>
    <w:rsid w:val="001E4E53"/>
    <w:rPr>
      <w:rFonts w:eastAsiaTheme="minorHAnsi" w:cstheme="minorBidi"/>
      <w:sz w:val="20"/>
      <w:szCs w:val="21"/>
      <w:lang w:eastAsia="en-US"/>
    </w:rPr>
  </w:style>
  <w:style w:type="character" w:customStyle="1" w:styleId="NurTextZchn">
    <w:name w:val="Nur Text Zchn"/>
    <w:basedOn w:val="Absatz-Standardschriftart"/>
    <w:link w:val="NurText"/>
    <w:uiPriority w:val="99"/>
    <w:rsid w:val="001E4E53"/>
    <w:rPr>
      <w:rFonts w:ascii="Arial" w:eastAsiaTheme="minorHAnsi" w:hAnsi="Arial" w:cstheme="minorBidi"/>
      <w:szCs w:val="21"/>
      <w:lang w:eastAsia="en-US"/>
    </w:rPr>
  </w:style>
  <w:style w:type="character" w:customStyle="1" w:styleId="berschrift1Zchn">
    <w:name w:val="Überschrift 1 Zchn"/>
    <w:basedOn w:val="Absatz-Standardschriftart"/>
    <w:link w:val="berschrift1"/>
    <w:rsid w:val="0090362C"/>
    <w:rPr>
      <w:rFonts w:ascii="Arial Black" w:hAnsi="Arial Black" w:cs="Arial"/>
      <w:b/>
      <w:bCs/>
      <w:kern w:val="32"/>
      <w:sz w:val="26"/>
      <w:szCs w:val="32"/>
    </w:rPr>
  </w:style>
  <w:style w:type="paragraph" w:customStyle="1" w:styleId="AbsenderTitel">
    <w:name w:val="Absender_Titel"/>
    <w:basedOn w:val="Standard"/>
    <w:rsid w:val="002C2BEC"/>
    <w:rPr>
      <w:rFonts w:ascii="Arial Black" w:hAnsi="Arial Black" w:cs="Arial"/>
      <w:kern w:val="10"/>
      <w:sz w:val="16"/>
      <w:szCs w:val="16"/>
      <w:lang w:eastAsia="en-US"/>
    </w:rPr>
  </w:style>
  <w:style w:type="paragraph" w:customStyle="1" w:styleId="paragraph">
    <w:name w:val="paragraph"/>
    <w:basedOn w:val="Standard"/>
    <w:rsid w:val="005A7B3F"/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7128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8643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877614">
                  <w:marLeft w:val="4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779964">
                      <w:marLeft w:val="0"/>
                      <w:marRight w:val="0"/>
                      <w:marTop w:val="0"/>
                      <w:marBottom w:val="0"/>
                      <w:divBdr>
                        <w:top w:val="single" w:sz="36" w:space="23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98465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511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0057737">
                              <w:marLeft w:val="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175802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80877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15121775">
                              <w:marLeft w:val="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3702550">
                                  <w:marLeft w:val="0"/>
                                  <w:marRight w:val="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163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91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1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84182">
                  <w:marLeft w:val="4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394063">
                      <w:marLeft w:val="0"/>
                      <w:marRight w:val="0"/>
                      <w:marTop w:val="0"/>
                      <w:marBottom w:val="0"/>
                      <w:divBdr>
                        <w:top w:val="single" w:sz="36" w:space="23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3506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volksschulbildung.lu.ch" TargetMode="External"/><Relationship Id="rId21" Type="http://schemas.openxmlformats.org/officeDocument/2006/relationships/image" Target="media/image11.jpeg"/><Relationship Id="rId42" Type="http://schemas.openxmlformats.org/officeDocument/2006/relationships/footer" Target="footer1.xml"/><Relationship Id="rId47" Type="http://schemas.openxmlformats.org/officeDocument/2006/relationships/hyperlink" Target="https://volksschulbildung.lu.ch/entwicklung/schulen_mit_besonderem_profil" TargetMode="External"/><Relationship Id="rId63" Type="http://schemas.openxmlformats.org/officeDocument/2006/relationships/hyperlink" Target="https://lu.lehrplan.ch/index.php?code=e|200|4" TargetMode="External"/><Relationship Id="rId68" Type="http://schemas.openxmlformats.org/officeDocument/2006/relationships/hyperlink" Target="http://www.volksschulbildung.lu.ch" TargetMode="External"/><Relationship Id="rId84" Type="http://schemas.openxmlformats.org/officeDocument/2006/relationships/hyperlink" Target="https://www.education21.ch/de/bildungslandschaften21" TargetMode="External"/><Relationship Id="rId89" Type="http://schemas.openxmlformats.org/officeDocument/2006/relationships/hyperlink" Target="https://www.phlu.ch/beratungen-angebote/lehrpersonen/theaterpaedagogik/theaterperlen.html" TargetMode="External"/><Relationship Id="rId7" Type="http://schemas.openxmlformats.org/officeDocument/2006/relationships/settings" Target="settings.xml"/><Relationship Id="rId71" Type="http://schemas.openxmlformats.org/officeDocument/2006/relationships/image" Target="media/image29.png"/><Relationship Id="rId92" Type="http://schemas.openxmlformats.org/officeDocument/2006/relationships/hyperlink" Target="https://www.hslu.ch/de-ch/musik/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7.png"/><Relationship Id="rId11" Type="http://schemas.openxmlformats.org/officeDocument/2006/relationships/image" Target="media/image1.jpeg"/><Relationship Id="rId24" Type="http://schemas.openxmlformats.org/officeDocument/2006/relationships/image" Target="media/image13.png"/><Relationship Id="rId32" Type="http://schemas.openxmlformats.org/officeDocument/2006/relationships/image" Target="media/image19.png"/><Relationship Id="rId37" Type="http://schemas.openxmlformats.org/officeDocument/2006/relationships/hyperlink" Target="https://www.education21.ch/sites/default/files/uploads/Bildungslandschaften21/pdf/10-Schritte-Bildungslandschaft_KJH_BR_201710_web_Langversion.pdf" TargetMode="External"/><Relationship Id="rId40" Type="http://schemas.openxmlformats.org/officeDocument/2006/relationships/image" Target="media/image21.png"/><Relationship Id="rId45" Type="http://schemas.openxmlformats.org/officeDocument/2006/relationships/image" Target="media/image22.emf"/><Relationship Id="rId53" Type="http://schemas.openxmlformats.org/officeDocument/2006/relationships/hyperlink" Target="https://www.education21.ch/de/bildungslandschaften21/analysen" TargetMode="External"/><Relationship Id="rId58" Type="http://schemas.openxmlformats.org/officeDocument/2006/relationships/image" Target="media/image26.png"/><Relationship Id="rId66" Type="http://schemas.openxmlformats.org/officeDocument/2006/relationships/hyperlink" Target="https://disg.lu.ch/themen/integration/integration_aktivitaeten/Schluesselpersonen_einsetzen" TargetMode="External"/><Relationship Id="rId74" Type="http://schemas.openxmlformats.org/officeDocument/2006/relationships/hyperlink" Target="http://www.volksschulbildung.lu.ch" TargetMode="External"/><Relationship Id="rId79" Type="http://schemas.openxmlformats.org/officeDocument/2006/relationships/image" Target="media/image34.png"/><Relationship Id="rId87" Type="http://schemas.openxmlformats.org/officeDocument/2006/relationships/hyperlink" Target="https://www.education21.ch/sites/default/files/uploads/Bildungslandschaften21/pdf/10-Schritte-Bildungslandschaft_KJH_BR_201710_web_Langversion.pdf" TargetMode="External"/><Relationship Id="rId102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hyperlink" Target="https://www.phlu.ch/faecher-und-schwerpunkte/kompetenz-21.html" TargetMode="External"/><Relationship Id="rId82" Type="http://schemas.openxmlformats.org/officeDocument/2006/relationships/image" Target="media/image36.png"/><Relationship Id="rId90" Type="http://schemas.openxmlformats.org/officeDocument/2006/relationships/hyperlink" Target="https://www.hslu.ch/de-ch/soziale-arbeit/" TargetMode="External"/><Relationship Id="rId95" Type="http://schemas.openxmlformats.org/officeDocument/2006/relationships/hyperlink" Target="https://www.youtube.com/watch?v=iNuXtoa-N7o&amp;feature=youtu.be" TargetMode="Externa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cid:image004.jpg@01D68697.9DBDBE90" TargetMode="External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hyperlink" Target="https://www.education21.ch/sites/default/files/uploads/Bildungslandschaften21/pdf/200429_Toolbox%20BL21_Master_D_end.pdf" TargetMode="External"/><Relationship Id="rId43" Type="http://schemas.openxmlformats.org/officeDocument/2006/relationships/header" Target="header1.xml"/><Relationship Id="rId48" Type="http://schemas.openxmlformats.org/officeDocument/2006/relationships/image" Target="media/image24.png"/><Relationship Id="rId56" Type="http://schemas.openxmlformats.org/officeDocument/2006/relationships/image" Target="media/image25.emf"/><Relationship Id="rId64" Type="http://schemas.openxmlformats.org/officeDocument/2006/relationships/hyperlink" Target="https://lu.lehrplan.ch/index.php?code=e|200|3" TargetMode="External"/><Relationship Id="rId69" Type="http://schemas.openxmlformats.org/officeDocument/2006/relationships/hyperlink" Target="https://volksschulbildung.lu.ch/unterricht_organisation/uo_planen_org_ilink/uo_po_fruehe_sprachfoerderung" TargetMode="External"/><Relationship Id="rId77" Type="http://schemas.openxmlformats.org/officeDocument/2006/relationships/image" Target="media/image32.png"/><Relationship Id="rId100" Type="http://schemas.openxmlformats.org/officeDocument/2006/relationships/image" Target="media/image39.png"/><Relationship Id="rId8" Type="http://schemas.openxmlformats.org/officeDocument/2006/relationships/webSettings" Target="webSettings.xml"/><Relationship Id="rId51" Type="http://schemas.openxmlformats.org/officeDocument/2006/relationships/hyperlink" Target="https://volksschulbildung.lu.ch/entwicklung/sozialraum" TargetMode="External"/><Relationship Id="rId72" Type="http://schemas.openxmlformats.org/officeDocument/2006/relationships/image" Target="media/image30.png"/><Relationship Id="rId80" Type="http://schemas.openxmlformats.org/officeDocument/2006/relationships/hyperlink" Target="https://www.lokalhelden.ch/?newLanguage=de&amp;utm_source=online&amp;utm_medium=google&amp;utm_term=adwords&amp;utm_content=lokalhelden&amp;utm_campaign=AO24C&amp;gclid=EAIaIQobChMIrJDW2t3s1QIV57vtCh1t0g5WEAAYAiAAEgJ0O_D_BwE" TargetMode="External"/><Relationship Id="rId85" Type="http://schemas.openxmlformats.org/officeDocument/2006/relationships/hyperlink" Target="https://www.education21.ch/de/bildungslandschaften21/toolbox" TargetMode="External"/><Relationship Id="rId93" Type="http://schemas.openxmlformats.org/officeDocument/2006/relationships/hyperlink" Target="https://disg.lu.ch/Suchen?q=Fr%C3%BChe%20F%C3%B6rderung&amp;sort=&amp;section=" TargetMode="External"/><Relationship Id="rId98" Type="http://schemas.openxmlformats.org/officeDocument/2006/relationships/image" Target="media/image37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hyperlink" Target="mailto:pius.bluemli@lu.ch" TargetMode="External"/><Relationship Id="rId46" Type="http://schemas.openxmlformats.org/officeDocument/2006/relationships/image" Target="media/image23.png"/><Relationship Id="rId59" Type="http://schemas.openxmlformats.org/officeDocument/2006/relationships/image" Target="media/image27.png"/><Relationship Id="rId67" Type="http://schemas.openxmlformats.org/officeDocument/2006/relationships/hyperlink" Target="https://www.gesellschaft-aarau.ch/mira/netzwerk-schluesselpersonen.html/979" TargetMode="External"/><Relationship Id="rId103" Type="http://schemas.openxmlformats.org/officeDocument/2006/relationships/theme" Target="theme/theme1.xml"/><Relationship Id="rId20" Type="http://schemas.openxmlformats.org/officeDocument/2006/relationships/image" Target="media/image10.jpeg"/><Relationship Id="rId41" Type="http://schemas.openxmlformats.org/officeDocument/2006/relationships/oleObject" Target="embeddings/oleObject1.bin"/><Relationship Id="rId54" Type="http://schemas.openxmlformats.org/officeDocument/2006/relationships/hyperlink" Target="https://www.sozialraum.de/methodenkoffer/" TargetMode="External"/><Relationship Id="rId62" Type="http://schemas.openxmlformats.org/officeDocument/2006/relationships/hyperlink" Target="https://volksschulbildung.lu.ch/-/media/Volksschulbildung/Dokumente/entwicklung/sozialraumorientierte_schule/sors_umsetzungshilfe_c.pdf?la=de-CH" TargetMode="External"/><Relationship Id="rId70" Type="http://schemas.openxmlformats.org/officeDocument/2006/relationships/hyperlink" Target="https://www.education21.ch/de/bildungslandschaften21/umsetzung" TargetMode="External"/><Relationship Id="rId75" Type="http://schemas.openxmlformats.org/officeDocument/2006/relationships/image" Target="media/image31.png"/><Relationship Id="rId83" Type="http://schemas.openxmlformats.org/officeDocument/2006/relationships/hyperlink" Target="https://volksschulbildung.lu.ch/entwicklung/sozialraum" TargetMode="External"/><Relationship Id="rId88" Type="http://schemas.openxmlformats.org/officeDocument/2006/relationships/hyperlink" Target="https://bit.ly/2CNP3hM" TargetMode="External"/><Relationship Id="rId91" Type="http://schemas.openxmlformats.org/officeDocument/2006/relationships/hyperlink" Target="https://www.hslu.ch/de-ch/design-kunst/" TargetMode="External"/><Relationship Id="rId96" Type="http://schemas.openxmlformats.org/officeDocument/2006/relationships/hyperlink" Target="mailto:pius.bluemli@lu.ch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hyperlink" Target="https://www.education21.ch/sites/default/files/uploads/Bildungslandschaften21/pdf/10-Schritte-Bildungslandschaft_KJH_FL_201710_Web_Kurzversion.pdf" TargetMode="External"/><Relationship Id="rId49" Type="http://schemas.openxmlformats.org/officeDocument/2006/relationships/hyperlink" Target="https://volksschulbildung.lu.ch/entwicklung/sozialraum" TargetMode="External"/><Relationship Id="rId57" Type="http://schemas.openxmlformats.org/officeDocument/2006/relationships/hyperlink" Target="https://www.education21.ch/de/bildungslandschaften21/stakeholder-analyse" TargetMode="External"/><Relationship Id="rId10" Type="http://schemas.openxmlformats.org/officeDocument/2006/relationships/endnotes" Target="endnotes.xml"/><Relationship Id="rId31" Type="http://schemas.openxmlformats.org/officeDocument/2006/relationships/hyperlink" Target="https://volksschulbildung.lu.ch/-/media/Volksschulbildung/Dokumente/entwicklung/sozialraumorientierte_schule/sors_umsetzungshilfe_a.pdf?la=de-CH" TargetMode="External"/><Relationship Id="rId44" Type="http://schemas.openxmlformats.org/officeDocument/2006/relationships/footer" Target="footer2.xml"/><Relationship Id="rId52" Type="http://schemas.openxmlformats.org/officeDocument/2006/relationships/hyperlink" Target="http://bildungslandschaften.ch/bildungslandschaft/" TargetMode="External"/><Relationship Id="rId60" Type="http://schemas.openxmlformats.org/officeDocument/2006/relationships/image" Target="media/image28.jpeg"/><Relationship Id="rId65" Type="http://schemas.openxmlformats.org/officeDocument/2006/relationships/hyperlink" Target="https://volksschulbildung.lu.ch/-/media/Volksschulbildung/Dokumente/entwicklung/sozialraumorientierte_schule/sors_umsetzungshilfe_c.pdf?la=de-CH" TargetMode="External"/><Relationship Id="rId73" Type="http://schemas.openxmlformats.org/officeDocument/2006/relationships/hyperlink" Target="https://volksschulbildung.lu.ch/beratung_personelles/bp_personalfragen/bp_pf_schulpool" TargetMode="External"/><Relationship Id="rId78" Type="http://schemas.openxmlformats.org/officeDocument/2006/relationships/image" Target="media/image33.tif"/><Relationship Id="rId81" Type="http://schemas.openxmlformats.org/officeDocument/2006/relationships/image" Target="media/image35.png"/><Relationship Id="rId86" Type="http://schemas.openxmlformats.org/officeDocument/2006/relationships/hyperlink" Target="https://www.education21.ch/sites/default/files/uploads/Bildungslandschaften21/pdf/10-Schritte-Bildungslandschaft_KJH_FL_201710_Web_Kurzversion.pdf" TargetMode="External"/><Relationship Id="rId94" Type="http://schemas.openxmlformats.org/officeDocument/2006/relationships/hyperlink" Target="http://www.aks-stiftung.ch/stiftung" TargetMode="External"/><Relationship Id="rId99" Type="http://schemas.openxmlformats.org/officeDocument/2006/relationships/image" Target="media/image38.png"/><Relationship Id="rId101" Type="http://schemas.openxmlformats.org/officeDocument/2006/relationships/image" Target="media/image40.w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www.volksschulbildung.lu.ch" TargetMode="External"/><Relationship Id="rId34" Type="http://schemas.openxmlformats.org/officeDocument/2006/relationships/hyperlink" Target="https://volksschulbildung.lu.ch/-/media/Volksschulbildung/Dokumente/entwicklung/sozialraumorientierte_schule/sors_umsetzungshilfe_c.pdf?la=de-CH" TargetMode="External"/><Relationship Id="rId50" Type="http://schemas.openxmlformats.org/officeDocument/2006/relationships/hyperlink" Target="http://www.volksschulbildung.lu.ch" TargetMode="External"/><Relationship Id="rId55" Type="http://schemas.openxmlformats.org/officeDocument/2006/relationships/hyperlink" Target="https://www.education21.ch/de/bildungslandschaften21/bedarfsanalyse" TargetMode="External"/><Relationship Id="rId76" Type="http://schemas.openxmlformats.org/officeDocument/2006/relationships/hyperlink" Target="https://volksschulbildung.lu.ch/unterricht_organisation/uo_qm_schulen" TargetMode="External"/><Relationship Id="rId97" Type="http://schemas.openxmlformats.org/officeDocument/2006/relationships/hyperlink" Target="http://www.volksschulbildung.lu.ch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Amstutz\AppData\Local\officeatwork\SyncSolutions\luchmaster\SmartTemplates\DVS\Word\08_Umsetzungshilfen\Vorlage_Umsetzungshilfe.dotx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officeatwork xmlns="http://schemas.officeatwork.com/MasterProperties">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</officeatwork>
</file>

<file path=customXml/item2.xml><?xml version="1.0" encoding="utf-8"?>
<officeatwork xmlns="http://schemas.officeatwork.com/Document">eNp7v3u/jUt+cmlual6JnU1wfk5pSWZ+nmeKnY0+MscnMS+9NDE91c7IwNTURh/OtQnLTC0HqoVScJMAxiof0g==</officeatwork>
</file>

<file path=customXml/item3.xml><?xml version="1.0" encoding="utf-8"?>
<officeatwork xmlns="http://schemas.officeatwork.com/Formulas">eNp7v3u/jVt+UW5pTmKxgr4dAD33Bnw=</officeatwork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4B168A-A310-44AD-997B-6A82BF7EC458}">
  <ds:schemaRefs>
    <ds:schemaRef ds:uri="http://schemas.officeatwork.com/MasterProperties"/>
  </ds:schemaRefs>
</ds:datastoreItem>
</file>

<file path=customXml/itemProps2.xml><?xml version="1.0" encoding="utf-8"?>
<ds:datastoreItem xmlns:ds="http://schemas.openxmlformats.org/officeDocument/2006/customXml" ds:itemID="{4EDD5292-7AF9-4B42-8646-0272490D7591}">
  <ds:schemaRefs>
    <ds:schemaRef ds:uri="http://schemas.officeatwork.com/Document"/>
  </ds:schemaRefs>
</ds:datastoreItem>
</file>

<file path=customXml/itemProps3.xml><?xml version="1.0" encoding="utf-8"?>
<ds:datastoreItem xmlns:ds="http://schemas.openxmlformats.org/officeDocument/2006/customXml" ds:itemID="{F45BDE58-05BF-4B6F-AEE4-45C92C6EA96D}">
  <ds:schemaRefs>
    <ds:schemaRef ds:uri="http://schemas.officeatwork.com/Formulas"/>
  </ds:schemaRefs>
</ds:datastoreItem>
</file>

<file path=customXml/itemProps4.xml><?xml version="1.0" encoding="utf-8"?>
<ds:datastoreItem xmlns:ds="http://schemas.openxmlformats.org/officeDocument/2006/customXml" ds:itemID="{735A4030-E3D8-487C-BA49-19553E59A3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Vorlage_Umsetzungshilfe.dotx</Template>
  <TotalTime>0</TotalTime>
  <Pages>38</Pages>
  <Words>5827</Words>
  <Characters>50688</Characters>
  <Application>Microsoft Office Word</Application>
  <DocSecurity>4</DocSecurity>
  <Lines>422</Lines>
  <Paragraphs>112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Sozialraumorientierte Schule Checkliste/Konzeptraster: Umsetzungshilfe B für Behörden, Schulleitungen, Lehrpersonen und  Betreuende Tagesstruktur</vt:lpstr>
    </vt:vector>
  </TitlesOfParts>
  <Company>Dienststelle Volksschulbildung Kanton Luzern</Company>
  <LinksUpToDate>false</LinksUpToDate>
  <CharactersWithSpaces>56403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Sozialraumorientierte Schule Checkliste/Konzeptraster: Umsetzungshilfe B für Behörden, Schulleitungen, Lehrpersonen und  Betreuende Tagesstruktur</dc:title>
  <dc:subject>Sozialraumorientierte Schulen</dc:subject>
  <dc:creator>Amstutz Urs</dc:creator>
  <cp:lastModifiedBy>Buergler Priska</cp:lastModifiedBy>
  <cp:revision>2</cp:revision>
  <cp:lastPrinted>2021-01-27T13:32:00Z</cp:lastPrinted>
  <dcterms:created xsi:type="dcterms:W3CDTF">2021-03-19T08:17:00Z</dcterms:created>
  <dcterms:modified xsi:type="dcterms:W3CDTF">2021-03-19T08:17:00Z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MIdata.Dok_AusgangMM">
    <vt:lpwstr/>
  </property>
  <property fmtid="{D5CDD505-2E9C-101B-9397-08002B2CF9AE}" pid="3" name="CMIdata.Dok_AusgangMMMM">
    <vt:lpwstr/>
  </property>
  <property fmtid="{D5CDD505-2E9C-101B-9397-08002B2CF9AE}" pid="4" name="CMIdata.Dok_Autor">
    <vt:lpwstr/>
  </property>
  <property fmtid="{D5CDD505-2E9C-101B-9397-08002B2CF9AE}" pid="5" name="CMIdata.Dok_Bemerkung">
    <vt:lpwstr/>
  </property>
  <property fmtid="{D5CDD505-2E9C-101B-9397-08002B2CF9AE}" pid="6" name="CMIdata.Dok_Beschlussnummer">
    <vt:lpwstr/>
  </property>
  <property fmtid="{D5CDD505-2E9C-101B-9397-08002B2CF9AE}" pid="7" name="CMIdata.Dok_DatumMM">
    <vt:lpwstr>17.09.2018</vt:lpwstr>
  </property>
  <property fmtid="{D5CDD505-2E9C-101B-9397-08002B2CF9AE}" pid="8" name="CMIdata.Dok_DatumMMMM">
    <vt:lpwstr>17. September 2018</vt:lpwstr>
  </property>
  <property fmtid="{D5CDD505-2E9C-101B-9397-08002B2CF9AE}" pid="9" name="CMIdata.Dok_EingangMM">
    <vt:lpwstr/>
  </property>
  <property fmtid="{D5CDD505-2E9C-101B-9397-08002B2CF9AE}" pid="10" name="CMIdata.Dok_EingangMMMM">
    <vt:lpwstr/>
  </property>
  <property fmtid="{D5CDD505-2E9C-101B-9397-08002B2CF9AE}" pid="11" name="CMIdata.Dok_Kategorie">
    <vt:lpwstr/>
  </property>
  <property fmtid="{D5CDD505-2E9C-101B-9397-08002B2CF9AE}" pid="12" name="CMIdata.Dok_Lfnr">
    <vt:lpwstr>179918</vt:lpwstr>
  </property>
  <property fmtid="{D5CDD505-2E9C-101B-9397-08002B2CF9AE}" pid="13" name="CMIdata.Dok_Standort">
    <vt:lpwstr/>
  </property>
  <property fmtid="{D5CDD505-2E9C-101B-9397-08002B2CF9AE}" pid="14" name="CMIdata.Dok_Thema">
    <vt:lpwstr/>
  </property>
  <property fmtid="{D5CDD505-2E9C-101B-9397-08002B2CF9AE}" pid="15" name="CMIdata.Dok_Titel">
    <vt:lpwstr>180912_Umsetzungshilfe SORS_B_Konzept erstellen</vt:lpwstr>
  </property>
  <property fmtid="{D5CDD505-2E9C-101B-9397-08002B2CF9AE}" pid="16" name="CMIdata.G_BeginnMM">
    <vt:lpwstr>02.02.2016</vt:lpwstr>
  </property>
  <property fmtid="{D5CDD505-2E9C-101B-9397-08002B2CF9AE}" pid="17" name="CMIdata.G_BeginnMMMM">
    <vt:lpwstr>2. Februar 2016</vt:lpwstr>
  </property>
  <property fmtid="{D5CDD505-2E9C-101B-9397-08002B2CF9AE}" pid="18" name="CMIdata.G_Bemerkung">
    <vt:lpwstr/>
  </property>
  <property fmtid="{D5CDD505-2E9C-101B-9397-08002B2CF9AE}" pid="19" name="CMIdata.G_Botschaftsnummer">
    <vt:lpwstr/>
  </property>
  <property fmtid="{D5CDD505-2E9C-101B-9397-08002B2CF9AE}" pid="20" name="CMIdata.G_Departement">
    <vt:lpwstr/>
  </property>
  <property fmtid="{D5CDD505-2E9C-101B-9397-08002B2CF9AE}" pid="21" name="CMIdata.G_Eigner">
    <vt:lpwstr>DVS Schulunterstützung Entwicklung</vt:lpwstr>
  </property>
  <property fmtid="{D5CDD505-2E9C-101B-9397-08002B2CF9AE}" pid="22" name="CMIdata.G_Eroeffnungsdatum">
    <vt:lpwstr/>
  </property>
  <property fmtid="{D5CDD505-2E9C-101B-9397-08002B2CF9AE}" pid="23" name="CMIdata.G_Grundbuchkreis">
    <vt:lpwstr/>
  </property>
  <property fmtid="{D5CDD505-2E9C-101B-9397-08002B2CF9AE}" pid="24" name="CMIdata.G_HFD_AnmeldedatumMM">
    <vt:lpwstr/>
  </property>
  <property fmtid="{D5CDD505-2E9C-101B-9397-08002B2CF9AE}" pid="25" name="CMIdata.G_HFD_AnmeldedatumMMMM">
    <vt:lpwstr/>
  </property>
  <property fmtid="{D5CDD505-2E9C-101B-9397-08002B2CF9AE}" pid="26" name="CMIdata.G_HFD_AustrittsdatumMM">
    <vt:lpwstr/>
  </property>
  <property fmtid="{D5CDD505-2E9C-101B-9397-08002B2CF9AE}" pid="27" name="CMIdata.G_HFD_AustrittsdatumMMMM">
    <vt:lpwstr/>
  </property>
  <property fmtid="{D5CDD505-2E9C-101B-9397-08002B2CF9AE}" pid="28" name="CMIdata.G_HFD_Diagnose">
    <vt:lpwstr/>
  </property>
  <property fmtid="{D5CDD505-2E9C-101B-9397-08002B2CF9AE}" pid="29" name="CMIdata.G_HFD_DurchfuerhrungsbestaetigungMM">
    <vt:lpwstr/>
  </property>
  <property fmtid="{D5CDD505-2E9C-101B-9397-08002B2CF9AE}" pid="30" name="CMIdata.G_HFD_DurchfuerhrungsbestaetigungMMMM">
    <vt:lpwstr/>
  </property>
  <property fmtid="{D5CDD505-2E9C-101B-9397-08002B2CF9AE}" pid="31" name="CMIdata.G_HFD_EintrittsdatumMM">
    <vt:lpwstr/>
  </property>
  <property fmtid="{D5CDD505-2E9C-101B-9397-08002B2CF9AE}" pid="32" name="CMIdata.G_HFD_EintrittsdatumMMMM">
    <vt:lpwstr/>
  </property>
  <property fmtid="{D5CDD505-2E9C-101B-9397-08002B2CF9AE}" pid="33" name="CMIdata.G_HFD_Familiensprache">
    <vt:lpwstr/>
  </property>
  <property fmtid="{D5CDD505-2E9C-101B-9397-08002B2CF9AE}" pid="34" name="CMIdata.G_Laufnummer">
    <vt:lpwstr>2016-119</vt:lpwstr>
  </property>
  <property fmtid="{D5CDD505-2E9C-101B-9397-08002B2CF9AE}" pid="35" name="CMIdata.G_Ortsbezeichnung">
    <vt:lpwstr/>
  </property>
  <property fmtid="{D5CDD505-2E9C-101B-9397-08002B2CF9AE}" pid="36" name="CMIdata.G_RaeumlicheZuteilung">
    <vt:lpwstr/>
  </property>
  <property fmtid="{D5CDD505-2E9C-101B-9397-08002B2CF9AE}" pid="37" name="CMIdata.G_Registraturplan">
    <vt:lpwstr>3.1.5 Sozialraumorientierte Schule</vt:lpwstr>
  </property>
  <property fmtid="{D5CDD505-2E9C-101B-9397-08002B2CF9AE}" pid="38" name="CMIdata.G_SachbearbeiterKuerzel">
    <vt:lpwstr>PMURER</vt:lpwstr>
  </property>
  <property fmtid="{D5CDD505-2E9C-101B-9397-08002B2CF9AE}" pid="39" name="CMIdata.G_SachbearbeiterVornameName">
    <vt:lpwstr>Pia Murer</vt:lpwstr>
  </property>
  <property fmtid="{D5CDD505-2E9C-101B-9397-08002B2CF9AE}" pid="40" name="CMIdata.G_SBE_Anmeldungsgrund">
    <vt:lpwstr/>
  </property>
  <property fmtid="{D5CDD505-2E9C-101B-9397-08002B2CF9AE}" pid="41" name="CMIdata.G_SBE_Klientenart">
    <vt:lpwstr/>
  </property>
  <property fmtid="{D5CDD505-2E9C-101B-9397-08002B2CF9AE}" pid="42" name="CMIdata.G_SBE_Schulgemeinde">
    <vt:lpwstr/>
  </property>
  <property fmtid="{D5CDD505-2E9C-101B-9397-08002B2CF9AE}" pid="43" name="CMIdata.G_SBE_Schulhaus">
    <vt:lpwstr/>
  </property>
  <property fmtid="{D5CDD505-2E9C-101B-9397-08002B2CF9AE}" pid="44" name="CMIdata.G_SBE_Schulstufe">
    <vt:lpwstr/>
  </property>
  <property fmtid="{D5CDD505-2E9C-101B-9397-08002B2CF9AE}" pid="45" name="CMIdata.G_SBE_Team-Gruppengroesse">
    <vt:lpwstr/>
  </property>
  <property fmtid="{D5CDD505-2E9C-101B-9397-08002B2CF9AE}" pid="46" name="CMIdata.G_Signatur">
    <vt:lpwstr/>
  </property>
  <property fmtid="{D5CDD505-2E9C-101B-9397-08002B2CF9AE}" pid="47" name="CMIdata.G_Titel">
    <vt:lpwstr>Sozialraumorientierte Schule Administration</vt:lpwstr>
  </property>
  <property fmtid="{D5CDD505-2E9C-101B-9397-08002B2CF9AE}" pid="48" name="CMIdata.G_TitelPublikation(DHK)">
    <vt:lpwstr/>
  </property>
  <property fmtid="{D5CDD505-2E9C-101B-9397-08002B2CF9AE}" pid="49" name="CMIdata.G_Vorstossnummer">
    <vt:lpwstr/>
  </property>
  <property fmtid="{D5CDD505-2E9C-101B-9397-08002B2CF9AE}" pid="50" name="CMIdata.Sitz_Beginn">
    <vt:lpwstr/>
  </property>
  <property fmtid="{D5CDD505-2E9C-101B-9397-08002B2CF9AE}" pid="51" name="CMIdata.Sitz_Bemerkung">
    <vt:lpwstr/>
  </property>
  <property fmtid="{D5CDD505-2E9C-101B-9397-08002B2CF9AE}" pid="52" name="CMIdata.Sitz_DatumMM">
    <vt:lpwstr/>
  </property>
  <property fmtid="{D5CDD505-2E9C-101B-9397-08002B2CF9AE}" pid="53" name="CMIdata.Sitz_DatumMMMM">
    <vt:lpwstr/>
  </property>
  <property fmtid="{D5CDD505-2E9C-101B-9397-08002B2CF9AE}" pid="54" name="CMIdata.Sitz_Ende">
    <vt:lpwstr/>
  </property>
  <property fmtid="{D5CDD505-2E9C-101B-9397-08002B2CF9AE}" pid="55" name="CMIdata.Sitz_Gremium">
    <vt:lpwstr/>
  </property>
  <property fmtid="{D5CDD505-2E9C-101B-9397-08002B2CF9AE}" pid="56" name="CMIdata.Sitz_Ort">
    <vt:lpwstr/>
  </property>
  <property fmtid="{D5CDD505-2E9C-101B-9397-08002B2CF9AE}" pid="57" name="CMIdata.Sitz_Titel">
    <vt:lpwstr/>
  </property>
  <property fmtid="{D5CDD505-2E9C-101B-9397-08002B2CF9AE}" pid="58" name="StmCMIdata.Dok_AusgangMM">
    <vt:lpwstr/>
  </property>
  <property fmtid="{D5CDD505-2E9C-101B-9397-08002B2CF9AE}" pid="59" name="StmCMIdata.Dok_AusgangMMMM">
    <vt:lpwstr/>
  </property>
  <property fmtid="{D5CDD505-2E9C-101B-9397-08002B2CF9AE}" pid="60" name="StmCMIdata.Dok_Autor">
    <vt:lpwstr/>
  </property>
  <property fmtid="{D5CDD505-2E9C-101B-9397-08002B2CF9AE}" pid="61" name="StmCMIdata.Dok_Bemerkung">
    <vt:lpwstr/>
  </property>
  <property fmtid="{D5CDD505-2E9C-101B-9397-08002B2CF9AE}" pid="62" name="StmCMIdata.Dok_Beschlussnummer">
    <vt:lpwstr/>
  </property>
  <property fmtid="{D5CDD505-2E9C-101B-9397-08002B2CF9AE}" pid="63" name="StmCMIdata.Dok_DatumMM">
    <vt:lpwstr>17.09.2018</vt:lpwstr>
  </property>
  <property fmtid="{D5CDD505-2E9C-101B-9397-08002B2CF9AE}" pid="64" name="StmCMIdata.Dok_DatumMMMM">
    <vt:lpwstr>17. September 2018</vt:lpwstr>
  </property>
  <property fmtid="{D5CDD505-2E9C-101B-9397-08002B2CF9AE}" pid="65" name="StmCMIdata.Dok_EingangMM">
    <vt:lpwstr/>
  </property>
  <property fmtid="{D5CDD505-2E9C-101B-9397-08002B2CF9AE}" pid="66" name="StmCMIdata.Dok_EingangMMMM">
    <vt:lpwstr/>
  </property>
  <property fmtid="{D5CDD505-2E9C-101B-9397-08002B2CF9AE}" pid="67" name="StmCMIdata.Dok_Kategorie">
    <vt:lpwstr/>
  </property>
  <property fmtid="{D5CDD505-2E9C-101B-9397-08002B2CF9AE}" pid="68" name="StmCMIdata.Dok_Lfnr">
    <vt:lpwstr>179918</vt:lpwstr>
  </property>
  <property fmtid="{D5CDD505-2E9C-101B-9397-08002B2CF9AE}" pid="69" name="StmCMIdata.Dok_Standort">
    <vt:lpwstr/>
  </property>
  <property fmtid="{D5CDD505-2E9C-101B-9397-08002B2CF9AE}" pid="70" name="StmCMIdata.Dok_Thema">
    <vt:lpwstr/>
  </property>
  <property fmtid="{D5CDD505-2E9C-101B-9397-08002B2CF9AE}" pid="71" name="StmCMIdata.Dok_Titel">
    <vt:lpwstr>180912_Umsetzungshilfe SORS_B_Konzept erstellen</vt:lpwstr>
  </property>
  <property fmtid="{D5CDD505-2E9C-101B-9397-08002B2CF9AE}" pid="72" name="StmCMIdata.G_BeginnMM">
    <vt:lpwstr>02.02.2016</vt:lpwstr>
  </property>
  <property fmtid="{D5CDD505-2E9C-101B-9397-08002B2CF9AE}" pid="73" name="StmCMIdata.G_BeginnMMMM">
    <vt:lpwstr>2. Februar 2016</vt:lpwstr>
  </property>
  <property fmtid="{D5CDD505-2E9C-101B-9397-08002B2CF9AE}" pid="74" name="StmCMIdata.G_Bemerkung">
    <vt:lpwstr/>
  </property>
  <property fmtid="{D5CDD505-2E9C-101B-9397-08002B2CF9AE}" pid="75" name="StmCMIdata.G_Botschaftsnummer">
    <vt:lpwstr/>
  </property>
  <property fmtid="{D5CDD505-2E9C-101B-9397-08002B2CF9AE}" pid="76" name="StmCMIdata.G_Departement">
    <vt:lpwstr/>
  </property>
  <property fmtid="{D5CDD505-2E9C-101B-9397-08002B2CF9AE}" pid="77" name="StmCMIdata.G_Eigner">
    <vt:lpwstr>DVS Schulunterstützung Entwicklung</vt:lpwstr>
  </property>
  <property fmtid="{D5CDD505-2E9C-101B-9397-08002B2CF9AE}" pid="78" name="StmCMIdata.G_Eroeffnungsdatum">
    <vt:lpwstr/>
  </property>
  <property fmtid="{D5CDD505-2E9C-101B-9397-08002B2CF9AE}" pid="79" name="StmCMIdata.G_Grundbuchkreis">
    <vt:lpwstr/>
  </property>
  <property fmtid="{D5CDD505-2E9C-101B-9397-08002B2CF9AE}" pid="80" name="StmCMIdata.G_HFD_AnmeldedatumMM">
    <vt:lpwstr/>
  </property>
  <property fmtid="{D5CDD505-2E9C-101B-9397-08002B2CF9AE}" pid="81" name="StmCMIdata.G_HFD_AnmeldedatumMMMM">
    <vt:lpwstr/>
  </property>
  <property fmtid="{D5CDD505-2E9C-101B-9397-08002B2CF9AE}" pid="82" name="StmCMIdata.G_HFD_AustrittsdatumMM">
    <vt:lpwstr/>
  </property>
  <property fmtid="{D5CDD505-2E9C-101B-9397-08002B2CF9AE}" pid="83" name="StmCMIdata.G_HFD_AustrittsdatumMMMM">
    <vt:lpwstr/>
  </property>
  <property fmtid="{D5CDD505-2E9C-101B-9397-08002B2CF9AE}" pid="84" name="StmCMIdata.G_HFD_Diagnose">
    <vt:lpwstr/>
  </property>
  <property fmtid="{D5CDD505-2E9C-101B-9397-08002B2CF9AE}" pid="85" name="StmCMIdata.G_HFD_DurchfuerhrungsbestaetigungMM">
    <vt:lpwstr/>
  </property>
  <property fmtid="{D5CDD505-2E9C-101B-9397-08002B2CF9AE}" pid="86" name="StmCMIdata.G_HFD_DurchfuerhrungsbestaetigungMMMM">
    <vt:lpwstr/>
  </property>
  <property fmtid="{D5CDD505-2E9C-101B-9397-08002B2CF9AE}" pid="87" name="StmCMIdata.G_HFD_EintrittsdatumMM">
    <vt:lpwstr/>
  </property>
  <property fmtid="{D5CDD505-2E9C-101B-9397-08002B2CF9AE}" pid="88" name="StmCMIdata.G_HFD_EintrittsdatumMMMM">
    <vt:lpwstr/>
  </property>
  <property fmtid="{D5CDD505-2E9C-101B-9397-08002B2CF9AE}" pid="89" name="StmCMIdata.G_HFD_Familiensprache">
    <vt:lpwstr/>
  </property>
  <property fmtid="{D5CDD505-2E9C-101B-9397-08002B2CF9AE}" pid="90" name="StmCMIdata.G_Laufnummer">
    <vt:lpwstr>2016-119</vt:lpwstr>
  </property>
  <property fmtid="{D5CDD505-2E9C-101B-9397-08002B2CF9AE}" pid="91" name="StmCMIdata.G_Ortsbezeichnung">
    <vt:lpwstr/>
  </property>
  <property fmtid="{D5CDD505-2E9C-101B-9397-08002B2CF9AE}" pid="92" name="StmCMIdata.G_RaeumlicheZuteilung">
    <vt:lpwstr/>
  </property>
  <property fmtid="{D5CDD505-2E9C-101B-9397-08002B2CF9AE}" pid="93" name="StmCMIdata.G_Registraturplan">
    <vt:lpwstr>3.1.5 Sozialraumorientierte Schule</vt:lpwstr>
  </property>
  <property fmtid="{D5CDD505-2E9C-101B-9397-08002B2CF9AE}" pid="94" name="StmCMIdata.G_SachbearbeiterKuerzel">
    <vt:lpwstr>PMURER</vt:lpwstr>
  </property>
  <property fmtid="{D5CDD505-2E9C-101B-9397-08002B2CF9AE}" pid="95" name="StmCMIdata.G_SachbearbeiterVornameName">
    <vt:lpwstr>Pia Murer</vt:lpwstr>
  </property>
  <property fmtid="{D5CDD505-2E9C-101B-9397-08002B2CF9AE}" pid="96" name="StmCMIdata.G_SBE_Anmeldungsgrund">
    <vt:lpwstr/>
  </property>
  <property fmtid="{D5CDD505-2E9C-101B-9397-08002B2CF9AE}" pid="97" name="StmCMIdata.G_SBE_Klientenart">
    <vt:lpwstr/>
  </property>
  <property fmtid="{D5CDD505-2E9C-101B-9397-08002B2CF9AE}" pid="98" name="StmCMIdata.G_SBE_Schulgemeinde">
    <vt:lpwstr/>
  </property>
  <property fmtid="{D5CDD505-2E9C-101B-9397-08002B2CF9AE}" pid="99" name="StmCMIdata.G_SBE_Schulhaus">
    <vt:lpwstr/>
  </property>
  <property fmtid="{D5CDD505-2E9C-101B-9397-08002B2CF9AE}" pid="100" name="StmCMIdata.G_SBE_Schulstufe">
    <vt:lpwstr/>
  </property>
  <property fmtid="{D5CDD505-2E9C-101B-9397-08002B2CF9AE}" pid="101" name="StmCMIdata.G_SBE_Team-Gruppengroesse">
    <vt:lpwstr/>
  </property>
  <property fmtid="{D5CDD505-2E9C-101B-9397-08002B2CF9AE}" pid="102" name="StmCMIdata.G_Signatur">
    <vt:lpwstr/>
  </property>
  <property fmtid="{D5CDD505-2E9C-101B-9397-08002B2CF9AE}" pid="103" name="StmCMIdata.G_Titel">
    <vt:lpwstr>Sozialraumorientierte Schule Administration</vt:lpwstr>
  </property>
  <property fmtid="{D5CDD505-2E9C-101B-9397-08002B2CF9AE}" pid="104" name="StmCMIdata.G_TitelPublikation(DHK)">
    <vt:lpwstr/>
  </property>
  <property fmtid="{D5CDD505-2E9C-101B-9397-08002B2CF9AE}" pid="105" name="StmCMIdata.G_Vorstossnummer">
    <vt:lpwstr/>
  </property>
  <property fmtid="{D5CDD505-2E9C-101B-9397-08002B2CF9AE}" pid="106" name="StmCMIdata.Sitz_Beginn">
    <vt:lpwstr/>
  </property>
  <property fmtid="{D5CDD505-2E9C-101B-9397-08002B2CF9AE}" pid="107" name="StmCMIdata.Sitz_Bemerkung">
    <vt:lpwstr/>
  </property>
  <property fmtid="{D5CDD505-2E9C-101B-9397-08002B2CF9AE}" pid="108" name="StmCMIdata.Sitz_DatumMM">
    <vt:lpwstr/>
  </property>
  <property fmtid="{D5CDD505-2E9C-101B-9397-08002B2CF9AE}" pid="109" name="StmCMIdata.Sitz_DatumMMMM">
    <vt:lpwstr/>
  </property>
  <property fmtid="{D5CDD505-2E9C-101B-9397-08002B2CF9AE}" pid="110" name="StmCMIdata.Sitz_Ende">
    <vt:lpwstr/>
  </property>
  <property fmtid="{D5CDD505-2E9C-101B-9397-08002B2CF9AE}" pid="111" name="StmCMIdata.Sitz_Gremium">
    <vt:lpwstr/>
  </property>
  <property fmtid="{D5CDD505-2E9C-101B-9397-08002B2CF9AE}" pid="112" name="StmCMIdata.Sitz_Ort">
    <vt:lpwstr/>
  </property>
  <property fmtid="{D5CDD505-2E9C-101B-9397-08002B2CF9AE}" pid="113" name="StmCMIdata.Sitz_Titel">
    <vt:lpwstr/>
  </property>
  <property fmtid="{D5CDD505-2E9C-101B-9397-08002B2CF9AE}" pid="114" name="WdScmCMIdata.Dok_AusgangMM">
    <vt:lpwstr/>
  </property>
  <property fmtid="{D5CDD505-2E9C-101B-9397-08002B2CF9AE}" pid="115" name="WdScmCMIdata.Dok_AusgangMMMM">
    <vt:lpwstr/>
  </property>
  <property fmtid="{D5CDD505-2E9C-101B-9397-08002B2CF9AE}" pid="116" name="WdScmCMIdata.Dok_Autor">
    <vt:lpwstr/>
  </property>
  <property fmtid="{D5CDD505-2E9C-101B-9397-08002B2CF9AE}" pid="117" name="WdScmCMIdata.Dok_Bemerkung">
    <vt:lpwstr/>
  </property>
  <property fmtid="{D5CDD505-2E9C-101B-9397-08002B2CF9AE}" pid="118" name="WdScmCMIdata.Dok_Beschlussnummer">
    <vt:lpwstr/>
  </property>
  <property fmtid="{D5CDD505-2E9C-101B-9397-08002B2CF9AE}" pid="119" name="WdScmCMIdata.Dok_DatumMM">
    <vt:lpwstr>17.09.2018</vt:lpwstr>
  </property>
  <property fmtid="{D5CDD505-2E9C-101B-9397-08002B2CF9AE}" pid="120" name="WdScmCMIdata.Dok_DatumMMMM">
    <vt:lpwstr>17. September 2018</vt:lpwstr>
  </property>
  <property fmtid="{D5CDD505-2E9C-101B-9397-08002B2CF9AE}" pid="121" name="WdScmCMIdata.Dok_EingangMM">
    <vt:lpwstr/>
  </property>
  <property fmtid="{D5CDD505-2E9C-101B-9397-08002B2CF9AE}" pid="122" name="WdScmCMIdata.Dok_EingangMMMM">
    <vt:lpwstr/>
  </property>
  <property fmtid="{D5CDD505-2E9C-101B-9397-08002B2CF9AE}" pid="123" name="WdScmCMIdata.Dok_Kategorie">
    <vt:lpwstr/>
  </property>
  <property fmtid="{D5CDD505-2E9C-101B-9397-08002B2CF9AE}" pid="124" name="WdScmCMIdata.Dok_Lfnr">
    <vt:lpwstr>179918</vt:lpwstr>
  </property>
  <property fmtid="{D5CDD505-2E9C-101B-9397-08002B2CF9AE}" pid="125" name="WdScmCMIdata.Dok_Standort">
    <vt:lpwstr/>
  </property>
  <property fmtid="{D5CDD505-2E9C-101B-9397-08002B2CF9AE}" pid="126" name="WdScmCMIdata.Dok_Thema">
    <vt:lpwstr/>
  </property>
  <property fmtid="{D5CDD505-2E9C-101B-9397-08002B2CF9AE}" pid="127" name="WdScmCMIdata.Dok_Titel">
    <vt:lpwstr>180912_Umsetzungshilfe SORS_B_Konzept erstellen</vt:lpwstr>
  </property>
  <property fmtid="{D5CDD505-2E9C-101B-9397-08002B2CF9AE}" pid="128" name="WdScmCMIdata.G_BeginnMM">
    <vt:lpwstr>02.02.2016</vt:lpwstr>
  </property>
  <property fmtid="{D5CDD505-2E9C-101B-9397-08002B2CF9AE}" pid="129" name="WdScmCMIdata.G_BeginnMMMM">
    <vt:lpwstr>2. Februar 2016</vt:lpwstr>
  </property>
  <property fmtid="{D5CDD505-2E9C-101B-9397-08002B2CF9AE}" pid="130" name="WdScmCMIdata.G_Bemerkung">
    <vt:lpwstr/>
  </property>
  <property fmtid="{D5CDD505-2E9C-101B-9397-08002B2CF9AE}" pid="131" name="WdScmCMIdata.G_Botschaftsnummer">
    <vt:lpwstr/>
  </property>
  <property fmtid="{D5CDD505-2E9C-101B-9397-08002B2CF9AE}" pid="132" name="WdScmCMIdata.G_Departement">
    <vt:lpwstr/>
  </property>
  <property fmtid="{D5CDD505-2E9C-101B-9397-08002B2CF9AE}" pid="133" name="WdScmCMIdata.G_Eigner">
    <vt:lpwstr>DVS Schulunterstützung Entwicklung</vt:lpwstr>
  </property>
  <property fmtid="{D5CDD505-2E9C-101B-9397-08002B2CF9AE}" pid="134" name="WdScmCMIdata.G_Eroeffnungsdatum">
    <vt:lpwstr/>
  </property>
  <property fmtid="{D5CDD505-2E9C-101B-9397-08002B2CF9AE}" pid="135" name="WdScmCMIdata.G_Grundbuchkreis">
    <vt:lpwstr/>
  </property>
  <property fmtid="{D5CDD505-2E9C-101B-9397-08002B2CF9AE}" pid="136" name="WdScmCMIdata.G_HFD_AnmeldedatumMM">
    <vt:lpwstr/>
  </property>
  <property fmtid="{D5CDD505-2E9C-101B-9397-08002B2CF9AE}" pid="137" name="WdScmCMIdata.G_HFD_AnmeldedatumMMMM">
    <vt:lpwstr/>
  </property>
  <property fmtid="{D5CDD505-2E9C-101B-9397-08002B2CF9AE}" pid="138" name="WdScmCMIdata.G_HFD_AustrittsdatumMM">
    <vt:lpwstr/>
  </property>
  <property fmtid="{D5CDD505-2E9C-101B-9397-08002B2CF9AE}" pid="139" name="WdScmCMIdata.G_HFD_AustrittsdatumMMMM">
    <vt:lpwstr/>
  </property>
  <property fmtid="{D5CDD505-2E9C-101B-9397-08002B2CF9AE}" pid="140" name="WdScmCMIdata.G_HFD_Diagnose">
    <vt:lpwstr/>
  </property>
  <property fmtid="{D5CDD505-2E9C-101B-9397-08002B2CF9AE}" pid="141" name="WdScmCMIdata.G_HFD_DurchfuerhrungsbestaetigungMM">
    <vt:lpwstr/>
  </property>
  <property fmtid="{D5CDD505-2E9C-101B-9397-08002B2CF9AE}" pid="142" name="WdScmCMIdata.G_HFD_DurchfuerhrungsbestaetigungMMMM">
    <vt:lpwstr/>
  </property>
  <property fmtid="{D5CDD505-2E9C-101B-9397-08002B2CF9AE}" pid="143" name="WdScmCMIdata.G_HFD_EintrittsdatumMM">
    <vt:lpwstr/>
  </property>
  <property fmtid="{D5CDD505-2E9C-101B-9397-08002B2CF9AE}" pid="144" name="WdScmCMIdata.G_HFD_EintrittsdatumMMMM">
    <vt:lpwstr/>
  </property>
  <property fmtid="{D5CDD505-2E9C-101B-9397-08002B2CF9AE}" pid="145" name="WdScmCMIdata.G_HFD_Familiensprache">
    <vt:lpwstr/>
  </property>
  <property fmtid="{D5CDD505-2E9C-101B-9397-08002B2CF9AE}" pid="146" name="WdScmCMIdata.G_Laufnummer">
    <vt:lpwstr>2016-119</vt:lpwstr>
  </property>
  <property fmtid="{D5CDD505-2E9C-101B-9397-08002B2CF9AE}" pid="147" name="WdScmCMIdata.G_Ortsbezeichnung">
    <vt:lpwstr/>
  </property>
  <property fmtid="{D5CDD505-2E9C-101B-9397-08002B2CF9AE}" pid="148" name="WdScmCMIdata.G_RaeumlicheZuteilung">
    <vt:lpwstr/>
  </property>
  <property fmtid="{D5CDD505-2E9C-101B-9397-08002B2CF9AE}" pid="149" name="WdScmCMIdata.G_Registraturplan">
    <vt:lpwstr>3.1.5 Sozialraumorientierte Schule</vt:lpwstr>
  </property>
  <property fmtid="{D5CDD505-2E9C-101B-9397-08002B2CF9AE}" pid="150" name="WdScmCMIdata.G_SachbearbeiterKuerzel">
    <vt:lpwstr>PMURER</vt:lpwstr>
  </property>
  <property fmtid="{D5CDD505-2E9C-101B-9397-08002B2CF9AE}" pid="151" name="WdScmCMIdata.G_SachbearbeiterVornameName">
    <vt:lpwstr>Pia Murer</vt:lpwstr>
  </property>
  <property fmtid="{D5CDD505-2E9C-101B-9397-08002B2CF9AE}" pid="152" name="WdScmCMIdata.G_SBE_Anmeldungsgrund">
    <vt:lpwstr/>
  </property>
  <property fmtid="{D5CDD505-2E9C-101B-9397-08002B2CF9AE}" pid="153" name="WdScmCMIdata.G_SBE_Klientenart">
    <vt:lpwstr/>
  </property>
  <property fmtid="{D5CDD505-2E9C-101B-9397-08002B2CF9AE}" pid="154" name="WdScmCMIdata.G_SBE_Schulgemeinde">
    <vt:lpwstr/>
  </property>
  <property fmtid="{D5CDD505-2E9C-101B-9397-08002B2CF9AE}" pid="155" name="WdScmCMIdata.G_SBE_Schulhaus">
    <vt:lpwstr/>
  </property>
  <property fmtid="{D5CDD505-2E9C-101B-9397-08002B2CF9AE}" pid="156" name="WdScmCMIdata.G_SBE_Schulstufe">
    <vt:lpwstr/>
  </property>
  <property fmtid="{D5CDD505-2E9C-101B-9397-08002B2CF9AE}" pid="157" name="WdScmCMIdata.G_SBE_Team-Gruppengroesse">
    <vt:lpwstr/>
  </property>
  <property fmtid="{D5CDD505-2E9C-101B-9397-08002B2CF9AE}" pid="158" name="WdScmCMIdata.G_Signatur">
    <vt:lpwstr/>
  </property>
  <property fmtid="{D5CDD505-2E9C-101B-9397-08002B2CF9AE}" pid="159" name="WdScmCMIdata.G_Titel">
    <vt:lpwstr>Sozialraumorientierte Schule Administration</vt:lpwstr>
  </property>
  <property fmtid="{D5CDD505-2E9C-101B-9397-08002B2CF9AE}" pid="160" name="WdScmCMIdata.G_TitelPublikation(DHK)">
    <vt:lpwstr/>
  </property>
  <property fmtid="{D5CDD505-2E9C-101B-9397-08002B2CF9AE}" pid="161" name="WdScmCMIdata.G_Vorstossnummer">
    <vt:lpwstr/>
  </property>
  <property fmtid="{D5CDD505-2E9C-101B-9397-08002B2CF9AE}" pid="162" name="WdScmCMIdata.Sitz_Beginn">
    <vt:lpwstr/>
  </property>
  <property fmtid="{D5CDD505-2E9C-101B-9397-08002B2CF9AE}" pid="163" name="WdScmCMIdata.Sitz_Bemerkung">
    <vt:lpwstr/>
  </property>
  <property fmtid="{D5CDD505-2E9C-101B-9397-08002B2CF9AE}" pid="164" name="WdScmCMIdata.Sitz_DatumMM">
    <vt:lpwstr/>
  </property>
  <property fmtid="{D5CDD505-2E9C-101B-9397-08002B2CF9AE}" pid="165" name="WdScmCMIdata.Sitz_DatumMMMM">
    <vt:lpwstr/>
  </property>
  <property fmtid="{D5CDD505-2E9C-101B-9397-08002B2CF9AE}" pid="166" name="WdScmCMIdata.Sitz_Ende">
    <vt:lpwstr/>
  </property>
  <property fmtid="{D5CDD505-2E9C-101B-9397-08002B2CF9AE}" pid="167" name="WdScmCMIdata.Sitz_Gremium">
    <vt:lpwstr/>
  </property>
  <property fmtid="{D5CDD505-2E9C-101B-9397-08002B2CF9AE}" pid="168" name="WdScmCMIdata.Sitz_Ort">
    <vt:lpwstr/>
  </property>
  <property fmtid="{D5CDD505-2E9C-101B-9397-08002B2CF9AE}" pid="169" name="WdScmCMIdata.Sitz_Titel">
    <vt:lpwstr/>
  </property>
</Properties>
</file>